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D5C02" w14:textId="16BE6986" w:rsidR="00321D1C" w:rsidRDefault="008E01C0">
      <w:r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23A34317" wp14:editId="21E2ECB6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285875" cy="15811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1644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FA9F9D3" wp14:editId="7F83BD65">
                <wp:simplePos x="0" y="0"/>
                <wp:positionH relativeFrom="margin">
                  <wp:align>right</wp:align>
                </wp:positionH>
                <wp:positionV relativeFrom="paragraph">
                  <wp:posOffset>-462280</wp:posOffset>
                </wp:positionV>
                <wp:extent cx="2360930" cy="1404620"/>
                <wp:effectExtent l="0" t="0" r="17145" b="1397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278B2" w14:textId="40BBAC56" w:rsidR="00BF2765" w:rsidRDefault="00BF2765" w:rsidP="00C1644B">
                            <w:r>
                              <w:t>Establishment Name: Bantaskin Primary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A9F9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7pt;margin-top:-36.4pt;width:185.9pt;height:110.6pt;z-index:25167974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">
                <v:textbox style="mso-fit-shape-to-text:t">
                  <w:txbxContent>
                    <w:p w14:paraId="0B7278B2" w14:textId="40BBAC56" w:rsidR="00BF2765" w:rsidRDefault="00BF2765" w:rsidP="00C1644B">
                      <w:r>
                        <w:t>Establishment Name: Bantaskin Primary School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1D1C">
        <w:rPr>
          <w:b/>
          <w:noProof/>
          <w:color w:val="0070C0"/>
          <w:sz w:val="28"/>
          <w:szCs w:val="28"/>
          <w:lang w:eastAsia="en-GB"/>
        </w:rPr>
        <w:drawing>
          <wp:anchor distT="0" distB="0" distL="114300" distR="114300" simplePos="0" relativeHeight="251661312" behindDoc="0" locked="0" layoutInCell="1" allowOverlap="1" wp14:anchorId="347F1A0E" wp14:editId="66EEECA7">
            <wp:simplePos x="0" y="0"/>
            <wp:positionH relativeFrom="margin">
              <wp:posOffset>3543300</wp:posOffset>
            </wp:positionH>
            <wp:positionV relativeFrom="paragraph">
              <wp:posOffset>-647700</wp:posOffset>
            </wp:positionV>
            <wp:extent cx="1443355" cy="1219200"/>
            <wp:effectExtent l="0" t="0" r="4445" b="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35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C607E" w14:textId="77777777" w:rsidR="00321D1C" w:rsidRDefault="00321D1C"/>
    <w:p w14:paraId="25333293" w14:textId="35EB9710" w:rsidR="00321D1C" w:rsidRDefault="00321D1C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AFDA27F" wp14:editId="2ED6527D">
            <wp:simplePos x="0" y="0"/>
            <wp:positionH relativeFrom="margin">
              <wp:posOffset>811762</wp:posOffset>
            </wp:positionH>
            <wp:positionV relativeFrom="paragraph">
              <wp:posOffset>288471</wp:posOffset>
            </wp:positionV>
            <wp:extent cx="7240555" cy="4859694"/>
            <wp:effectExtent l="0" t="76200" r="0" b="283845"/>
            <wp:wrapNone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959CA2" w14:textId="77777777" w:rsidR="00321D1C" w:rsidRDefault="00321D1C"/>
    <w:p w14:paraId="5F015D49" w14:textId="75E49ED6" w:rsidR="00321D1C" w:rsidRDefault="00321D1C"/>
    <w:p w14:paraId="63681FCF" w14:textId="5D08DE77" w:rsidR="005469A5" w:rsidRDefault="005469A5"/>
    <w:p w14:paraId="384B65B4" w14:textId="7FC9C44E" w:rsidR="00321D1C" w:rsidRDefault="00321D1C"/>
    <w:p w14:paraId="7A7CF3E5" w14:textId="26A5994B" w:rsidR="00321D1C" w:rsidRDefault="00321D1C"/>
    <w:p w14:paraId="39F6AAE3" w14:textId="47069BBC" w:rsidR="00321D1C" w:rsidRDefault="00321D1C"/>
    <w:p w14:paraId="639149E5" w14:textId="57CCC4C9" w:rsidR="00321D1C" w:rsidRDefault="00321D1C"/>
    <w:p w14:paraId="65A630C1" w14:textId="33A93EDF" w:rsidR="00321D1C" w:rsidRDefault="00321D1C"/>
    <w:p w14:paraId="7EDDB3EB" w14:textId="1A4C4672" w:rsidR="00321D1C" w:rsidRDefault="00321D1C"/>
    <w:p w14:paraId="7B37317E" w14:textId="0F72A3D1" w:rsidR="00321D1C" w:rsidRDefault="00321D1C"/>
    <w:p w14:paraId="3C0331EA" w14:textId="619E9F32" w:rsidR="00321D1C" w:rsidRDefault="00321D1C"/>
    <w:p w14:paraId="1D4E1C0E" w14:textId="58970539" w:rsidR="00321D1C" w:rsidRDefault="00321D1C"/>
    <w:p w14:paraId="34B04821" w14:textId="69CBED75" w:rsidR="00321D1C" w:rsidRDefault="00321D1C"/>
    <w:p w14:paraId="4F6188AE" w14:textId="6BC5599E" w:rsidR="00321D1C" w:rsidRDefault="00321D1C"/>
    <w:p w14:paraId="0D0BFD82" w14:textId="2009287D" w:rsidR="00321D1C" w:rsidRDefault="00321D1C"/>
    <w:p w14:paraId="1A630919" w14:textId="6460B4B5" w:rsidR="00321D1C" w:rsidRDefault="00321D1C"/>
    <w:p w14:paraId="6D017F88" w14:textId="6D86874E" w:rsidR="00321D1C" w:rsidRDefault="00321D1C"/>
    <w:p w14:paraId="0EF2266B" w14:textId="379AEA99" w:rsidR="008C1A6A" w:rsidRDefault="008C1A6A">
      <w:r w:rsidRPr="008C1A6A">
        <w:rPr>
          <w:b/>
          <w:noProof/>
          <w:color w:val="002060"/>
          <w:sz w:val="40"/>
          <w:szCs w:val="40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4C33525" wp14:editId="0F6F2977">
                <wp:simplePos x="0" y="0"/>
                <wp:positionH relativeFrom="margin">
                  <wp:align>center</wp:align>
                </wp:positionH>
                <wp:positionV relativeFrom="paragraph">
                  <wp:posOffset>-495300</wp:posOffset>
                </wp:positionV>
                <wp:extent cx="8394700" cy="1270000"/>
                <wp:effectExtent l="0" t="0" r="635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947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81F93" w14:textId="7F0B34D2" w:rsidR="00BF2765" w:rsidRPr="00E10D50" w:rsidRDefault="00BF2765" w:rsidP="008C1A6A">
                            <w:pPr>
                              <w:tabs>
                                <w:tab w:val="left" w:pos="871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E10D50">
                              <w:rPr>
                                <w:rFonts w:ascii="Arial" w:hAnsi="Arial" w:cs="Arial"/>
                                <w:b/>
                                <w:color w:val="002060"/>
                                <w:sz w:val="40"/>
                                <w:szCs w:val="40"/>
                              </w:rPr>
                              <w:t>Falkirk Council Children’s Services</w:t>
                            </w:r>
                          </w:p>
                          <w:p w14:paraId="08701602" w14:textId="77777777" w:rsidR="00BF2765" w:rsidRPr="00E10D50" w:rsidRDefault="00BF2765" w:rsidP="008C1A6A">
                            <w:pPr>
                              <w:tabs>
                                <w:tab w:val="left" w:pos="871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</w:p>
                          <w:p w14:paraId="4F0908C4" w14:textId="77777777" w:rsidR="00BF2765" w:rsidRPr="00E10D50" w:rsidRDefault="00BF2765" w:rsidP="008C1A6A">
                            <w:pPr>
                              <w:tabs>
                                <w:tab w:val="left" w:pos="871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E10D50">
                              <w:rPr>
                                <w:rFonts w:ascii="Arial" w:hAnsi="Arial" w:cs="Arial"/>
                                <w:b/>
                                <w:color w:val="002060"/>
                                <w:sz w:val="40"/>
                                <w:szCs w:val="40"/>
                              </w:rPr>
                              <w:t>Establishment Improvement Planning Cycle</w:t>
                            </w:r>
                          </w:p>
                          <w:p w14:paraId="73B9E412" w14:textId="2C096241" w:rsidR="00BF2765" w:rsidRPr="00E10D50" w:rsidRDefault="00BF276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33525" id="_x0000_s1027" type="#_x0000_t202" style="position:absolute;margin-left:0;margin-top:-39pt;width:661pt;height:100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" stroked="f">
                <v:textbox>
                  <w:txbxContent>
                    <w:p w14:paraId="30C81F93" w14:textId="7F0B34D2" w:rsidR="00BF2765" w:rsidRPr="00E10D50" w:rsidRDefault="00BF2765" w:rsidP="008C1A6A">
                      <w:pPr>
                        <w:tabs>
                          <w:tab w:val="left" w:pos="8715"/>
                        </w:tabs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40"/>
                          <w:szCs w:val="40"/>
                        </w:rPr>
                      </w:pPr>
                      <w:r w:rsidRPr="00E10D50">
                        <w:rPr>
                          <w:rFonts w:ascii="Arial" w:hAnsi="Arial" w:cs="Arial"/>
                          <w:b/>
                          <w:color w:val="002060"/>
                          <w:sz w:val="40"/>
                          <w:szCs w:val="40"/>
                        </w:rPr>
                        <w:t>Falkirk Council Children’s Services</w:t>
                      </w:r>
                    </w:p>
                    <w:p w14:paraId="08701602" w14:textId="77777777" w:rsidR="00BF2765" w:rsidRPr="00E10D50" w:rsidRDefault="00BF2765" w:rsidP="008C1A6A">
                      <w:pPr>
                        <w:tabs>
                          <w:tab w:val="left" w:pos="8715"/>
                        </w:tabs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40"/>
                          <w:szCs w:val="40"/>
                        </w:rPr>
                      </w:pPr>
                    </w:p>
                    <w:p w14:paraId="4F0908C4" w14:textId="77777777" w:rsidR="00BF2765" w:rsidRPr="00E10D50" w:rsidRDefault="00BF2765" w:rsidP="008C1A6A">
                      <w:pPr>
                        <w:tabs>
                          <w:tab w:val="left" w:pos="8715"/>
                        </w:tabs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40"/>
                          <w:szCs w:val="40"/>
                        </w:rPr>
                      </w:pPr>
                      <w:r w:rsidRPr="00E10D50">
                        <w:rPr>
                          <w:rFonts w:ascii="Arial" w:hAnsi="Arial" w:cs="Arial"/>
                          <w:b/>
                          <w:color w:val="002060"/>
                          <w:sz w:val="40"/>
                          <w:szCs w:val="40"/>
                        </w:rPr>
                        <w:t>Establishment Improvement Planning Cycle</w:t>
                      </w:r>
                    </w:p>
                    <w:p w14:paraId="73B9E412" w14:textId="2C096241" w:rsidR="00BF2765" w:rsidRPr="00E10D50" w:rsidRDefault="00BF2765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C5514E" w14:textId="2134A88E" w:rsidR="008C1A6A" w:rsidRDefault="008C1A6A"/>
    <w:p w14:paraId="7494867F" w14:textId="72E0DD69" w:rsidR="00321D1C" w:rsidRDefault="00321D1C"/>
    <w:p w14:paraId="5D0860ED" w14:textId="43855414" w:rsidR="00321D1C" w:rsidRDefault="00321D1C"/>
    <w:p w14:paraId="04405A9D" w14:textId="6CF75336" w:rsidR="00321D1C" w:rsidRDefault="008C1A6A">
      <w:r>
        <w:rPr>
          <w:b/>
          <w:noProof/>
          <w:color w:val="0070C0"/>
          <w:lang w:eastAsia="en-GB"/>
        </w:rPr>
        <w:drawing>
          <wp:anchor distT="0" distB="0" distL="114300" distR="114300" simplePos="0" relativeHeight="251663360" behindDoc="0" locked="0" layoutInCell="1" allowOverlap="1" wp14:anchorId="358F2B4F" wp14:editId="3D9CC7F5">
            <wp:simplePos x="0" y="0"/>
            <wp:positionH relativeFrom="margin">
              <wp:align>right</wp:align>
            </wp:positionH>
            <wp:positionV relativeFrom="paragraph">
              <wp:posOffset>37465</wp:posOffset>
            </wp:positionV>
            <wp:extent cx="8863330" cy="4523105"/>
            <wp:effectExtent l="0" t="0" r="0" b="10795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anchor>
        </w:drawing>
      </w:r>
    </w:p>
    <w:p w14:paraId="5420CED1" w14:textId="1E46B9B5" w:rsidR="00321D1C" w:rsidRDefault="00321D1C"/>
    <w:p w14:paraId="0194C0B0" w14:textId="005FA0A7" w:rsidR="00321D1C" w:rsidRDefault="00321D1C"/>
    <w:p w14:paraId="14D9591D" w14:textId="713C76D0" w:rsidR="00321D1C" w:rsidRDefault="00321D1C"/>
    <w:p w14:paraId="37A6FC21" w14:textId="1C234D7D" w:rsidR="00321D1C" w:rsidRDefault="00321D1C"/>
    <w:p w14:paraId="1160838A" w14:textId="3EA2F16A" w:rsidR="00321D1C" w:rsidRDefault="00321D1C"/>
    <w:p w14:paraId="0C1456C3" w14:textId="035135DC" w:rsidR="00321D1C" w:rsidRDefault="00321D1C"/>
    <w:p w14:paraId="5D8BE32E" w14:textId="5A9746A2" w:rsidR="00321D1C" w:rsidRDefault="00321D1C"/>
    <w:p w14:paraId="787DAD68" w14:textId="087278F4" w:rsidR="00321D1C" w:rsidRDefault="00321D1C"/>
    <w:p w14:paraId="2A96DA05" w14:textId="7836C030" w:rsidR="00321D1C" w:rsidRDefault="00321D1C"/>
    <w:p w14:paraId="6777F17D" w14:textId="7F783294" w:rsidR="00321D1C" w:rsidRDefault="00321D1C"/>
    <w:p w14:paraId="413966BB" w14:textId="5226DD4A" w:rsidR="00321D1C" w:rsidRDefault="00321D1C"/>
    <w:p w14:paraId="3804330E" w14:textId="14276B64" w:rsidR="00321D1C" w:rsidRDefault="00321D1C"/>
    <w:p w14:paraId="474FA3DC" w14:textId="554E022B" w:rsidR="00321D1C" w:rsidRDefault="00321D1C"/>
    <w:p w14:paraId="2CB5FDE5" w14:textId="5CD9FE99" w:rsidR="00321D1C" w:rsidRDefault="00321D1C"/>
    <w:p w14:paraId="32092D91" w14:textId="65F7BC31" w:rsidR="00321D1C" w:rsidRDefault="00321D1C"/>
    <w:p w14:paraId="560161D8" w14:textId="77777777" w:rsidR="002E13C9" w:rsidRPr="00E10D50" w:rsidRDefault="002E13C9" w:rsidP="004F4B7D">
      <w:pPr>
        <w:jc w:val="center"/>
        <w:rPr>
          <w:rFonts w:ascii="Arial" w:hAnsi="Arial" w:cs="Arial"/>
          <w:b/>
          <w:color w:val="2E74B5" w:themeColor="accent5" w:themeShade="BF"/>
          <w:sz w:val="40"/>
          <w:szCs w:val="40"/>
        </w:rPr>
      </w:pPr>
      <w:r w:rsidRPr="00E10D50">
        <w:rPr>
          <w:rFonts w:ascii="Arial" w:hAnsi="Arial" w:cs="Arial"/>
          <w:b/>
          <w:color w:val="2E74B5" w:themeColor="accent5" w:themeShade="BF"/>
          <w:sz w:val="40"/>
          <w:szCs w:val="40"/>
        </w:rPr>
        <w:lastRenderedPageBreak/>
        <w:t>Unique Context</w:t>
      </w:r>
    </w:p>
    <w:p w14:paraId="32A6F642" w14:textId="6D1AE40D" w:rsidR="002E13C9" w:rsidRPr="00AE32B8" w:rsidRDefault="00A603F7" w:rsidP="00AE32B8">
      <w:pPr>
        <w:jc w:val="center"/>
        <w:rPr>
          <w:rFonts w:ascii="Arial" w:hAnsi="Arial" w:cs="Arial"/>
          <w:b/>
          <w:bCs/>
          <w:color w:val="4472C4" w:themeColor="accent1"/>
          <w:sz w:val="40"/>
          <w:szCs w:val="40"/>
        </w:rPr>
      </w:pPr>
      <w:r w:rsidRPr="00A603F7">
        <w:rPr>
          <w:rFonts w:ascii="Arial" w:hAnsi="Arial" w:cs="Arial"/>
          <w:b/>
          <w:bCs/>
          <w:color w:val="4472C4" w:themeColor="accent1"/>
          <w:sz w:val="40"/>
          <w:szCs w:val="40"/>
        </w:rPr>
        <w:t>Stage 2</w:t>
      </w:r>
    </w:p>
    <w:p w14:paraId="651AF3A1" w14:textId="6A159D38" w:rsidR="002E13C9" w:rsidRDefault="002E13C9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47"/>
        <w:gridCol w:w="4482"/>
        <w:gridCol w:w="5445"/>
      </w:tblGrid>
      <w:tr w:rsidR="00C21392" w14:paraId="4BA1103D" w14:textId="77777777" w:rsidTr="00703734">
        <w:tc>
          <w:tcPr>
            <w:tcW w:w="13948" w:type="dxa"/>
            <w:gridSpan w:val="3"/>
          </w:tcPr>
          <w:p w14:paraId="2A1756A0" w14:textId="0182B080" w:rsidR="00C21392" w:rsidRDefault="00C21392" w:rsidP="00703734"/>
          <w:p w14:paraId="5B037876" w14:textId="7F816F60" w:rsidR="00C21392" w:rsidRDefault="00C21392" w:rsidP="00703734"/>
          <w:p w14:paraId="69651A9A" w14:textId="13587AD2" w:rsidR="00821906" w:rsidRPr="00E10D50" w:rsidRDefault="00821906" w:rsidP="00703734">
            <w:pPr>
              <w:jc w:val="center"/>
              <w:rPr>
                <w:rFonts w:ascii="Arial" w:hAnsi="Arial" w:cs="Arial"/>
                <w:b/>
                <w:noProof/>
                <w:color w:val="4472C4" w:themeColor="accent1"/>
                <w:sz w:val="32"/>
                <w:szCs w:val="32"/>
                <w:lang w:eastAsia="en-GB"/>
              </w:rPr>
            </w:pPr>
            <w:r w:rsidRPr="00E10D50">
              <w:rPr>
                <w:rFonts w:ascii="Arial" w:hAnsi="Arial" w:cs="Arial"/>
                <w:b/>
                <w:noProof/>
                <w:color w:val="4472C4" w:themeColor="accent1"/>
                <w:sz w:val="32"/>
                <w:szCs w:val="32"/>
                <w:lang w:eastAsia="en-GB"/>
              </w:rPr>
              <w:t>National Expectations</w:t>
            </w:r>
          </w:p>
          <w:p w14:paraId="0A1F98AC" w14:textId="446C778C" w:rsidR="00C21392" w:rsidRDefault="00524BA9" w:rsidP="00703734">
            <w:r>
              <w:rPr>
                <w:b/>
                <w:noProof/>
                <w:color w:val="2E74B5" w:themeColor="accent5" w:themeShade="BF"/>
                <w:sz w:val="40"/>
                <w:szCs w:val="4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0C6B0917" wp14:editId="1044AAD8">
                      <wp:simplePos x="0" y="0"/>
                      <wp:positionH relativeFrom="margin">
                        <wp:posOffset>164728</wp:posOffset>
                      </wp:positionH>
                      <wp:positionV relativeFrom="page">
                        <wp:posOffset>606381</wp:posOffset>
                      </wp:positionV>
                      <wp:extent cx="8402955" cy="571500"/>
                      <wp:effectExtent l="0" t="0" r="0" b="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402955" cy="571500"/>
                                <a:chOff x="0" y="0"/>
                                <a:chExt cx="9144000" cy="6680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" name="Picture 71" descr="Chart, diagram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6200"/>
                                  <a:ext cx="673100" cy="581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Picture 72" descr="Diagram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34400" y="63500"/>
                                  <a:ext cx="609600" cy="5822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" name="Picture 2" descr="Diagram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518400" y="76200"/>
                                  <a:ext cx="807085" cy="558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Picture 9" descr="A screenshot of a computer&#10;&#10;Description automatically generated with medium confidenc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76400" y="50800"/>
                                  <a:ext cx="647065" cy="521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Picture 10" descr="A picture containing text, person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17800" y="76200"/>
                                  <a:ext cx="569595" cy="526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1" descr="A picture containing text, businesscard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6300" y="0"/>
                                  <a:ext cx="471170" cy="668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12" descr="Text&#10;&#10;Description automatically generated with medium confidenc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00700" y="165100"/>
                                  <a:ext cx="819785" cy="383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Picture 13" descr="A picture containing graphical user interface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565900" y="76200"/>
                                  <a:ext cx="825500" cy="551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F4C852" id="Group 15" o:spid="_x0000_s1026" style="position:absolute;margin-left:12.95pt;margin-top:47.75pt;width:661.65pt;height:45pt;z-index:251667456;mso-position-horizontal-relative:margin;mso-position-vertical-relative:page;mso-width-relative:margin;mso-height-relative:margin" coordsize="91440,6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1" o:spid="_x0000_s1027" type="#_x0000_t75" alt="Chart, diagram&#10;&#10;Description automatically generated" style="position:absolute;top:762;width:6731;height:5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">
                        <v:imagedata r:id="rId28" o:title="Chart, diagram&#10;&#10;Description automatically generated"/>
                        <v:path arrowok="t"/>
                      </v:shape>
                      <v:shape id="Picture 72" o:spid="_x0000_s1028" type="#_x0000_t75" alt="Diagram&#10;&#10;Description automatically generated" style="position:absolute;left:85344;top:635;width:6096;height:5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">
                        <v:imagedata r:id="rId29" o:title="Diagram&#10;&#10;Description automatically generated"/>
                        <v:path arrowok="t"/>
                      </v:shape>
                      <v:shape id="Picture 2" o:spid="_x0000_s1029" type="#_x0000_t75" alt="Diagram&#10;&#10;Description automatically generated" style="position:absolute;left:75184;top:762;width:8070;height:5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">
                        <v:imagedata r:id="rId30" o:title="Diagram&#10;&#10;Description automatically generated"/>
                        <v:path arrowok="t"/>
                      </v:shape>
                      <v:shape id="Picture 9" o:spid="_x0000_s1030" type="#_x0000_t75" alt="A screenshot of a computer&#10;&#10;Description automatically generated with medium confidence" style="position:absolute;left:16764;top:508;width:6470;height:5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">
                        <v:imagedata r:id="rId31" o:title="A screenshot of a computer&#10;&#10;Description automatically generated with medium confidence"/>
                        <v:path arrowok="t"/>
                      </v:shape>
                      <v:shape id="Picture 10" o:spid="_x0000_s1031" type="#_x0000_t75" alt="A picture containing text, person&#10;&#10;Description automatically generated" style="position:absolute;left:27178;top:762;width:5695;height:5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">
                        <v:imagedata r:id="rId32" o:title="A picture containing text, person&#10;&#10;Description automatically generated"/>
                        <v:path arrowok="t"/>
                      </v:shape>
                      <v:shape id="Picture 11" o:spid="_x0000_s1032" type="#_x0000_t75" alt="A picture containing text, businesscard&#10;&#10;Description automatically generated" style="position:absolute;left:8763;width:4711;height:6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">
                        <v:imagedata r:id="rId33" o:title="A picture containing text, businesscard&#10;&#10;Description automatically generated"/>
                        <v:path arrowok="t"/>
                      </v:shape>
                      <v:shape id="Picture 12" o:spid="_x0000_s1033" type="#_x0000_t75" alt="Text&#10;&#10;Description automatically generated with medium confidence" style="position:absolute;left:56007;top:1651;width:8197;height:3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">
                        <v:imagedata r:id="rId34" o:title="Text&#10;&#10;Description automatically generated with medium confidence"/>
                        <v:path arrowok="t"/>
                      </v:shape>
                      <v:shape id="Picture 13" o:spid="_x0000_s1034" type="#_x0000_t75" alt="A picture containing graphical user interface&#10;&#10;Description automatically generated" style="position:absolute;left:65659;top:762;width:8255;height:5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">
                        <v:imagedata r:id="rId35" o:title="A picture containing graphical user interface&#10;&#10;Description automatically generated"/>
                        <v:path arrowok="t"/>
                      </v:shape>
                      <w10:wrap anchorx="margin" anchory="page"/>
                    </v:group>
                  </w:pict>
                </mc:Fallback>
              </mc:AlternateContent>
            </w:r>
          </w:p>
          <w:p w14:paraId="5C2DBBC7" w14:textId="3FE6F58C" w:rsidR="00C21392" w:rsidRDefault="00C21392" w:rsidP="00703734"/>
          <w:p w14:paraId="7B8385CF" w14:textId="77777777" w:rsidR="00C21392" w:rsidRDefault="00C21392" w:rsidP="00703734"/>
          <w:p w14:paraId="4E21E3A2" w14:textId="77777777" w:rsidR="00C21392" w:rsidRDefault="00C21392" w:rsidP="00703734"/>
          <w:p w14:paraId="12FE94D9" w14:textId="2E95E670" w:rsidR="00C21392" w:rsidRDefault="00C21392" w:rsidP="00703734"/>
        </w:tc>
      </w:tr>
      <w:tr w:rsidR="00FA30EF" w14:paraId="20C8BC4B" w14:textId="77777777" w:rsidTr="00703734">
        <w:tc>
          <w:tcPr>
            <w:tcW w:w="4649" w:type="dxa"/>
          </w:tcPr>
          <w:p w14:paraId="461FAE11" w14:textId="2DBA53DD" w:rsidR="00C01B36" w:rsidRPr="00E10D50" w:rsidRDefault="00C01B36" w:rsidP="00703734">
            <w:pPr>
              <w:rPr>
                <w:rFonts w:ascii="Arial" w:hAnsi="Arial" w:cs="Arial"/>
                <w:color w:val="4472C4" w:themeColor="accent1"/>
                <w:sz w:val="32"/>
                <w:szCs w:val="32"/>
              </w:rPr>
            </w:pPr>
            <w:r w:rsidRPr="00E10D50">
              <w:rPr>
                <w:rFonts w:ascii="Arial" w:hAnsi="Arial" w:cs="Arial"/>
                <w:color w:val="4472C4" w:themeColor="accent1"/>
                <w:sz w:val="32"/>
                <w:szCs w:val="32"/>
              </w:rPr>
              <w:t>Community – Demographic, geographical and economic influences</w:t>
            </w:r>
          </w:p>
          <w:p w14:paraId="6C208354" w14:textId="5673DB95" w:rsidR="00602E9E" w:rsidRPr="00602E9E" w:rsidRDefault="00602E9E" w:rsidP="00602E9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 xml:space="preserve">We are situated in Falkirk Town Centre close by the Canal, the Falkirk Wheel and Callendar Park. We are close by a number of shops and local allotments. </w:t>
            </w:r>
          </w:p>
          <w:p w14:paraId="365B0E79" w14:textId="7C81671A" w:rsidR="00602E9E" w:rsidRPr="00602E9E" w:rsidRDefault="001C2982" w:rsidP="00602E9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We currently have 16</w:t>
            </w:r>
            <w:r w:rsidR="00602E9E" w:rsidRPr="00602E9E">
              <w:rPr>
                <w:rFonts w:ascii="Arial" w:hAnsi="Arial" w:cs="Arial"/>
                <w:sz w:val="24"/>
                <w:szCs w:val="32"/>
              </w:rPr>
              <w:t>% of our pupil population with EAL with a range of languages being spoken – Arabic, Urdu, Bulgarian, Persian, Punjabi, Lithuanian, Slovak, Spanish, Polish, Nep</w:t>
            </w:r>
            <w:r>
              <w:rPr>
                <w:rFonts w:ascii="Arial" w:hAnsi="Arial" w:cs="Arial"/>
                <w:sz w:val="24"/>
                <w:szCs w:val="32"/>
              </w:rPr>
              <w:t xml:space="preserve">alese, Punjabi, </w:t>
            </w:r>
            <w:r>
              <w:rPr>
                <w:rFonts w:ascii="Arial" w:hAnsi="Arial" w:cs="Arial"/>
                <w:sz w:val="24"/>
                <w:szCs w:val="32"/>
              </w:rPr>
              <w:lastRenderedPageBreak/>
              <w:t>Hungarian, Magyar</w:t>
            </w:r>
            <w:r w:rsidR="00602E9E" w:rsidRPr="00602E9E">
              <w:rPr>
                <w:rFonts w:ascii="Arial" w:hAnsi="Arial" w:cs="Arial"/>
                <w:sz w:val="24"/>
                <w:szCs w:val="32"/>
              </w:rPr>
              <w:t>, Russian</w:t>
            </w:r>
            <w:r>
              <w:rPr>
                <w:rFonts w:ascii="Arial" w:hAnsi="Arial" w:cs="Arial"/>
                <w:sz w:val="24"/>
                <w:szCs w:val="32"/>
              </w:rPr>
              <w:t xml:space="preserve"> (with many other cultures and nationalities represented amongst our families)</w:t>
            </w:r>
            <w:r w:rsidR="00602E9E" w:rsidRPr="00602E9E">
              <w:rPr>
                <w:rFonts w:ascii="Arial" w:hAnsi="Arial" w:cs="Arial"/>
                <w:sz w:val="24"/>
                <w:szCs w:val="32"/>
              </w:rPr>
              <w:t>.</w:t>
            </w:r>
          </w:p>
          <w:p w14:paraId="5E471398" w14:textId="25F40F67" w:rsidR="00602E9E" w:rsidRPr="00602E9E" w:rsidRDefault="00602E9E" w:rsidP="00602E9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>Across our school and Nursery we have 45% boys and 55% girls.</w:t>
            </w:r>
          </w:p>
          <w:p w14:paraId="2543E2DC" w14:textId="03BB4D6D" w:rsidR="00F56623" w:rsidRPr="00602E9E" w:rsidRDefault="001C2982" w:rsidP="001C298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32"/>
              </w:rPr>
            </w:pPr>
            <w:r w:rsidRPr="001C2982">
              <w:rPr>
                <w:rFonts w:ascii="Arial" w:hAnsi="Arial" w:cs="Arial"/>
                <w:sz w:val="24"/>
                <w:szCs w:val="32"/>
              </w:rPr>
              <w:t>25.6% (P6&amp;7 only)</w:t>
            </w:r>
            <w:r w:rsidR="00602E9E" w:rsidRPr="00602E9E">
              <w:rPr>
                <w:rFonts w:ascii="Arial" w:hAnsi="Arial" w:cs="Arial"/>
                <w:sz w:val="24"/>
                <w:szCs w:val="32"/>
              </w:rPr>
              <w:t xml:space="preserve"> of our pupils are FME</w:t>
            </w:r>
          </w:p>
          <w:p w14:paraId="4D9AA036" w14:textId="2453ED1A" w:rsidR="00602E9E" w:rsidRPr="00602E9E" w:rsidRDefault="00602E9E" w:rsidP="001C298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 xml:space="preserve">Our current SIMD Profile is </w:t>
            </w:r>
            <w:r w:rsidR="001C2982">
              <w:t xml:space="preserve"> </w:t>
            </w:r>
            <w:r w:rsidR="001C2982" w:rsidRPr="001C2982">
              <w:rPr>
                <w:rFonts w:ascii="Arial" w:hAnsi="Arial" w:cs="Arial"/>
                <w:sz w:val="24"/>
                <w:szCs w:val="32"/>
              </w:rPr>
              <w:t>40.1% (deciles 1-3); 42.7% (deciles 1-4)</w:t>
            </w:r>
            <w:r w:rsidR="003E2EC0">
              <w:rPr>
                <w:rFonts w:ascii="Arial" w:hAnsi="Arial" w:cs="Arial"/>
                <w:sz w:val="24"/>
                <w:szCs w:val="32"/>
              </w:rPr>
              <w:t xml:space="preserve"> across the school</w:t>
            </w:r>
          </w:p>
          <w:p w14:paraId="400116DA" w14:textId="5C481152" w:rsidR="00602E9E" w:rsidRPr="00602E9E" w:rsidRDefault="00602E9E" w:rsidP="00602E9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>The main type of employment in our community is through public services – 31.5% and wholesale/retail/motor – 21.9%</w:t>
            </w:r>
          </w:p>
          <w:p w14:paraId="04D67DDE" w14:textId="61C518CF" w:rsidR="00602E9E" w:rsidRPr="00602E9E" w:rsidRDefault="00602E9E" w:rsidP="00602E9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>Our local community has the Mariner Centre, Callendar Park, The Falkirk Wheel, Canada Wood and the Kelpies. There is a main community centre in Tamfourhill.</w:t>
            </w:r>
          </w:p>
          <w:p w14:paraId="1869FEC0" w14:textId="77777777" w:rsidR="007C5508" w:rsidRDefault="00602E9E" w:rsidP="0070373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>Our local partners are SUSTRANS, Under the Trees and Active Schools.</w:t>
            </w:r>
          </w:p>
          <w:p w14:paraId="7CF8D1F8" w14:textId="5D5CB27D" w:rsidR="007D5A5D" w:rsidRPr="001C2982" w:rsidRDefault="007D5A5D" w:rsidP="0070373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For next session our roll will be around 300 across 11 classes.</w:t>
            </w:r>
          </w:p>
        </w:tc>
        <w:tc>
          <w:tcPr>
            <w:tcW w:w="4649" w:type="dxa"/>
          </w:tcPr>
          <w:p w14:paraId="4C8A5BC4" w14:textId="6430C2EE" w:rsidR="00FA30EF" w:rsidRPr="00E10D50" w:rsidRDefault="004B01AF" w:rsidP="00703734">
            <w:pPr>
              <w:rPr>
                <w:rFonts w:ascii="Arial" w:hAnsi="Arial" w:cs="Arial"/>
                <w:color w:val="4472C4" w:themeColor="accent1"/>
                <w:sz w:val="32"/>
                <w:szCs w:val="32"/>
              </w:rPr>
            </w:pPr>
            <w:r w:rsidRPr="00E10D50">
              <w:rPr>
                <w:rFonts w:ascii="Arial" w:hAnsi="Arial" w:cs="Arial"/>
                <w:color w:val="4472C4" w:themeColor="accent1"/>
                <w:sz w:val="32"/>
                <w:szCs w:val="32"/>
              </w:rPr>
              <w:lastRenderedPageBreak/>
              <w:t>Attendance and Exclusion</w:t>
            </w:r>
          </w:p>
          <w:p w14:paraId="5FF88CB3" w14:textId="5D3AA7CF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tbl>
            <w:tblPr>
              <w:tblW w:w="3145" w:type="dxa"/>
              <w:tblInd w:w="48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9"/>
              <w:gridCol w:w="1233"/>
            </w:tblGrid>
            <w:tr w:rsidR="00AE32B8" w14:paraId="53A709D6" w14:textId="77777777" w:rsidTr="001C2982">
              <w:trPr>
                <w:trHeight w:val="284"/>
              </w:trPr>
              <w:tc>
                <w:tcPr>
                  <w:tcW w:w="197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6F1DA9F" w14:textId="4CB5346A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Session</w:t>
                  </w:r>
                </w:p>
              </w:tc>
              <w:tc>
                <w:tcPr>
                  <w:tcW w:w="116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75CF16F" w14:textId="77777777" w:rsidR="00AE32B8" w:rsidRDefault="00AE32B8" w:rsidP="00BF276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Average attendance (%)</w:t>
                  </w:r>
                </w:p>
              </w:tc>
            </w:tr>
            <w:tr w:rsidR="00AE32B8" w14:paraId="1AE60B3F" w14:textId="77777777" w:rsidTr="001C2982">
              <w:trPr>
                <w:trHeight w:val="284"/>
              </w:trPr>
              <w:tc>
                <w:tcPr>
                  <w:tcW w:w="19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A3140C4" w14:textId="506F266B" w:rsidR="00AE32B8" w:rsidRDefault="008265D6" w:rsidP="00BF2765">
                  <w:pPr>
                    <w:framePr w:hSpace="180" w:wrap="around" w:vAnchor="text" w:hAnchor="text" w:y="1"/>
                    <w:suppressOverlap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2019/20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E8E79DD" w14:textId="77777777" w:rsidR="00AE32B8" w:rsidRDefault="00AE32B8" w:rsidP="00BF276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92.5</w:t>
                  </w:r>
                </w:p>
              </w:tc>
            </w:tr>
            <w:tr w:rsidR="00AE32B8" w14:paraId="1D21CEBD" w14:textId="77777777" w:rsidTr="001C2982">
              <w:trPr>
                <w:trHeight w:val="284"/>
              </w:trPr>
              <w:tc>
                <w:tcPr>
                  <w:tcW w:w="19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64A4250" w14:textId="2D60F1B1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2020/21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9DEA30B" w14:textId="3DE89492" w:rsidR="00AE32B8" w:rsidRDefault="008265D6" w:rsidP="00BF276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95.41</w:t>
                  </w:r>
                </w:p>
              </w:tc>
            </w:tr>
            <w:tr w:rsidR="00AE32B8" w14:paraId="1526EE77" w14:textId="77777777" w:rsidTr="001C2982">
              <w:trPr>
                <w:trHeight w:val="284"/>
              </w:trPr>
              <w:tc>
                <w:tcPr>
                  <w:tcW w:w="19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504F829" w14:textId="14732C58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202</w:t>
                  </w:r>
                  <w:r w:rsidR="007D5A5D">
                    <w:rPr>
                      <w:color w:val="000000"/>
                      <w:lang w:eastAsia="en-GB"/>
                    </w:rPr>
                    <w:t>1</w:t>
                  </w:r>
                  <w:r>
                    <w:rPr>
                      <w:color w:val="000000"/>
                      <w:lang w:eastAsia="en-GB"/>
                    </w:rPr>
                    <w:t>/22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AB10C05" w14:textId="6EB6CE2C" w:rsidR="00AE32B8" w:rsidRDefault="00AE32B8" w:rsidP="00BF276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 xml:space="preserve">89.7 </w:t>
                  </w:r>
                </w:p>
              </w:tc>
            </w:tr>
          </w:tbl>
          <w:p w14:paraId="2E44A8E9" w14:textId="1B10BE06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3FB0D1BC" w14:textId="29B18428" w:rsidR="00104554" w:rsidRPr="00104554" w:rsidRDefault="00104554" w:rsidP="0010455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32"/>
              </w:rPr>
            </w:pPr>
            <w:r w:rsidRPr="00104554">
              <w:rPr>
                <w:rFonts w:ascii="Arial" w:hAnsi="Arial" w:cs="Arial"/>
                <w:sz w:val="24"/>
                <w:szCs w:val="32"/>
              </w:rPr>
              <w:t xml:space="preserve">Attendance has not altered significantly however following the pandemic our good attendance has not been consistently as high as it can be.  </w:t>
            </w:r>
            <w:r w:rsidRPr="00104554">
              <w:rPr>
                <w:rFonts w:ascii="Arial" w:hAnsi="Arial" w:cs="Arial"/>
                <w:sz w:val="24"/>
                <w:szCs w:val="32"/>
              </w:rPr>
              <w:lastRenderedPageBreak/>
              <w:t>Through PEF we will seek to address this with additional staffing.</w:t>
            </w:r>
          </w:p>
          <w:p w14:paraId="1A27B2E6" w14:textId="12FFD72B" w:rsidR="00104554" w:rsidRPr="00104554" w:rsidRDefault="00104554" w:rsidP="0010455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32"/>
              </w:rPr>
            </w:pPr>
            <w:r w:rsidRPr="00104554">
              <w:rPr>
                <w:rFonts w:ascii="Arial" w:hAnsi="Arial" w:cs="Arial"/>
                <w:sz w:val="24"/>
                <w:szCs w:val="32"/>
              </w:rPr>
              <w:t>Next session we will endeavour to re-engage with our families and seek to increase engagement and involvement in school</w:t>
            </w:r>
            <w:r w:rsidR="001C2982">
              <w:rPr>
                <w:rFonts w:ascii="Arial" w:hAnsi="Arial" w:cs="Arial"/>
                <w:sz w:val="24"/>
                <w:szCs w:val="32"/>
              </w:rPr>
              <w:t xml:space="preserve"> life</w:t>
            </w:r>
            <w:r w:rsidRPr="00104554">
              <w:rPr>
                <w:rFonts w:ascii="Arial" w:hAnsi="Arial" w:cs="Arial"/>
                <w:sz w:val="24"/>
                <w:szCs w:val="32"/>
              </w:rPr>
              <w:t>.</w:t>
            </w:r>
          </w:p>
          <w:p w14:paraId="6C56BBAD" w14:textId="63F784E0" w:rsidR="00F56623" w:rsidRPr="00104554" w:rsidRDefault="008265D6" w:rsidP="0010455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32"/>
              </w:rPr>
            </w:pPr>
            <w:r w:rsidRPr="00104554">
              <w:rPr>
                <w:rFonts w:ascii="Arial" w:hAnsi="Arial" w:cs="Arial"/>
                <w:sz w:val="24"/>
                <w:szCs w:val="32"/>
              </w:rPr>
              <w:t>We have had no exclusions during this academic session</w:t>
            </w:r>
            <w:r w:rsidR="00104554" w:rsidRPr="00104554">
              <w:rPr>
                <w:rFonts w:ascii="Arial" w:hAnsi="Arial" w:cs="Arial"/>
                <w:sz w:val="24"/>
                <w:szCs w:val="32"/>
              </w:rPr>
              <w:t>.</w:t>
            </w:r>
          </w:p>
          <w:p w14:paraId="5AEDA2E3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6444E187" w14:textId="77777777" w:rsidR="007C5508" w:rsidRPr="00E10D50" w:rsidRDefault="007C5508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563F3007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2C504B2C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709C00D1" w14:textId="51224F7D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650" w:type="dxa"/>
          </w:tcPr>
          <w:p w14:paraId="34936483" w14:textId="77777777" w:rsidR="00C01B36" w:rsidRPr="00E10D50" w:rsidRDefault="00C01B36" w:rsidP="00703734">
            <w:pPr>
              <w:rPr>
                <w:rFonts w:ascii="Arial" w:hAnsi="Arial" w:cs="Arial"/>
                <w:color w:val="4472C4" w:themeColor="accent1"/>
                <w:sz w:val="32"/>
                <w:szCs w:val="32"/>
              </w:rPr>
            </w:pPr>
            <w:r w:rsidRPr="00E10D50">
              <w:rPr>
                <w:rFonts w:ascii="Arial" w:hAnsi="Arial" w:cs="Arial"/>
                <w:color w:val="4472C4" w:themeColor="accent1"/>
                <w:sz w:val="32"/>
                <w:szCs w:val="32"/>
              </w:rPr>
              <w:lastRenderedPageBreak/>
              <w:t>Progress and Attainment</w:t>
            </w:r>
          </w:p>
          <w:p w14:paraId="4571DA57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63"/>
              <w:gridCol w:w="1021"/>
              <w:gridCol w:w="963"/>
              <w:gridCol w:w="635"/>
              <w:gridCol w:w="1237"/>
            </w:tblGrid>
            <w:tr w:rsidR="00AE32B8" w14:paraId="2B548CFF" w14:textId="77777777" w:rsidTr="00FD03C4">
              <w:tc>
                <w:tcPr>
                  <w:tcW w:w="1363" w:type="dxa"/>
                </w:tcPr>
                <w:p w14:paraId="6811ED5A" w14:textId="77777777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Attainment 21-22</w:t>
                  </w:r>
                </w:p>
              </w:tc>
              <w:tc>
                <w:tcPr>
                  <w:tcW w:w="1021" w:type="dxa"/>
                </w:tcPr>
                <w:p w14:paraId="12CB7349" w14:textId="77777777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Reading </w:t>
                  </w:r>
                </w:p>
              </w:tc>
              <w:tc>
                <w:tcPr>
                  <w:tcW w:w="963" w:type="dxa"/>
                </w:tcPr>
                <w:p w14:paraId="221265FA" w14:textId="77777777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Writing</w:t>
                  </w:r>
                </w:p>
              </w:tc>
              <w:tc>
                <w:tcPr>
                  <w:tcW w:w="635" w:type="dxa"/>
                </w:tcPr>
                <w:p w14:paraId="36DEF2F9" w14:textId="77777777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T&amp;L</w:t>
                  </w:r>
                </w:p>
              </w:tc>
              <w:tc>
                <w:tcPr>
                  <w:tcW w:w="1237" w:type="dxa"/>
                </w:tcPr>
                <w:p w14:paraId="221C1B6B" w14:textId="77777777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Numeracy</w:t>
                  </w:r>
                </w:p>
              </w:tc>
            </w:tr>
            <w:tr w:rsidR="00AE32B8" w14:paraId="59DF4B1D" w14:textId="77777777" w:rsidTr="00FD03C4">
              <w:tc>
                <w:tcPr>
                  <w:tcW w:w="1363" w:type="dxa"/>
                </w:tcPr>
                <w:p w14:paraId="65B1E428" w14:textId="77777777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P1</w:t>
                  </w:r>
                </w:p>
              </w:tc>
              <w:tc>
                <w:tcPr>
                  <w:tcW w:w="1021" w:type="dxa"/>
                </w:tcPr>
                <w:p w14:paraId="748AC458" w14:textId="73D68834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86%</w:t>
                  </w:r>
                </w:p>
              </w:tc>
              <w:tc>
                <w:tcPr>
                  <w:tcW w:w="963" w:type="dxa"/>
                </w:tcPr>
                <w:p w14:paraId="0A9B60CE" w14:textId="4A225468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86%</w:t>
                  </w:r>
                </w:p>
              </w:tc>
              <w:tc>
                <w:tcPr>
                  <w:tcW w:w="635" w:type="dxa"/>
                </w:tcPr>
                <w:p w14:paraId="05DD63A1" w14:textId="2C8B932E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84%</w:t>
                  </w:r>
                </w:p>
              </w:tc>
              <w:tc>
                <w:tcPr>
                  <w:tcW w:w="1237" w:type="dxa"/>
                </w:tcPr>
                <w:p w14:paraId="1943D216" w14:textId="66425A69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95%</w:t>
                  </w:r>
                </w:p>
              </w:tc>
            </w:tr>
            <w:tr w:rsidR="00AE32B8" w14:paraId="3D76183C" w14:textId="77777777" w:rsidTr="00FD03C4">
              <w:tc>
                <w:tcPr>
                  <w:tcW w:w="1363" w:type="dxa"/>
                </w:tcPr>
                <w:p w14:paraId="66518F6B" w14:textId="77777777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P4</w:t>
                  </w:r>
                </w:p>
              </w:tc>
              <w:tc>
                <w:tcPr>
                  <w:tcW w:w="1021" w:type="dxa"/>
                </w:tcPr>
                <w:p w14:paraId="61F7EDAF" w14:textId="7956CF91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80%</w:t>
                  </w:r>
                </w:p>
              </w:tc>
              <w:tc>
                <w:tcPr>
                  <w:tcW w:w="963" w:type="dxa"/>
                </w:tcPr>
                <w:p w14:paraId="7F664F67" w14:textId="6C0DFB28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78%</w:t>
                  </w:r>
                </w:p>
              </w:tc>
              <w:tc>
                <w:tcPr>
                  <w:tcW w:w="635" w:type="dxa"/>
                </w:tcPr>
                <w:p w14:paraId="130113CA" w14:textId="6134BFE5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84%</w:t>
                  </w:r>
                </w:p>
              </w:tc>
              <w:tc>
                <w:tcPr>
                  <w:tcW w:w="1237" w:type="dxa"/>
                </w:tcPr>
                <w:p w14:paraId="2B60D91E" w14:textId="02E4F212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76%</w:t>
                  </w:r>
                </w:p>
              </w:tc>
            </w:tr>
            <w:tr w:rsidR="00AE32B8" w14:paraId="1B0D43C8" w14:textId="77777777" w:rsidTr="00FD03C4">
              <w:tc>
                <w:tcPr>
                  <w:tcW w:w="1363" w:type="dxa"/>
                </w:tcPr>
                <w:p w14:paraId="768C8272" w14:textId="77777777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P7</w:t>
                  </w:r>
                </w:p>
              </w:tc>
              <w:tc>
                <w:tcPr>
                  <w:tcW w:w="1021" w:type="dxa"/>
                </w:tcPr>
                <w:p w14:paraId="077548A7" w14:textId="7FCBE3C6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82%</w:t>
                  </w:r>
                </w:p>
              </w:tc>
              <w:tc>
                <w:tcPr>
                  <w:tcW w:w="963" w:type="dxa"/>
                </w:tcPr>
                <w:p w14:paraId="3970DE40" w14:textId="0A967378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80%</w:t>
                  </w:r>
                </w:p>
              </w:tc>
              <w:tc>
                <w:tcPr>
                  <w:tcW w:w="635" w:type="dxa"/>
                </w:tcPr>
                <w:p w14:paraId="3A0AFDD7" w14:textId="7441C97C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84%</w:t>
                  </w:r>
                </w:p>
              </w:tc>
              <w:tc>
                <w:tcPr>
                  <w:tcW w:w="1237" w:type="dxa"/>
                </w:tcPr>
                <w:p w14:paraId="52B8EA9C" w14:textId="1E5E7EF4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74%</w:t>
                  </w:r>
                </w:p>
              </w:tc>
            </w:tr>
          </w:tbl>
          <w:p w14:paraId="03CD1C44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63"/>
              <w:gridCol w:w="1021"/>
              <w:gridCol w:w="963"/>
              <w:gridCol w:w="635"/>
              <w:gridCol w:w="1237"/>
            </w:tblGrid>
            <w:tr w:rsidR="00AE32B8" w14:paraId="7F96710D" w14:textId="77777777" w:rsidTr="00FD03C4">
              <w:tc>
                <w:tcPr>
                  <w:tcW w:w="1363" w:type="dxa"/>
                </w:tcPr>
                <w:p w14:paraId="49E11104" w14:textId="77777777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Attainment 21-22</w:t>
                  </w:r>
                </w:p>
                <w:p w14:paraId="5A56A89C" w14:textId="52E4324F" w:rsidR="00AE32B8" w:rsidRDefault="00602E9E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SIMD 1-3</w:t>
                  </w:r>
                </w:p>
              </w:tc>
              <w:tc>
                <w:tcPr>
                  <w:tcW w:w="1021" w:type="dxa"/>
                </w:tcPr>
                <w:p w14:paraId="498F4090" w14:textId="77777777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Reading </w:t>
                  </w:r>
                </w:p>
              </w:tc>
              <w:tc>
                <w:tcPr>
                  <w:tcW w:w="963" w:type="dxa"/>
                </w:tcPr>
                <w:p w14:paraId="17ACB0A0" w14:textId="77777777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Writing</w:t>
                  </w:r>
                </w:p>
              </w:tc>
              <w:tc>
                <w:tcPr>
                  <w:tcW w:w="635" w:type="dxa"/>
                </w:tcPr>
                <w:p w14:paraId="5700BB92" w14:textId="77777777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T&amp;L</w:t>
                  </w:r>
                </w:p>
              </w:tc>
              <w:tc>
                <w:tcPr>
                  <w:tcW w:w="1237" w:type="dxa"/>
                </w:tcPr>
                <w:p w14:paraId="5228BAE3" w14:textId="77777777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Numeracy</w:t>
                  </w:r>
                </w:p>
              </w:tc>
            </w:tr>
            <w:tr w:rsidR="00AE32B8" w14:paraId="2C18E169" w14:textId="77777777" w:rsidTr="00FD03C4">
              <w:tc>
                <w:tcPr>
                  <w:tcW w:w="1363" w:type="dxa"/>
                </w:tcPr>
                <w:p w14:paraId="497BF0B7" w14:textId="77777777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P1</w:t>
                  </w:r>
                </w:p>
              </w:tc>
              <w:tc>
                <w:tcPr>
                  <w:tcW w:w="1021" w:type="dxa"/>
                </w:tcPr>
                <w:p w14:paraId="32CE7306" w14:textId="60A40308" w:rsidR="00AE32B8" w:rsidRDefault="00602E9E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74</w:t>
                  </w:r>
                  <w:r w:rsidR="00AE32B8">
                    <w:rPr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63" w:type="dxa"/>
                </w:tcPr>
                <w:p w14:paraId="351F7F27" w14:textId="3AE9F70F" w:rsidR="00AE32B8" w:rsidRDefault="00602E9E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62</w:t>
                  </w:r>
                  <w:r w:rsidR="00AE32B8">
                    <w:rPr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35" w:type="dxa"/>
                </w:tcPr>
                <w:p w14:paraId="145DCA12" w14:textId="7ED03664" w:rsidR="00AE32B8" w:rsidRDefault="00602E9E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74</w:t>
                  </w:r>
                  <w:r w:rsidR="00AE32B8">
                    <w:rPr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37" w:type="dxa"/>
                </w:tcPr>
                <w:p w14:paraId="6D1DD247" w14:textId="01146432" w:rsidR="00AE32B8" w:rsidRDefault="00602E9E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95</w:t>
                  </w:r>
                  <w:r w:rsidR="00AE32B8">
                    <w:rPr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AE32B8" w14:paraId="17E49F2F" w14:textId="77777777" w:rsidTr="00FD03C4">
              <w:tc>
                <w:tcPr>
                  <w:tcW w:w="1363" w:type="dxa"/>
                </w:tcPr>
                <w:p w14:paraId="518C371C" w14:textId="77777777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P4</w:t>
                  </w:r>
                </w:p>
              </w:tc>
              <w:tc>
                <w:tcPr>
                  <w:tcW w:w="1021" w:type="dxa"/>
                </w:tcPr>
                <w:p w14:paraId="0B2B0F55" w14:textId="59FEF9A6" w:rsidR="00AE32B8" w:rsidRDefault="00602E9E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68</w:t>
                  </w:r>
                  <w:r w:rsidR="00AE32B8">
                    <w:rPr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63" w:type="dxa"/>
                </w:tcPr>
                <w:p w14:paraId="0DF7E169" w14:textId="516838CC" w:rsidR="00AE32B8" w:rsidRDefault="00602E9E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62</w:t>
                  </w:r>
                  <w:r w:rsidR="00AE32B8">
                    <w:rPr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35" w:type="dxa"/>
                </w:tcPr>
                <w:p w14:paraId="798F2F17" w14:textId="38D0DBD5" w:rsidR="00AE32B8" w:rsidRDefault="00602E9E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74</w:t>
                  </w:r>
                  <w:r w:rsidR="00AE32B8">
                    <w:rPr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37" w:type="dxa"/>
                </w:tcPr>
                <w:p w14:paraId="050E7D2B" w14:textId="638125D4" w:rsidR="00AE32B8" w:rsidRDefault="00602E9E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64</w:t>
                  </w:r>
                  <w:r w:rsidR="00AE32B8">
                    <w:rPr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AE32B8" w14:paraId="12115BE8" w14:textId="77777777" w:rsidTr="00FD03C4">
              <w:tc>
                <w:tcPr>
                  <w:tcW w:w="1363" w:type="dxa"/>
                </w:tcPr>
                <w:p w14:paraId="38BB8945" w14:textId="77777777" w:rsidR="00AE32B8" w:rsidRDefault="00AE32B8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P7</w:t>
                  </w:r>
                </w:p>
              </w:tc>
              <w:tc>
                <w:tcPr>
                  <w:tcW w:w="1021" w:type="dxa"/>
                </w:tcPr>
                <w:p w14:paraId="0D8DE294" w14:textId="0EDEA2F1" w:rsidR="00AE32B8" w:rsidRDefault="00602E9E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78</w:t>
                  </w:r>
                  <w:r w:rsidR="00AE32B8">
                    <w:rPr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63" w:type="dxa"/>
                </w:tcPr>
                <w:p w14:paraId="1739F852" w14:textId="72338BF3" w:rsidR="00AE32B8" w:rsidRDefault="00602E9E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74</w:t>
                  </w:r>
                  <w:r w:rsidR="00AE32B8">
                    <w:rPr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35" w:type="dxa"/>
                </w:tcPr>
                <w:p w14:paraId="25F8303E" w14:textId="2F4C7E33" w:rsidR="00AE32B8" w:rsidRDefault="00602E9E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74</w:t>
                  </w:r>
                  <w:r w:rsidR="00AE32B8">
                    <w:rPr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37" w:type="dxa"/>
                </w:tcPr>
                <w:p w14:paraId="3D5F74D1" w14:textId="13283243" w:rsidR="00AE32B8" w:rsidRDefault="00602E9E" w:rsidP="00BF2765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60</w:t>
                  </w:r>
                  <w:r w:rsidR="00AE32B8">
                    <w:rPr>
                      <w:b/>
                      <w:sz w:val="24"/>
                      <w:szCs w:val="24"/>
                    </w:rPr>
                    <w:t>%</w:t>
                  </w:r>
                </w:p>
              </w:tc>
            </w:tr>
          </w:tbl>
          <w:p w14:paraId="247DD732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5520FC6A" w14:textId="077D8612" w:rsidR="00602E9E" w:rsidRDefault="00602E9E" w:rsidP="00602E9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lastRenderedPageBreak/>
              <w:t>T</w:t>
            </w:r>
            <w:r w:rsidRPr="00602E9E">
              <w:rPr>
                <w:rFonts w:ascii="Arial" w:hAnsi="Arial" w:cs="Arial"/>
                <w:sz w:val="24"/>
                <w:szCs w:val="32"/>
              </w:rPr>
              <w:t xml:space="preserve">he majority of children are attaining expected </w:t>
            </w:r>
            <w:r>
              <w:rPr>
                <w:rFonts w:ascii="Arial" w:hAnsi="Arial" w:cs="Arial"/>
                <w:sz w:val="24"/>
                <w:szCs w:val="32"/>
              </w:rPr>
              <w:t xml:space="preserve">national </w:t>
            </w:r>
            <w:r w:rsidRPr="00602E9E">
              <w:rPr>
                <w:rFonts w:ascii="Arial" w:hAnsi="Arial" w:cs="Arial"/>
                <w:sz w:val="24"/>
                <w:szCs w:val="32"/>
              </w:rPr>
              <w:t>l</w:t>
            </w:r>
            <w:r>
              <w:rPr>
                <w:rFonts w:ascii="Arial" w:hAnsi="Arial" w:cs="Arial"/>
                <w:sz w:val="24"/>
                <w:szCs w:val="32"/>
              </w:rPr>
              <w:t>evels in literacy and numeracy.</w:t>
            </w:r>
          </w:p>
          <w:p w14:paraId="758D2446" w14:textId="549D9701" w:rsidR="00602E9E" w:rsidRPr="00602E9E" w:rsidRDefault="00602E9E" w:rsidP="00602E9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Our numeracy attainment – whilst good – dropped a little at P4 this session.  Interventions will be put in place next session to support this.</w:t>
            </w:r>
          </w:p>
          <w:p w14:paraId="6D805C0D" w14:textId="20894E73" w:rsidR="00602E9E" w:rsidRPr="00602E9E" w:rsidRDefault="00602E9E" w:rsidP="00602E9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>Children have a strong start in terms of their attainment at early level, but this gain is not sustained as children move through the school</w:t>
            </w:r>
          </w:p>
          <w:p w14:paraId="70584DFD" w14:textId="204ABB07" w:rsidR="00602E9E" w:rsidRPr="00602E9E" w:rsidRDefault="00602E9E" w:rsidP="00602E9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 xml:space="preserve">Our identified gap is </w:t>
            </w:r>
            <w:r>
              <w:rPr>
                <w:rFonts w:ascii="Arial" w:hAnsi="Arial" w:cs="Arial"/>
                <w:sz w:val="24"/>
                <w:szCs w:val="32"/>
              </w:rPr>
              <w:t xml:space="preserve">predominantly in </w:t>
            </w:r>
            <w:r w:rsidRPr="00602E9E">
              <w:rPr>
                <w:rFonts w:ascii="Arial" w:hAnsi="Arial" w:cs="Arial"/>
                <w:sz w:val="24"/>
                <w:szCs w:val="32"/>
              </w:rPr>
              <w:t xml:space="preserve">attainment of children living in SIMD 1 </w:t>
            </w:r>
            <w:r>
              <w:rPr>
                <w:rFonts w:ascii="Arial" w:hAnsi="Arial" w:cs="Arial"/>
                <w:sz w:val="24"/>
                <w:szCs w:val="32"/>
              </w:rPr>
              <w:t>-3 comparison to those in SIMD 4</w:t>
            </w:r>
            <w:r w:rsidRPr="00602E9E">
              <w:rPr>
                <w:rFonts w:ascii="Arial" w:hAnsi="Arial" w:cs="Arial"/>
                <w:sz w:val="24"/>
                <w:szCs w:val="32"/>
              </w:rPr>
              <w:t>-10. We aim to close this gap through our identified interventions.</w:t>
            </w:r>
          </w:p>
          <w:p w14:paraId="06B4D913" w14:textId="5521B5D1" w:rsidR="00602E9E" w:rsidRPr="00602E9E" w:rsidRDefault="00602E9E" w:rsidP="00602E9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 xml:space="preserve">Regular tracking and attainment meetings between teachers and </w:t>
            </w:r>
            <w:r>
              <w:rPr>
                <w:rFonts w:ascii="Arial" w:hAnsi="Arial" w:cs="Arial"/>
                <w:sz w:val="24"/>
                <w:szCs w:val="32"/>
              </w:rPr>
              <w:t>HT</w:t>
            </w:r>
            <w:r w:rsidRPr="00602E9E">
              <w:rPr>
                <w:rFonts w:ascii="Arial" w:hAnsi="Arial" w:cs="Arial"/>
                <w:sz w:val="24"/>
                <w:szCs w:val="32"/>
              </w:rPr>
              <w:t xml:space="preserve"> enable ongoing conversation about attainment and interventions.</w:t>
            </w:r>
            <w:r>
              <w:rPr>
                <w:rFonts w:ascii="Arial" w:hAnsi="Arial" w:cs="Arial"/>
                <w:sz w:val="24"/>
                <w:szCs w:val="32"/>
              </w:rPr>
              <w:t xml:space="preserve">  All interventions are regularly monitored to assess impact and improvement.</w:t>
            </w:r>
          </w:p>
          <w:p w14:paraId="6DC4C223" w14:textId="5E2C5394" w:rsidR="00F56623" w:rsidRPr="00602E9E" w:rsidRDefault="00602E9E" w:rsidP="00602E9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 xml:space="preserve">Staff are </w:t>
            </w:r>
            <w:r>
              <w:rPr>
                <w:rFonts w:ascii="Arial" w:hAnsi="Arial" w:cs="Arial"/>
                <w:sz w:val="24"/>
                <w:szCs w:val="32"/>
              </w:rPr>
              <w:t>developing</w:t>
            </w:r>
            <w:r w:rsidRPr="00602E9E">
              <w:rPr>
                <w:rFonts w:ascii="Arial" w:hAnsi="Arial" w:cs="Arial"/>
                <w:sz w:val="24"/>
                <w:szCs w:val="32"/>
              </w:rPr>
              <w:t xml:space="preserve"> confidence around their own professional judgements</w:t>
            </w:r>
            <w:r>
              <w:rPr>
                <w:rFonts w:ascii="Arial" w:hAnsi="Arial" w:cs="Arial"/>
                <w:sz w:val="24"/>
                <w:szCs w:val="32"/>
              </w:rPr>
              <w:t xml:space="preserve"> linked with assessments. </w:t>
            </w:r>
            <w:r w:rsidRPr="00602E9E">
              <w:rPr>
                <w:rFonts w:ascii="Arial" w:hAnsi="Arial" w:cs="Arial"/>
                <w:sz w:val="24"/>
                <w:szCs w:val="32"/>
              </w:rPr>
              <w:t>, and we continue to support the</w:t>
            </w:r>
            <w:r>
              <w:rPr>
                <w:rFonts w:ascii="Arial" w:hAnsi="Arial" w:cs="Arial"/>
                <w:sz w:val="24"/>
                <w:szCs w:val="32"/>
              </w:rPr>
              <w:t>.</w:t>
            </w:r>
          </w:p>
          <w:p w14:paraId="543CBDD4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182A4D12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2BD83728" w14:textId="394B4888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13F67992" w14:textId="081CF3A8" w:rsidR="009420B1" w:rsidRDefault="009420B1"/>
    <w:p w14:paraId="0214C32D" w14:textId="77777777" w:rsidR="00FD03C4" w:rsidRDefault="00FD03C4"/>
    <w:tbl>
      <w:tblPr>
        <w:tblStyle w:val="TableGrid"/>
        <w:tblpPr w:leftFromText="180" w:rightFromText="180" w:vertAnchor="page" w:horzAnchor="margin" w:tblpXSpec="center" w:tblpY="1516"/>
        <w:tblW w:w="15027" w:type="dxa"/>
        <w:tblLook w:val="04A0" w:firstRow="1" w:lastRow="0" w:firstColumn="1" w:lastColumn="0" w:noHBand="0" w:noVBand="1"/>
      </w:tblPr>
      <w:tblGrid>
        <w:gridCol w:w="2287"/>
        <w:gridCol w:w="4246"/>
        <w:gridCol w:w="4247"/>
        <w:gridCol w:w="4247"/>
      </w:tblGrid>
      <w:tr w:rsidR="009F0A60" w:rsidRPr="00B242C4" w14:paraId="2B09DB8F" w14:textId="77777777" w:rsidTr="008E05E6">
        <w:trPr>
          <w:trHeight w:val="1263"/>
        </w:trPr>
        <w:tc>
          <w:tcPr>
            <w:tcW w:w="2287" w:type="dxa"/>
          </w:tcPr>
          <w:p w14:paraId="20BB463C" w14:textId="77777777" w:rsidR="009F0A60" w:rsidRDefault="009F0A60" w:rsidP="008E05E6">
            <w:pP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bookmarkStart w:id="0" w:name="_Hlk74215371"/>
            <w:r w:rsidRPr="004D7C45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Priority Area: </w:t>
            </w:r>
          </w:p>
          <w:p w14:paraId="41A5DD65" w14:textId="7DD7625D" w:rsidR="008E01C0" w:rsidRPr="00B242C4" w:rsidRDefault="008E01C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Raising Attainment</w:t>
            </w: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6A16291E" w14:textId="57293BD9" w:rsidR="008F22B9" w:rsidRPr="00C1573C" w:rsidRDefault="00A603F7" w:rsidP="008F22B9">
            <w:pPr>
              <w:rPr>
                <w:rFonts w:ascii="Arial" w:hAnsi="Arial" w:cs="Arial"/>
                <w:b/>
              </w:rPr>
            </w:pPr>
            <w:r w:rsidRPr="00C1573C">
              <w:rPr>
                <w:noProof/>
                <w:highlight w:val="yellow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0E34AAB7" wp14:editId="5EE5B714">
                      <wp:simplePos x="0" y="0"/>
                      <wp:positionH relativeFrom="column">
                        <wp:posOffset>1852930</wp:posOffset>
                      </wp:positionH>
                      <wp:positionV relativeFrom="paragraph">
                        <wp:posOffset>-663575</wp:posOffset>
                      </wp:positionV>
                      <wp:extent cx="2628900" cy="412750"/>
                      <wp:effectExtent l="0" t="0" r="0" b="635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900" cy="412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7EBFF5" w14:textId="299F26BC" w:rsidR="00BF2765" w:rsidRPr="00A603F7" w:rsidRDefault="00BF2765" w:rsidP="00A603F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</w:rPr>
                                  </w:pPr>
                                  <w:r w:rsidRPr="00A603F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</w:rPr>
                                    <w:t xml:space="preserve">Stage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</w:rPr>
                                    <w:t>3</w:t>
                                  </w:r>
                                </w:p>
                                <w:p w14:paraId="13A7402A" w14:textId="55123FD6" w:rsidR="00BF2765" w:rsidRDefault="00BF2765"/>
                                <w:p w14:paraId="3827E80F" w14:textId="6DFE4FD4" w:rsidR="00BF2765" w:rsidRDefault="00BF2765"/>
                                <w:p w14:paraId="504963B0" w14:textId="2A823187" w:rsidR="00BF2765" w:rsidRDefault="00BF2765"/>
                                <w:p w14:paraId="5FB2D2AC" w14:textId="6A48E706" w:rsidR="00BF2765" w:rsidRDefault="00BF2765"/>
                                <w:p w14:paraId="09D3C985" w14:textId="1CE69BDB" w:rsidR="00BF2765" w:rsidRDefault="00BF2765"/>
                                <w:p w14:paraId="55F5DE4C" w14:textId="545DFD39" w:rsidR="00BF2765" w:rsidRDefault="00BF2765"/>
                                <w:p w14:paraId="34C857F6" w14:textId="04E3538F" w:rsidR="00BF2765" w:rsidRDefault="00BF2765"/>
                                <w:p w14:paraId="20094A9A" w14:textId="1F7FAB85" w:rsidR="00BF2765" w:rsidRDefault="00BF2765"/>
                                <w:p w14:paraId="7FE3E248" w14:textId="646CE39B" w:rsidR="00BF2765" w:rsidRDefault="00BF2765"/>
                                <w:p w14:paraId="4064B076" w14:textId="71D28212" w:rsidR="00BF2765" w:rsidRDefault="00BF2765"/>
                                <w:p w14:paraId="33D4D943" w14:textId="079FA866" w:rsidR="00BF2765" w:rsidRDefault="00BF2765"/>
                                <w:p w14:paraId="130C085B" w14:textId="4FA9407B" w:rsidR="00BF2765" w:rsidRDefault="00BF2765"/>
                                <w:p w14:paraId="2B1B9C15" w14:textId="5D3F8C99" w:rsidR="00BF2765" w:rsidRDefault="00BF2765"/>
                                <w:p w14:paraId="6A01A18C" w14:textId="5B9F5B23" w:rsidR="00BF2765" w:rsidRDefault="00BF2765"/>
                                <w:p w14:paraId="0B784168" w14:textId="77777777" w:rsidR="00BF2765" w:rsidRDefault="00BF276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4AAB7" id="_x0000_s1028" type="#_x0000_t202" style="position:absolute;margin-left:145.9pt;margin-top:-52.25pt;width:207pt;height:32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" stroked="f">
                      <v:textbox>
                        <w:txbxContent>
                          <w:p w14:paraId="297EBFF5" w14:textId="299F26BC" w:rsidR="00BF2765" w:rsidRPr="00A603F7" w:rsidRDefault="00BF2765" w:rsidP="00A603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</w:pPr>
                            <w:r w:rsidRPr="00A603F7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Stage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p w14:paraId="13A7402A" w14:textId="55123FD6" w:rsidR="00BF2765" w:rsidRDefault="00BF2765"/>
                          <w:p w14:paraId="3827E80F" w14:textId="6DFE4FD4" w:rsidR="00BF2765" w:rsidRDefault="00BF2765"/>
                          <w:p w14:paraId="504963B0" w14:textId="2A823187" w:rsidR="00BF2765" w:rsidRDefault="00BF2765"/>
                          <w:p w14:paraId="5FB2D2AC" w14:textId="6A48E706" w:rsidR="00BF2765" w:rsidRDefault="00BF2765"/>
                          <w:p w14:paraId="09D3C985" w14:textId="1CE69BDB" w:rsidR="00BF2765" w:rsidRDefault="00BF2765"/>
                          <w:p w14:paraId="55F5DE4C" w14:textId="545DFD39" w:rsidR="00BF2765" w:rsidRDefault="00BF2765"/>
                          <w:p w14:paraId="34C857F6" w14:textId="04E3538F" w:rsidR="00BF2765" w:rsidRDefault="00BF2765"/>
                          <w:p w14:paraId="20094A9A" w14:textId="1F7FAB85" w:rsidR="00BF2765" w:rsidRDefault="00BF2765"/>
                          <w:p w14:paraId="7FE3E248" w14:textId="646CE39B" w:rsidR="00BF2765" w:rsidRDefault="00BF2765"/>
                          <w:p w14:paraId="4064B076" w14:textId="71D28212" w:rsidR="00BF2765" w:rsidRDefault="00BF2765"/>
                          <w:p w14:paraId="33D4D943" w14:textId="079FA866" w:rsidR="00BF2765" w:rsidRDefault="00BF2765"/>
                          <w:p w14:paraId="130C085B" w14:textId="4FA9407B" w:rsidR="00BF2765" w:rsidRDefault="00BF2765"/>
                          <w:p w14:paraId="2B1B9C15" w14:textId="5D3F8C99" w:rsidR="00BF2765" w:rsidRDefault="00BF2765"/>
                          <w:p w14:paraId="6A01A18C" w14:textId="5B9F5B23" w:rsidR="00BF2765" w:rsidRDefault="00BF2765"/>
                          <w:p w14:paraId="0B784168" w14:textId="77777777" w:rsidR="00BF2765" w:rsidRDefault="00BF2765"/>
                        </w:txbxContent>
                      </v:textbox>
                    </v:shape>
                  </w:pict>
                </mc:Fallback>
              </mc:AlternateContent>
            </w:r>
            <w:r w:rsidR="009F0A60" w:rsidRPr="00C1573C">
              <w:rPr>
                <w:rFonts w:ascii="Arial" w:hAnsi="Arial" w:cs="Arial"/>
                <w:noProof/>
                <w:color w:val="FF0000"/>
                <w:sz w:val="24"/>
                <w:szCs w:val="24"/>
                <w:highlight w:val="yellow"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7870F60D" wp14:editId="2838A23A">
                  <wp:simplePos x="0" y="0"/>
                  <wp:positionH relativeFrom="column">
                    <wp:posOffset>1595120</wp:posOffset>
                  </wp:positionH>
                  <wp:positionV relativeFrom="page">
                    <wp:posOffset>41275</wp:posOffset>
                  </wp:positionV>
                  <wp:extent cx="1210945" cy="1047750"/>
                  <wp:effectExtent l="0" t="0" r="8255" b="0"/>
                  <wp:wrapThrough wrapText="bothSides">
                    <wp:wrapPolygon edited="0">
                      <wp:start x="0" y="0"/>
                      <wp:lineTo x="0" y="21207"/>
                      <wp:lineTo x="21407" y="21207"/>
                      <wp:lineTo x="21407" y="0"/>
                      <wp:lineTo x="0" y="0"/>
                    </wp:wrapPolygon>
                  </wp:wrapThrough>
                  <wp:docPr id="6" name="Picture 6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Diagram&#10;&#10;Description automatically generated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4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F22B9" w:rsidRPr="00C1573C">
              <w:rPr>
                <w:rFonts w:ascii="Arial" w:hAnsi="Arial" w:cs="Arial"/>
                <w:highlight w:val="yellow"/>
              </w:rPr>
              <w:t>School leadership</w:t>
            </w:r>
          </w:p>
          <w:p w14:paraId="30BE8D19" w14:textId="77777777" w:rsidR="00480F11" w:rsidRPr="006023D9" w:rsidRDefault="00480F11" w:rsidP="008F22B9">
            <w:pPr>
              <w:rPr>
                <w:rFonts w:ascii="Arial" w:hAnsi="Arial" w:cs="Arial"/>
              </w:rPr>
            </w:pPr>
          </w:p>
          <w:p w14:paraId="6F345989" w14:textId="269E7688" w:rsidR="008F22B9" w:rsidRPr="00C1573C" w:rsidRDefault="00485FA7" w:rsidP="008F22B9">
            <w:pPr>
              <w:rPr>
                <w:rFonts w:ascii="Arial" w:hAnsi="Arial" w:cs="Arial"/>
                <w:b/>
              </w:rPr>
            </w:pPr>
            <w:r w:rsidRPr="00C1573C">
              <w:rPr>
                <w:rFonts w:ascii="Arial" w:hAnsi="Arial" w:cs="Arial"/>
                <w:b/>
                <w:highlight w:val="yellow"/>
              </w:rPr>
              <w:t>T</w:t>
            </w:r>
            <w:r w:rsidR="008F22B9" w:rsidRPr="00C1573C">
              <w:rPr>
                <w:rFonts w:ascii="Arial" w:hAnsi="Arial" w:cs="Arial"/>
                <w:b/>
                <w:highlight w:val="yellow"/>
              </w:rPr>
              <w:t>eacher professionalism</w:t>
            </w:r>
          </w:p>
          <w:p w14:paraId="28C3D831" w14:textId="77777777" w:rsidR="00480F11" w:rsidRPr="006023D9" w:rsidRDefault="00480F11" w:rsidP="008F22B9">
            <w:pPr>
              <w:rPr>
                <w:rFonts w:ascii="Arial" w:hAnsi="Arial" w:cs="Arial"/>
              </w:rPr>
            </w:pPr>
          </w:p>
          <w:p w14:paraId="465BBD5A" w14:textId="3DAA209D" w:rsidR="008F22B9" w:rsidRDefault="00485FA7" w:rsidP="008F22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8F22B9" w:rsidRPr="006023D9">
              <w:rPr>
                <w:rFonts w:ascii="Arial" w:hAnsi="Arial" w:cs="Arial"/>
              </w:rPr>
              <w:t>arental engagement</w:t>
            </w:r>
          </w:p>
          <w:p w14:paraId="7FC33000" w14:textId="77777777" w:rsidR="00480F11" w:rsidRPr="006023D9" w:rsidRDefault="00480F11" w:rsidP="008F22B9">
            <w:pPr>
              <w:rPr>
                <w:rFonts w:ascii="Arial" w:hAnsi="Arial" w:cs="Arial"/>
              </w:rPr>
            </w:pPr>
          </w:p>
          <w:p w14:paraId="487C04C7" w14:textId="3F0403A3" w:rsidR="008F22B9" w:rsidRPr="00C1573C" w:rsidRDefault="00485FA7" w:rsidP="008F22B9">
            <w:pPr>
              <w:rPr>
                <w:rFonts w:ascii="Arial" w:hAnsi="Arial" w:cs="Arial"/>
                <w:b/>
              </w:rPr>
            </w:pPr>
            <w:r w:rsidRPr="00C1573C">
              <w:rPr>
                <w:rFonts w:ascii="Arial" w:hAnsi="Arial" w:cs="Arial"/>
                <w:b/>
                <w:highlight w:val="yellow"/>
              </w:rPr>
              <w:t>A</w:t>
            </w:r>
            <w:r w:rsidR="008F22B9" w:rsidRPr="00C1573C">
              <w:rPr>
                <w:rFonts w:ascii="Arial" w:hAnsi="Arial" w:cs="Arial"/>
                <w:b/>
                <w:highlight w:val="yellow"/>
              </w:rPr>
              <w:t>ssessment of children's progress</w:t>
            </w:r>
          </w:p>
          <w:p w14:paraId="3BDD4081" w14:textId="77777777" w:rsidR="00480F11" w:rsidRPr="006023D9" w:rsidRDefault="00480F11" w:rsidP="008F22B9">
            <w:pPr>
              <w:rPr>
                <w:rFonts w:ascii="Arial" w:hAnsi="Arial" w:cs="Arial"/>
              </w:rPr>
            </w:pPr>
          </w:p>
          <w:p w14:paraId="58D03363" w14:textId="2DD74CE1" w:rsidR="008F22B9" w:rsidRPr="00C1573C" w:rsidRDefault="00485FA7" w:rsidP="008F22B9">
            <w:pPr>
              <w:rPr>
                <w:rFonts w:ascii="Arial" w:hAnsi="Arial" w:cs="Arial"/>
                <w:b/>
              </w:rPr>
            </w:pPr>
            <w:r w:rsidRPr="00C1573C">
              <w:rPr>
                <w:rFonts w:ascii="Arial" w:hAnsi="Arial" w:cs="Arial"/>
                <w:b/>
                <w:highlight w:val="yellow"/>
              </w:rPr>
              <w:t>S</w:t>
            </w:r>
            <w:r w:rsidR="008F22B9" w:rsidRPr="00C1573C">
              <w:rPr>
                <w:rFonts w:ascii="Arial" w:hAnsi="Arial" w:cs="Arial"/>
                <w:b/>
                <w:highlight w:val="yellow"/>
              </w:rPr>
              <w:t>chool improvement</w:t>
            </w:r>
          </w:p>
          <w:p w14:paraId="566FD7E1" w14:textId="77777777" w:rsidR="00480F11" w:rsidRPr="006023D9" w:rsidRDefault="00480F11" w:rsidP="008F22B9">
            <w:pPr>
              <w:rPr>
                <w:rFonts w:ascii="Arial" w:hAnsi="Arial" w:cs="Arial"/>
              </w:rPr>
            </w:pPr>
          </w:p>
          <w:p w14:paraId="465048C9" w14:textId="2D612729" w:rsidR="008F22B9" w:rsidRPr="00C1573C" w:rsidRDefault="00485FA7" w:rsidP="008F22B9">
            <w:pPr>
              <w:rPr>
                <w:rFonts w:ascii="Arial" w:hAnsi="Arial" w:cs="Arial"/>
                <w:b/>
              </w:rPr>
            </w:pPr>
            <w:r w:rsidRPr="00C1573C">
              <w:rPr>
                <w:rFonts w:ascii="Arial" w:hAnsi="Arial" w:cs="Arial"/>
                <w:b/>
                <w:highlight w:val="yellow"/>
              </w:rPr>
              <w:t>P</w:t>
            </w:r>
            <w:r w:rsidR="008F22B9" w:rsidRPr="00C1573C">
              <w:rPr>
                <w:rFonts w:ascii="Arial" w:hAnsi="Arial" w:cs="Arial"/>
                <w:b/>
                <w:highlight w:val="yellow"/>
              </w:rPr>
              <w:t>erformance information</w:t>
            </w:r>
          </w:p>
          <w:p w14:paraId="132B4442" w14:textId="11052F79" w:rsidR="008F22B9" w:rsidRPr="00B242C4" w:rsidRDefault="008F22B9" w:rsidP="008F22B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F20C2A6" w14:textId="57111638" w:rsidR="009F0A60" w:rsidRPr="00B242C4" w:rsidRDefault="009F0A60" w:rsidP="008E05E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5467813C" w14:textId="72128BD6" w:rsidR="009F0A60" w:rsidRDefault="00FA228D" w:rsidP="008E05E6">
            <w:pPr>
              <w:pStyle w:val="Default"/>
              <w:rPr>
                <w:color w:val="auto"/>
              </w:rPr>
            </w:pPr>
            <w:r w:rsidRPr="0019601F">
              <w:rPr>
                <w:noProof/>
                <w:lang w:eastAsia="en-GB"/>
              </w:rPr>
              <w:drawing>
                <wp:anchor distT="0" distB="0" distL="114300" distR="114300" simplePos="0" relativeHeight="251673600" behindDoc="0" locked="0" layoutInCell="1" allowOverlap="1" wp14:anchorId="6D69F5B7" wp14:editId="359980C7">
                  <wp:simplePos x="0" y="0"/>
                  <wp:positionH relativeFrom="column">
                    <wp:posOffset>2093556</wp:posOffset>
                  </wp:positionH>
                  <wp:positionV relativeFrom="page">
                    <wp:posOffset>168275</wp:posOffset>
                  </wp:positionV>
                  <wp:extent cx="455930" cy="645795"/>
                  <wp:effectExtent l="0" t="0" r="1270" b="1905"/>
                  <wp:wrapNone/>
                  <wp:docPr id="4" name="Picture 4" descr="A picture containing text, businessc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icture containing text, businesscar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930" cy="645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D596E" w:rsidRPr="0019601F">
              <w:rPr>
                <w:color w:val="auto"/>
              </w:rPr>
              <w:t>Leadership and Management</w:t>
            </w:r>
          </w:p>
          <w:p w14:paraId="50DE768F" w14:textId="77777777" w:rsidR="005A4A7D" w:rsidRDefault="005A4A7D" w:rsidP="008E05E6">
            <w:pPr>
              <w:pStyle w:val="Default"/>
              <w:rPr>
                <w:color w:val="auto"/>
              </w:rPr>
            </w:pPr>
          </w:p>
          <w:p w14:paraId="511FDD01" w14:textId="77777777" w:rsidR="0019601F" w:rsidRDefault="0019601F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 </w:t>
            </w:r>
            <w:r w:rsidRPr="00313E9E">
              <w:rPr>
                <w:color w:val="auto"/>
                <w:highlight w:val="yellow"/>
              </w:rPr>
              <w:t>1.1</w:t>
            </w:r>
            <w:r w:rsidR="005A4A7D" w:rsidRPr="00313E9E">
              <w:rPr>
                <w:color w:val="auto"/>
                <w:highlight w:val="yellow"/>
              </w:rPr>
              <w:t>, 1.2, 1.3</w:t>
            </w:r>
            <w:r w:rsidR="005A4A7D">
              <w:rPr>
                <w:color w:val="auto"/>
              </w:rPr>
              <w:t>, 1.4, 1.5</w:t>
            </w:r>
          </w:p>
          <w:p w14:paraId="7A3A1328" w14:textId="77777777" w:rsidR="005A4A7D" w:rsidRDefault="005A4A7D" w:rsidP="008E05E6">
            <w:pPr>
              <w:pStyle w:val="Default"/>
              <w:rPr>
                <w:color w:val="auto"/>
              </w:rPr>
            </w:pPr>
          </w:p>
          <w:p w14:paraId="738F388D" w14:textId="77777777" w:rsidR="005A4A7D" w:rsidRDefault="00ED15B4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Learning Provision</w:t>
            </w:r>
          </w:p>
          <w:p w14:paraId="43266B1B" w14:textId="77777777" w:rsidR="00ED15B4" w:rsidRDefault="00ED15B4" w:rsidP="008E05E6">
            <w:pPr>
              <w:pStyle w:val="Default"/>
              <w:rPr>
                <w:color w:val="auto"/>
              </w:rPr>
            </w:pPr>
          </w:p>
          <w:p w14:paraId="04048A16" w14:textId="41998CBD" w:rsidR="00ED15B4" w:rsidRDefault="00ED15B4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</w:t>
            </w:r>
            <w:r w:rsidR="004F44EF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2.1, </w:t>
            </w:r>
            <w:r w:rsidRPr="00313E9E">
              <w:rPr>
                <w:color w:val="auto"/>
                <w:highlight w:val="yellow"/>
              </w:rPr>
              <w:t>2.2, 2.3, 2.4</w:t>
            </w:r>
            <w:r>
              <w:rPr>
                <w:color w:val="auto"/>
              </w:rPr>
              <w:t>, 2.5, 2.6, 2.7</w:t>
            </w:r>
          </w:p>
          <w:p w14:paraId="46A550FE" w14:textId="42514ED2" w:rsidR="00ED15B4" w:rsidRDefault="00ED15B4" w:rsidP="008E05E6">
            <w:pPr>
              <w:pStyle w:val="Default"/>
              <w:rPr>
                <w:color w:val="auto"/>
              </w:rPr>
            </w:pPr>
          </w:p>
          <w:p w14:paraId="457862E2" w14:textId="243FD8FD" w:rsidR="00ED15B4" w:rsidRDefault="00E76717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Successes and Achievements</w:t>
            </w:r>
          </w:p>
          <w:p w14:paraId="732FA7DC" w14:textId="444999BE" w:rsidR="00E76717" w:rsidRDefault="00524BA9" w:rsidP="008E05E6">
            <w:pPr>
              <w:pStyle w:val="Default"/>
              <w:rPr>
                <w:color w:val="auto"/>
              </w:rPr>
            </w:pPr>
            <w:r w:rsidRPr="0019601F">
              <w:rPr>
                <w:noProof/>
                <w:lang w:eastAsia="en-GB"/>
              </w:rPr>
              <w:drawing>
                <wp:anchor distT="0" distB="0" distL="114300" distR="114300" simplePos="0" relativeHeight="251675648" behindDoc="0" locked="0" layoutInCell="1" allowOverlap="1" wp14:anchorId="7A690191" wp14:editId="569BE47D">
                  <wp:simplePos x="0" y="0"/>
                  <wp:positionH relativeFrom="column">
                    <wp:posOffset>2007460</wp:posOffset>
                  </wp:positionH>
                  <wp:positionV relativeFrom="page">
                    <wp:posOffset>1743710</wp:posOffset>
                  </wp:positionV>
                  <wp:extent cx="544195" cy="438150"/>
                  <wp:effectExtent l="0" t="0" r="8255" b="0"/>
                  <wp:wrapNone/>
                  <wp:docPr id="16" name="Picture 16" descr="A screenshot of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screenshot of a compute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5B68B4" w14:textId="0E2F3E90" w:rsidR="00E76717" w:rsidRPr="0019601F" w:rsidRDefault="00E76717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</w:t>
            </w:r>
            <w:r w:rsidR="004F44EF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3.1, </w:t>
            </w:r>
            <w:r w:rsidRPr="00313E9E">
              <w:rPr>
                <w:color w:val="auto"/>
                <w:highlight w:val="yellow"/>
              </w:rPr>
              <w:t>3.2</w:t>
            </w:r>
            <w:r>
              <w:rPr>
                <w:color w:val="auto"/>
              </w:rPr>
              <w:t>, 3.3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7707E4E2" w14:textId="77777777" w:rsidR="00001DE6" w:rsidRDefault="009F0A60" w:rsidP="00001DE6">
            <w:pPr>
              <w:rPr>
                <w:rFonts w:ascii="Arial" w:hAnsi="Arial" w:cs="Arial"/>
              </w:rPr>
            </w:pPr>
            <w:r w:rsidRPr="00B242C4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1552" behindDoc="0" locked="0" layoutInCell="1" allowOverlap="1" wp14:anchorId="3681E892" wp14:editId="5CEE2550">
                  <wp:simplePos x="0" y="0"/>
                  <wp:positionH relativeFrom="column">
                    <wp:posOffset>1328420</wp:posOffset>
                  </wp:positionH>
                  <wp:positionV relativeFrom="page">
                    <wp:posOffset>49530</wp:posOffset>
                  </wp:positionV>
                  <wp:extent cx="990600" cy="990600"/>
                  <wp:effectExtent l="0" t="0" r="0" b="0"/>
                  <wp:wrapThrough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hrough>
                  <wp:docPr id="8" name="Picture 8" descr="A blue and whit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blue and white logo&#10;&#10;Description automatically generated with low confidence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1DE6" w:rsidRPr="00BA1191">
              <w:rPr>
                <w:rFonts w:ascii="Arial" w:hAnsi="Arial" w:cs="Arial"/>
              </w:rPr>
              <w:t xml:space="preserve"> </w:t>
            </w:r>
          </w:p>
          <w:p w14:paraId="069B3D1D" w14:textId="04E4A186" w:rsidR="00001DE6" w:rsidRPr="00313E9E" w:rsidRDefault="00001DE6" w:rsidP="00001DE6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13E9E">
              <w:rPr>
                <w:rFonts w:ascii="Arial" w:hAnsi="Arial" w:cs="Arial"/>
                <w:sz w:val="24"/>
                <w:szCs w:val="24"/>
                <w:highlight w:val="yellow"/>
              </w:rPr>
              <w:t>Meeting the needs of all learners</w:t>
            </w:r>
          </w:p>
          <w:p w14:paraId="5215490D" w14:textId="77777777" w:rsidR="00001DE6" w:rsidRPr="00313E9E" w:rsidRDefault="00001DE6" w:rsidP="00001DE6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14:paraId="0C843B9C" w14:textId="15A05A7B" w:rsidR="00001DE6" w:rsidRPr="00313E9E" w:rsidRDefault="00001DE6" w:rsidP="00001DE6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13E9E">
              <w:rPr>
                <w:rFonts w:ascii="Arial" w:hAnsi="Arial" w:cs="Arial"/>
                <w:sz w:val="24"/>
                <w:szCs w:val="24"/>
                <w:highlight w:val="yellow"/>
              </w:rPr>
              <w:t>Quality provision</w:t>
            </w:r>
          </w:p>
          <w:p w14:paraId="43BBE398" w14:textId="77777777" w:rsidR="00001DE6" w:rsidRPr="00313E9E" w:rsidRDefault="00001DE6" w:rsidP="00001DE6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14:paraId="47EF7A61" w14:textId="77777777" w:rsidR="00001DE6" w:rsidRPr="004F72A4" w:rsidRDefault="00001DE6" w:rsidP="00001DE6">
            <w:pPr>
              <w:rPr>
                <w:rFonts w:ascii="Arial" w:hAnsi="Arial" w:cs="Arial"/>
                <w:sz w:val="24"/>
                <w:szCs w:val="24"/>
              </w:rPr>
            </w:pPr>
            <w:r w:rsidRPr="00313E9E">
              <w:rPr>
                <w:rFonts w:ascii="Arial" w:hAnsi="Arial" w:cs="Arial"/>
                <w:sz w:val="24"/>
                <w:szCs w:val="24"/>
                <w:highlight w:val="yellow"/>
              </w:rPr>
              <w:t>Leadership and workforce development</w:t>
            </w:r>
          </w:p>
          <w:p w14:paraId="07CC7326" w14:textId="4936C99B" w:rsidR="00001DE6" w:rsidRPr="00B242C4" w:rsidRDefault="00001DE6" w:rsidP="00001D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F2C8B1" w14:textId="35BF274F" w:rsidR="009F0A60" w:rsidRPr="00B242C4" w:rsidRDefault="009F0A6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F0A60" w:rsidRPr="00E10D50" w14:paraId="01EB6833" w14:textId="77777777" w:rsidTr="00480F11">
        <w:trPr>
          <w:trHeight w:val="679"/>
        </w:trPr>
        <w:tc>
          <w:tcPr>
            <w:tcW w:w="15027" w:type="dxa"/>
            <w:gridSpan w:val="4"/>
          </w:tcPr>
          <w:p w14:paraId="4484188E" w14:textId="77777777" w:rsidR="009F0A60" w:rsidRPr="00D56DDC" w:rsidRDefault="009F0A6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56DD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What informs this priority?</w:t>
            </w:r>
          </w:p>
          <w:p w14:paraId="6859BF3C" w14:textId="3DF68737" w:rsidR="00F94A9B" w:rsidRPr="00313E9E" w:rsidRDefault="00D2128B" w:rsidP="00313E9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313E9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Maths attainment has dropped over the past 2 session</w:t>
            </w:r>
            <w:r w:rsidR="008E05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</w:t>
            </w:r>
            <w:r w:rsidRPr="00313E9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– review of assessment, resources and practices</w:t>
            </w:r>
            <w:r w:rsidR="00D56DDC" w:rsidRPr="00313E9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. Training to be provided.</w:t>
            </w:r>
          </w:p>
          <w:p w14:paraId="5104C4F7" w14:textId="77777777" w:rsidR="00D56DDC" w:rsidRPr="00313E9E" w:rsidRDefault="00D56DDC" w:rsidP="00313E9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313E9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Data review with staff identifying aspects that need continued focused and progression in reading as well as a focus on skills progression in maths.</w:t>
            </w:r>
          </w:p>
          <w:p w14:paraId="3438CBB3" w14:textId="35AE1C87" w:rsidR="00313E9E" w:rsidRPr="00313E9E" w:rsidRDefault="00313E9E" w:rsidP="00313E9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313E9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Reading – part of previous SIP but due to staff shortages the expected improvement</w:t>
            </w:r>
            <w:r w:rsidR="008E05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</w:t>
            </w:r>
            <w:r w:rsidRPr="00313E9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weren’t completed.  To be completed this session.</w:t>
            </w:r>
          </w:p>
        </w:tc>
      </w:tr>
      <w:tr w:rsidR="009F0A60" w:rsidRPr="00E10D50" w14:paraId="209BD370" w14:textId="77777777" w:rsidTr="00D458A4">
        <w:trPr>
          <w:trHeight w:val="1682"/>
        </w:trPr>
        <w:tc>
          <w:tcPr>
            <w:tcW w:w="2287" w:type="dxa"/>
          </w:tcPr>
          <w:p w14:paraId="3F091BA8" w14:textId="77777777" w:rsidR="009F0A60" w:rsidRPr="00B242C4" w:rsidRDefault="009F0A60" w:rsidP="007133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t>What do you aim to achieve?</w:t>
            </w: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5B76DF89" w14:textId="431488C4" w:rsidR="009F0A60" w:rsidRPr="00B242C4" w:rsidRDefault="009F0A60" w:rsidP="00713392">
            <w:pPr>
              <w:pStyle w:val="Default"/>
              <w:rPr>
                <w:b/>
                <w:bCs/>
              </w:rPr>
            </w:pPr>
            <w:r w:rsidRPr="00B242C4">
              <w:rPr>
                <w:b/>
                <w:bCs/>
              </w:rPr>
              <w:t>How will you achieve this priority?</w:t>
            </w:r>
          </w:p>
          <w:p w14:paraId="05CFA1DF" w14:textId="0981AA41" w:rsidR="009479A8" w:rsidRPr="00B242C4" w:rsidRDefault="009479A8" w:rsidP="00713392">
            <w:pPr>
              <w:pStyle w:val="Default"/>
              <w:rPr>
                <w:b/>
                <w:bCs/>
              </w:rPr>
            </w:pPr>
          </w:p>
          <w:p w14:paraId="4E6D229B" w14:textId="4BD5677B" w:rsidR="009479A8" w:rsidRPr="00B242C4" w:rsidRDefault="009479A8" w:rsidP="00713392">
            <w:pPr>
              <w:pStyle w:val="Default"/>
              <w:rPr>
                <w:b/>
                <w:bCs/>
              </w:rPr>
            </w:pPr>
          </w:p>
          <w:p w14:paraId="54EFA4FC" w14:textId="08994672" w:rsidR="009479A8" w:rsidRPr="00B242C4" w:rsidRDefault="009479A8" w:rsidP="00713392">
            <w:pPr>
              <w:pStyle w:val="Default"/>
              <w:rPr>
                <w:b/>
                <w:bCs/>
              </w:rPr>
            </w:pPr>
          </w:p>
          <w:p w14:paraId="7B30304B" w14:textId="77777777" w:rsidR="009479A8" w:rsidRPr="00B242C4" w:rsidRDefault="009479A8" w:rsidP="00713392">
            <w:pPr>
              <w:pStyle w:val="Default"/>
              <w:rPr>
                <w:b/>
                <w:bCs/>
                <w:color w:val="auto"/>
              </w:rPr>
            </w:pPr>
          </w:p>
          <w:p w14:paraId="7A6A8400" w14:textId="77777777" w:rsidR="009F0A60" w:rsidRPr="00B242C4" w:rsidRDefault="009F0A60" w:rsidP="00713392">
            <w:pPr>
              <w:pStyle w:val="Default"/>
              <w:rPr>
                <w:b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6356F028" w14:textId="61E3A374" w:rsidR="009F0A60" w:rsidRPr="00B242C4" w:rsidRDefault="009F0A60" w:rsidP="00713392">
            <w:pPr>
              <w:pStyle w:val="Default"/>
              <w:rPr>
                <w:b/>
                <w:bCs/>
              </w:rPr>
            </w:pPr>
            <w:r w:rsidRPr="00B242C4">
              <w:rPr>
                <w:b/>
                <w:bCs/>
              </w:rPr>
              <w:t>Timescales</w:t>
            </w:r>
            <w:r w:rsidR="00A154DA">
              <w:rPr>
                <w:b/>
                <w:bCs/>
              </w:rPr>
              <w:t xml:space="preserve"> and responsibilities</w:t>
            </w:r>
          </w:p>
          <w:p w14:paraId="271D93AA" w14:textId="34B69BF4" w:rsidR="009479A8" w:rsidRPr="00B242C4" w:rsidRDefault="009479A8" w:rsidP="00713392">
            <w:pPr>
              <w:pStyle w:val="Default"/>
              <w:rPr>
                <w:b/>
                <w:bCs/>
              </w:rPr>
            </w:pPr>
          </w:p>
          <w:p w14:paraId="5C89BD26" w14:textId="2B2A4F05" w:rsidR="009479A8" w:rsidRPr="00B242C4" w:rsidRDefault="009479A8" w:rsidP="00713392">
            <w:pPr>
              <w:pStyle w:val="Default"/>
              <w:rPr>
                <w:b/>
                <w:bCs/>
              </w:rPr>
            </w:pPr>
          </w:p>
          <w:p w14:paraId="11264218" w14:textId="77777777" w:rsidR="009479A8" w:rsidRPr="00B242C4" w:rsidRDefault="009479A8" w:rsidP="00713392">
            <w:pPr>
              <w:pStyle w:val="Default"/>
              <w:rPr>
                <w:b/>
                <w:bCs/>
                <w:color w:val="auto"/>
              </w:rPr>
            </w:pPr>
          </w:p>
          <w:p w14:paraId="194807A0" w14:textId="77777777" w:rsidR="009F0A60" w:rsidRPr="00B242C4" w:rsidRDefault="009F0A60" w:rsidP="00713392">
            <w:pPr>
              <w:pStyle w:val="Default"/>
              <w:rPr>
                <w:b/>
                <w:bCs/>
                <w:color w:val="auto"/>
              </w:rPr>
            </w:pPr>
          </w:p>
          <w:p w14:paraId="7B593779" w14:textId="77777777" w:rsidR="009F0A60" w:rsidRPr="00B242C4" w:rsidRDefault="009F0A60" w:rsidP="0071339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28B21F8F" w14:textId="77777777" w:rsidR="009F0A60" w:rsidRPr="00B242C4" w:rsidRDefault="009F0A60" w:rsidP="00713392">
            <w:pPr>
              <w:pStyle w:val="Default"/>
              <w:rPr>
                <w:b/>
                <w:color w:val="auto"/>
              </w:rPr>
            </w:pPr>
            <w:r w:rsidRPr="00B242C4">
              <w:rPr>
                <w:b/>
                <w:bCs/>
                <w:color w:val="auto"/>
              </w:rPr>
              <w:t>Measures of success</w:t>
            </w:r>
          </w:p>
          <w:p w14:paraId="500E7232" w14:textId="77777777" w:rsidR="009F0A60" w:rsidRPr="00B242C4" w:rsidRDefault="009F0A60" w:rsidP="007133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sz w:val="24"/>
                <w:szCs w:val="24"/>
              </w:rPr>
              <w:t>(What on-going information will demonstrate progress? (Qualitative, Quantitative - short / medium / long term data)</w:t>
            </w:r>
          </w:p>
          <w:p w14:paraId="54717B80" w14:textId="4D033492" w:rsidR="009479A8" w:rsidRPr="00B242C4" w:rsidRDefault="009479A8" w:rsidP="0071339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F0A60" w:rsidRPr="00E10D50" w14:paraId="2A197656" w14:textId="77777777" w:rsidTr="008E05E6">
        <w:trPr>
          <w:trHeight w:val="1406"/>
        </w:trPr>
        <w:tc>
          <w:tcPr>
            <w:tcW w:w="2287" w:type="dxa"/>
          </w:tcPr>
          <w:p w14:paraId="503677CA" w14:textId="1555D240" w:rsidR="009F0A60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Further developing the teaching of Reading</w:t>
            </w:r>
            <w:r w:rsidR="00C1573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 </w:t>
            </w:r>
            <w:r w:rsidR="00C1573C" w:rsidRPr="00C1573C">
              <w:rPr>
                <w:rFonts w:ascii="Arial" w:hAnsi="Arial" w:cs="Arial"/>
                <w:bCs/>
                <w:sz w:val="24"/>
                <w:szCs w:val="24"/>
              </w:rPr>
              <w:t>to improve attainment in Reading across all stages by a minimum of 5%</w:t>
            </w:r>
            <w:r w:rsidR="00C1573C" w:rsidRPr="00C1573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5AF502FF" w14:textId="7F137705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8C9E5AA" w14:textId="647C857E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81A31B4" w14:textId="3FF194B1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1E21D06" w14:textId="4A803709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3CC3587" w14:textId="3C2E4D0A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4E6008" w14:textId="74C70638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2468117" w14:textId="35D314D1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DD25802" w14:textId="09874CE0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69CE280" w14:textId="6BAA1A05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7B523A1" w14:textId="7B24D464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EF4F8BD" w14:textId="26F7409B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6763AE5" w14:textId="30BE5310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8547A2" w14:textId="6419DBE1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F153243" w14:textId="7B3600EA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1CE0346" w14:textId="37606E6B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978DE7C" w14:textId="7CFBE5D4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6ACEB5A" w14:textId="12CDC6EC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B54FC6F" w14:textId="06653114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3187E64" w14:textId="0DB5B007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E2EAD06" w14:textId="2FB086AA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22AE62D" w14:textId="62CD0B96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F425F04" w14:textId="60442160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0C142B5" w14:textId="0128E3A3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8B19B71" w14:textId="70A4EC81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2120DE3" w14:textId="09AB6076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EA03BAE" w14:textId="341E3E25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742E806" w14:textId="2CCBF075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E66B9F" w14:textId="0CBB9B37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43E488D" w14:textId="0893311E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Further development of teaching of maths/numeracy - </w:t>
            </w:r>
            <w:r>
              <w:t xml:space="preserve"> </w:t>
            </w:r>
            <w:r w:rsidRPr="00D56DDC">
              <w:rPr>
                <w:rFonts w:ascii="Arial" w:hAnsi="Arial" w:cs="Arial"/>
                <w:bCs/>
                <w:sz w:val="24"/>
                <w:szCs w:val="24"/>
              </w:rPr>
              <w:t xml:space="preserve">to improve attainment in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Maths/Numeracy</w:t>
            </w:r>
            <w:r w:rsidRPr="00D56DDC">
              <w:rPr>
                <w:rFonts w:ascii="Arial" w:hAnsi="Arial" w:cs="Arial"/>
                <w:bCs/>
                <w:sz w:val="24"/>
                <w:szCs w:val="24"/>
              </w:rPr>
              <w:t xml:space="preserve"> across all stages by a minimum of 5%</w:t>
            </w:r>
          </w:p>
          <w:p w14:paraId="04050253" w14:textId="5E2B49A8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DB5A5DF" w14:textId="7CA92ECE" w:rsidR="00B00AA4" w:rsidRDefault="00B00AA4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7FC5F7B" w14:textId="7870EC5E" w:rsidR="00B00AA4" w:rsidRDefault="00B00AA4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8C15D02" w14:textId="7D19C9B9" w:rsidR="00B00AA4" w:rsidRDefault="00B00AA4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15CC0A8" w14:textId="77777777" w:rsidR="00B00AA4" w:rsidRDefault="00B00AA4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89067C4" w14:textId="77777777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220A31D" w14:textId="2712DABC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Review assessment overview for school</w:t>
            </w:r>
          </w:p>
          <w:p w14:paraId="195E2110" w14:textId="4B271038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4A61108" w14:textId="61E82DD4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3331AA0" w14:textId="7A912238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CDAC418" w14:textId="5FA18909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3130093" w14:textId="1B09ED3C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6DEC480" w14:textId="0B255B10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3233241" w14:textId="684BBF5A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CF8D46F" w14:textId="30FA8004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0DDD31" w14:textId="4FEB5C12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337EC05" w14:textId="6366283F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122EE13" w14:textId="14142C0B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B1AAA29" w14:textId="77777777" w:rsidR="008223AD" w:rsidRDefault="008223AD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2A8B4CA" w14:textId="08851140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477F8A8" w14:textId="77777777" w:rsidR="00FD03C4" w:rsidRDefault="00FD03C4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906D7B7" w14:textId="107B3640" w:rsidR="00633F87" w:rsidRDefault="00633F87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Learning, Teaching and Assessment - Moderation</w:t>
            </w:r>
          </w:p>
          <w:p w14:paraId="6BDBDF9B" w14:textId="6D1E3305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A982E71" w14:textId="7B3A86FB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593489" w14:textId="77777777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0B45C8" w14:textId="147AB28E" w:rsidR="004546B6" w:rsidRPr="00B242C4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</w:tcPr>
          <w:p w14:paraId="01CC0C5C" w14:textId="77777777" w:rsidR="00B00AA4" w:rsidRPr="00B00AA4" w:rsidRDefault="00B00AA4" w:rsidP="00B00AA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B00AA4">
              <w:rPr>
                <w:rFonts w:ascii="Arial" w:hAnsi="Arial" w:cs="Arial"/>
                <w:sz w:val="24"/>
                <w:szCs w:val="24"/>
              </w:rPr>
              <w:lastRenderedPageBreak/>
              <w:t>Bug Club Reading programme continuing across P2-P7 with staff and pupil training on effective use.</w:t>
            </w:r>
          </w:p>
          <w:p w14:paraId="0C02E69D" w14:textId="77777777" w:rsidR="00B00AA4" w:rsidRPr="00B00AA4" w:rsidRDefault="00B00AA4" w:rsidP="00B00AA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B00AA4">
              <w:rPr>
                <w:rFonts w:ascii="Arial" w:hAnsi="Arial" w:cs="Arial"/>
                <w:sz w:val="24"/>
                <w:szCs w:val="24"/>
              </w:rPr>
              <w:t>WAVE intervention continuing with targeted pupils across P2 – P4.</w:t>
            </w:r>
          </w:p>
          <w:p w14:paraId="3840997C" w14:textId="37142818" w:rsidR="00B00AA4" w:rsidRPr="00B00AA4" w:rsidRDefault="00B00AA4" w:rsidP="00B00AA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B00AA4">
              <w:rPr>
                <w:rFonts w:ascii="Arial" w:hAnsi="Arial" w:cs="Arial"/>
                <w:sz w:val="24"/>
                <w:szCs w:val="24"/>
              </w:rPr>
              <w:t>Hi- 5 targeted reading intervention with pupils across P5-P7.Development and sharing of new Reading sketch-note with whole school community.</w:t>
            </w:r>
          </w:p>
          <w:p w14:paraId="2175BA55" w14:textId="1B52F970" w:rsidR="00B00AA4" w:rsidRPr="00B00AA4" w:rsidRDefault="00B00AA4" w:rsidP="00B00AA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B00AA4">
              <w:rPr>
                <w:rFonts w:ascii="Arial" w:hAnsi="Arial" w:cs="Arial"/>
                <w:sz w:val="24"/>
                <w:szCs w:val="24"/>
              </w:rPr>
              <w:t>Consistent teaching approach to Reading across all classes through introduction of Reading Guidance and Policy.</w:t>
            </w:r>
          </w:p>
          <w:p w14:paraId="2F68B25A" w14:textId="5937F38F" w:rsidR="00B00AA4" w:rsidRPr="00B00AA4" w:rsidRDefault="00B00AA4" w:rsidP="00B00AA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B00AA4">
              <w:rPr>
                <w:rFonts w:ascii="Arial" w:hAnsi="Arial" w:cs="Arial"/>
                <w:sz w:val="24"/>
                <w:szCs w:val="24"/>
              </w:rPr>
              <w:t xml:space="preserve">Development of and sharing of new Reading sketch-note with </w:t>
            </w:r>
            <w:r w:rsidRPr="00B00AA4">
              <w:rPr>
                <w:rFonts w:ascii="Arial" w:hAnsi="Arial" w:cs="Arial"/>
                <w:sz w:val="24"/>
                <w:szCs w:val="24"/>
              </w:rPr>
              <w:lastRenderedPageBreak/>
              <w:t>whole school community.</w:t>
            </w:r>
          </w:p>
          <w:p w14:paraId="5285F28B" w14:textId="3DBE8AFE" w:rsidR="009F0A60" w:rsidRPr="00B00AA4" w:rsidRDefault="00B00AA4" w:rsidP="00B00AA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B00AA4">
              <w:rPr>
                <w:rFonts w:ascii="Arial" w:hAnsi="Arial" w:cs="Arial"/>
                <w:sz w:val="24"/>
                <w:szCs w:val="24"/>
              </w:rPr>
              <w:t>Whole schools planners to be developed showing skills progression</w:t>
            </w:r>
          </w:p>
          <w:p w14:paraId="2DDA1927" w14:textId="77777777" w:rsidR="004546B6" w:rsidRDefault="004546B6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DFC174" w14:textId="2F5A8EC0" w:rsidR="004546B6" w:rsidRDefault="004546B6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231C43" w14:textId="1E001F3E" w:rsidR="00B00AA4" w:rsidRDefault="00B00AA4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BB4C64" w14:textId="7D6E5B03" w:rsidR="00B00AA4" w:rsidRDefault="00B00AA4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A67542" w14:textId="45ED1F7F" w:rsidR="00B00AA4" w:rsidRDefault="00B00AA4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DE1FA8" w14:textId="487145AD" w:rsidR="00B00AA4" w:rsidRDefault="00B00AA4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8AC8ED" w14:textId="334B0616" w:rsidR="00B00AA4" w:rsidRDefault="00B00AA4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355999" w14:textId="79BB3A17" w:rsidR="00B00AA4" w:rsidRDefault="00B00AA4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B079B2" w14:textId="73396685" w:rsidR="00B00AA4" w:rsidRDefault="00B00AA4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1EF9BE" w14:textId="4B5FF0EC" w:rsidR="00B00AA4" w:rsidRDefault="00B00AA4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AA7429" w14:textId="38372E59" w:rsidR="00B00AA4" w:rsidRDefault="00B00AA4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50BA78" w14:textId="2AA0DB58" w:rsidR="00D56DDC" w:rsidRDefault="00D56DDC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7686DF" w14:textId="5D8D1C2B" w:rsidR="00D56DDC" w:rsidRPr="00313E9E" w:rsidRDefault="00D56DDC" w:rsidP="00313E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313E9E">
              <w:rPr>
                <w:rFonts w:ascii="Arial" w:hAnsi="Arial" w:cs="Arial"/>
                <w:sz w:val="24"/>
                <w:szCs w:val="24"/>
              </w:rPr>
              <w:t>Whole school evaluation of skills development</w:t>
            </w:r>
            <w:r w:rsidR="00313E9E" w:rsidRPr="00313E9E">
              <w:rPr>
                <w:rFonts w:ascii="Arial" w:hAnsi="Arial" w:cs="Arial"/>
                <w:sz w:val="24"/>
                <w:szCs w:val="24"/>
              </w:rPr>
              <w:t>,</w:t>
            </w:r>
            <w:r w:rsidRPr="00313E9E">
              <w:rPr>
                <w:rFonts w:ascii="Arial" w:hAnsi="Arial" w:cs="Arial"/>
                <w:sz w:val="24"/>
                <w:szCs w:val="24"/>
              </w:rPr>
              <w:t xml:space="preserve"> identifying gaps in learning/trends </w:t>
            </w:r>
            <w:r w:rsidR="00313E9E" w:rsidRPr="00313E9E">
              <w:rPr>
                <w:rFonts w:ascii="Arial" w:hAnsi="Arial" w:cs="Arial"/>
                <w:sz w:val="24"/>
                <w:szCs w:val="24"/>
              </w:rPr>
              <w:t>to be supported</w:t>
            </w:r>
            <w:r w:rsidRPr="00313E9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97E8C72" w14:textId="1A1D6C55" w:rsidR="00313E9E" w:rsidRPr="00313E9E" w:rsidRDefault="00313E9E" w:rsidP="00313E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313E9E">
              <w:rPr>
                <w:rFonts w:ascii="Arial" w:hAnsi="Arial" w:cs="Arial"/>
                <w:sz w:val="24"/>
                <w:szCs w:val="24"/>
              </w:rPr>
              <w:t>Review existing progression planners</w:t>
            </w:r>
          </w:p>
          <w:p w14:paraId="33CB49CD" w14:textId="1B819393" w:rsidR="00D56DDC" w:rsidRPr="00313E9E" w:rsidRDefault="00313E9E" w:rsidP="00313E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313E9E">
              <w:rPr>
                <w:rFonts w:ascii="Arial" w:hAnsi="Arial" w:cs="Arial"/>
                <w:sz w:val="24"/>
                <w:szCs w:val="24"/>
              </w:rPr>
              <w:t>Further training for staff in ‘Big Maths’</w:t>
            </w:r>
          </w:p>
          <w:p w14:paraId="55073CED" w14:textId="3625672E" w:rsidR="00313E9E" w:rsidRPr="00313E9E" w:rsidRDefault="00313E9E" w:rsidP="00313E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313E9E">
              <w:rPr>
                <w:rFonts w:ascii="Arial" w:hAnsi="Arial" w:cs="Arial"/>
                <w:sz w:val="24"/>
                <w:szCs w:val="24"/>
              </w:rPr>
              <w:t>Review resource / purchase any additional required</w:t>
            </w:r>
          </w:p>
          <w:p w14:paraId="27A72EE9" w14:textId="53BF5F0F" w:rsidR="00D56DDC" w:rsidRDefault="00D56DDC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EA80D" w14:textId="1A71E041" w:rsidR="00D56DDC" w:rsidRDefault="00D56DDC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B4D5E3" w14:textId="3D7E28C0" w:rsidR="00D56DDC" w:rsidRDefault="00D56DDC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EE2BF0" w14:textId="6B185606" w:rsidR="00D56DDC" w:rsidRDefault="00D56DDC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CAEBA3" w14:textId="6064C824" w:rsidR="00D56DDC" w:rsidRDefault="00D56DDC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5EEEA3" w14:textId="77777777" w:rsidR="00313E9E" w:rsidRDefault="00313E9E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F42116" w14:textId="47FC40E7" w:rsidR="004546B6" w:rsidRPr="004546B6" w:rsidRDefault="004546B6" w:rsidP="004546B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4546B6">
              <w:rPr>
                <w:rFonts w:ascii="Arial" w:hAnsi="Arial" w:cs="Arial"/>
                <w:sz w:val="24"/>
                <w:szCs w:val="24"/>
              </w:rPr>
              <w:lastRenderedPageBreak/>
              <w:t>Review of existing assessments in school</w:t>
            </w:r>
          </w:p>
          <w:p w14:paraId="0DA601A4" w14:textId="632F4264" w:rsidR="004546B6" w:rsidRPr="004546B6" w:rsidRDefault="004546B6" w:rsidP="004546B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4546B6">
              <w:rPr>
                <w:rFonts w:ascii="Arial" w:hAnsi="Arial" w:cs="Arial"/>
                <w:sz w:val="24"/>
                <w:szCs w:val="24"/>
              </w:rPr>
              <w:t xml:space="preserve">Standardised assessments </w:t>
            </w:r>
            <w:r>
              <w:rPr>
                <w:rFonts w:ascii="Arial" w:hAnsi="Arial" w:cs="Arial"/>
                <w:sz w:val="24"/>
                <w:szCs w:val="24"/>
              </w:rPr>
              <w:t>to be reviewed</w:t>
            </w:r>
            <w:r w:rsidRPr="004546B6">
              <w:rPr>
                <w:rFonts w:ascii="Arial" w:hAnsi="Arial" w:cs="Arial"/>
                <w:sz w:val="24"/>
                <w:szCs w:val="24"/>
              </w:rPr>
              <w:t xml:space="preserve"> to support teacher judgement (in literacy and numeracy)</w:t>
            </w:r>
          </w:p>
          <w:p w14:paraId="3499B058" w14:textId="55488B03" w:rsidR="004546B6" w:rsidRPr="004546B6" w:rsidRDefault="004546B6" w:rsidP="004546B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4546B6">
              <w:rPr>
                <w:rFonts w:ascii="Arial" w:hAnsi="Arial" w:cs="Arial"/>
                <w:sz w:val="24"/>
                <w:szCs w:val="24"/>
              </w:rPr>
              <w:t>Assessment data to be analysed with staff termly</w:t>
            </w:r>
          </w:p>
          <w:p w14:paraId="070F008E" w14:textId="18FE413E" w:rsidR="004546B6" w:rsidRPr="004546B6" w:rsidRDefault="004546B6" w:rsidP="004546B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4546B6">
              <w:rPr>
                <w:rFonts w:ascii="Arial" w:hAnsi="Arial" w:cs="Arial"/>
                <w:sz w:val="24"/>
                <w:szCs w:val="24"/>
              </w:rPr>
              <w:t>Yearly overview of assessment in literacy and numeracy to be reviewed</w:t>
            </w:r>
          </w:p>
          <w:p w14:paraId="0DA89817" w14:textId="56EAA2AF" w:rsidR="004546B6" w:rsidRPr="004546B6" w:rsidRDefault="004546B6" w:rsidP="004546B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4546B6">
              <w:rPr>
                <w:rFonts w:ascii="Arial" w:hAnsi="Arial" w:cs="Arial"/>
                <w:sz w:val="24"/>
                <w:szCs w:val="24"/>
              </w:rPr>
              <w:t>Strategy to include holistic assessment model (</w:t>
            </w:r>
            <w:r w:rsidR="00754209">
              <w:rPr>
                <w:rFonts w:ascii="Arial" w:hAnsi="Arial" w:cs="Arial"/>
                <w:sz w:val="24"/>
                <w:szCs w:val="24"/>
              </w:rPr>
              <w:t>of attainment</w:t>
            </w:r>
            <w:r w:rsidRPr="004546B6">
              <w:rPr>
                <w:rFonts w:ascii="Arial" w:hAnsi="Arial" w:cs="Arial"/>
                <w:sz w:val="24"/>
                <w:szCs w:val="24"/>
              </w:rPr>
              <w:t>), tracking progress annually and over time</w:t>
            </w:r>
          </w:p>
          <w:p w14:paraId="577E6BF2" w14:textId="341AF7CD" w:rsidR="00C1573C" w:rsidRDefault="00C1573C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8B2FF4" w14:textId="77777777" w:rsidR="00FD03C4" w:rsidRDefault="00FD03C4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BB8532" w14:textId="77777777" w:rsidR="00FD03C4" w:rsidRDefault="00FD03C4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2A3B3E" w14:textId="5D8AC4CA" w:rsidR="00C1573C" w:rsidRPr="001671DF" w:rsidRDefault="00C1573C" w:rsidP="001671D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1671DF">
              <w:rPr>
                <w:rFonts w:ascii="Arial" w:hAnsi="Arial" w:cs="Arial"/>
                <w:sz w:val="24"/>
                <w:szCs w:val="24"/>
              </w:rPr>
              <w:t>Introduce moderation process and cycle to staff</w:t>
            </w:r>
            <w:r w:rsidR="001671DF" w:rsidRPr="001671DF">
              <w:rPr>
                <w:rFonts w:ascii="Arial" w:hAnsi="Arial" w:cs="Arial"/>
                <w:sz w:val="24"/>
                <w:szCs w:val="24"/>
              </w:rPr>
              <w:t xml:space="preserve"> (Falkirk Learning to Achieve / Support Moderation Programme)</w:t>
            </w:r>
          </w:p>
          <w:p w14:paraId="6C80D82E" w14:textId="2C8D4203" w:rsidR="00C1573C" w:rsidRPr="00B242C4" w:rsidRDefault="00C1573C" w:rsidP="008E05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0A63F09F" w14:textId="4A834329" w:rsidR="00B00AA4" w:rsidRPr="00B00AA4" w:rsidRDefault="00B00AA4" w:rsidP="00B00AA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B00AA4">
              <w:rPr>
                <w:rFonts w:ascii="Arial" w:hAnsi="Arial" w:cs="Arial"/>
                <w:bCs/>
                <w:sz w:val="24"/>
                <w:szCs w:val="24"/>
              </w:rPr>
              <w:lastRenderedPageBreak/>
              <w:t>All pupils to be working within their expected Bug Club reading level by June 22.</w:t>
            </w:r>
          </w:p>
          <w:p w14:paraId="058A3971" w14:textId="298EDBDE" w:rsidR="00B00AA4" w:rsidRPr="00B00AA4" w:rsidRDefault="00B00AA4" w:rsidP="00B00AA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B00AA4">
              <w:rPr>
                <w:rFonts w:ascii="Arial" w:hAnsi="Arial" w:cs="Arial"/>
                <w:bCs/>
                <w:sz w:val="24"/>
                <w:szCs w:val="24"/>
              </w:rPr>
              <w:t>All targeted pupils to increase their reading age by a minimum of 1 year.</w:t>
            </w:r>
          </w:p>
          <w:p w14:paraId="482220FD" w14:textId="689596DB" w:rsidR="00B00AA4" w:rsidRPr="00B00AA4" w:rsidRDefault="00B00AA4" w:rsidP="00B00AA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B00AA4">
              <w:rPr>
                <w:rFonts w:ascii="Arial" w:hAnsi="Arial" w:cs="Arial"/>
                <w:bCs/>
                <w:sz w:val="24"/>
                <w:szCs w:val="24"/>
              </w:rPr>
              <w:t>Increase in reading attainment by at least 5% across all stages – identified through SNSA and whole school tracking/attainment meetings.</w:t>
            </w:r>
          </w:p>
          <w:p w14:paraId="3C47B3C8" w14:textId="4DC94D23" w:rsidR="00B00AA4" w:rsidRPr="00B00AA4" w:rsidRDefault="00B00AA4" w:rsidP="00B00AA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B00AA4">
              <w:rPr>
                <w:rFonts w:ascii="Arial" w:hAnsi="Arial" w:cs="Arial"/>
                <w:bCs/>
                <w:sz w:val="24"/>
                <w:szCs w:val="24"/>
              </w:rPr>
              <w:t>All pupils familiar with a consistent approach to the teaching of reading across all stages.</w:t>
            </w:r>
          </w:p>
          <w:p w14:paraId="247DB81F" w14:textId="3EA1220A" w:rsidR="00B00AA4" w:rsidRPr="00B00AA4" w:rsidRDefault="00B00AA4" w:rsidP="00B00AA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B00AA4">
              <w:rPr>
                <w:rFonts w:ascii="Arial" w:hAnsi="Arial" w:cs="Arial"/>
                <w:bCs/>
                <w:sz w:val="24"/>
                <w:szCs w:val="24"/>
              </w:rPr>
              <w:t>Improved assessment evidence to support teacher judgement.</w:t>
            </w:r>
          </w:p>
          <w:p w14:paraId="473B247B" w14:textId="46A3A9CE" w:rsidR="00B00AA4" w:rsidRPr="00B00AA4" w:rsidRDefault="00B00AA4" w:rsidP="00B00AA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B00AA4">
              <w:rPr>
                <w:rFonts w:ascii="Arial" w:hAnsi="Arial" w:cs="Arial"/>
                <w:bCs/>
                <w:sz w:val="24"/>
                <w:szCs w:val="24"/>
              </w:rPr>
              <w:t xml:space="preserve">Recognisable standard </w:t>
            </w:r>
            <w:r w:rsidRPr="00B00AA4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approach to the teaching of reading across all stages including visible resources. </w:t>
            </w:r>
          </w:p>
          <w:p w14:paraId="0E95C252" w14:textId="0FB62B51" w:rsidR="00B00AA4" w:rsidRPr="00B00AA4" w:rsidRDefault="00B00AA4" w:rsidP="00B00AA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B00AA4">
              <w:rPr>
                <w:rFonts w:ascii="Arial" w:hAnsi="Arial" w:cs="Arial"/>
                <w:bCs/>
                <w:sz w:val="24"/>
                <w:szCs w:val="24"/>
              </w:rPr>
              <w:t>Teachers confident in using their professional judgement when assessing reading attainment across whole school.</w:t>
            </w:r>
          </w:p>
          <w:p w14:paraId="689F935C" w14:textId="5AA86FFB" w:rsidR="00B00AA4" w:rsidRPr="00B00AA4" w:rsidRDefault="00B00AA4" w:rsidP="00B00AA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B00AA4">
              <w:rPr>
                <w:rFonts w:ascii="Arial" w:hAnsi="Arial" w:cs="Arial"/>
                <w:bCs/>
                <w:sz w:val="24"/>
                <w:szCs w:val="24"/>
              </w:rPr>
              <w:t>Improvement in learner’s understanding and use of peer feedback to facilitate meaningful next steps in learning.</w:t>
            </w:r>
          </w:p>
          <w:p w14:paraId="667455DD" w14:textId="77777777" w:rsidR="009F0A60" w:rsidRDefault="009F0A60" w:rsidP="008E05E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2E04031" w14:textId="04F77E8F" w:rsidR="00D56DDC" w:rsidRDefault="00D56DDC" w:rsidP="008E05E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7F76089" w14:textId="77777777" w:rsidR="00FD03C4" w:rsidRDefault="00FD03C4" w:rsidP="008E05E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B4F54FC" w14:textId="29BB7ABE" w:rsidR="00313E9E" w:rsidRPr="00313E9E" w:rsidRDefault="00BF2765" w:rsidP="00313E9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HT / PT (FK</w:t>
            </w:r>
            <w:r w:rsidR="00313E9E" w:rsidRPr="00313E9E">
              <w:rPr>
                <w:rFonts w:ascii="Arial" w:hAnsi="Arial" w:cs="Arial"/>
                <w:bCs/>
                <w:sz w:val="24"/>
                <w:szCs w:val="24"/>
              </w:rPr>
              <w:t>)  lead / Whole staff</w:t>
            </w:r>
          </w:p>
          <w:p w14:paraId="6ED78840" w14:textId="30F101FC" w:rsidR="00313E9E" w:rsidRPr="00313E9E" w:rsidRDefault="00313E9E" w:rsidP="00313E9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313E9E">
              <w:rPr>
                <w:rFonts w:ascii="Arial" w:hAnsi="Arial" w:cs="Arial"/>
                <w:bCs/>
                <w:sz w:val="24"/>
                <w:szCs w:val="24"/>
              </w:rPr>
              <w:t>Review completed by October</w:t>
            </w:r>
          </w:p>
          <w:p w14:paraId="05C6A693" w14:textId="1AA7D419" w:rsidR="00313E9E" w:rsidRPr="00313E9E" w:rsidRDefault="00313E9E" w:rsidP="00313E9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313E9E">
              <w:rPr>
                <w:rFonts w:ascii="Arial" w:hAnsi="Arial" w:cs="Arial"/>
                <w:bCs/>
                <w:sz w:val="24"/>
                <w:szCs w:val="24"/>
              </w:rPr>
              <w:t xml:space="preserve">Training in </w:t>
            </w:r>
            <w:bookmarkStart w:id="1" w:name="_GoBack"/>
            <w:bookmarkEnd w:id="1"/>
            <w:r w:rsidRPr="00313E9E">
              <w:rPr>
                <w:rFonts w:ascii="Arial" w:hAnsi="Arial" w:cs="Arial"/>
                <w:bCs/>
                <w:sz w:val="24"/>
                <w:szCs w:val="24"/>
              </w:rPr>
              <w:t>February INSET</w:t>
            </w:r>
          </w:p>
          <w:p w14:paraId="0D7C2416" w14:textId="338084A5" w:rsidR="00313E9E" w:rsidRPr="00313E9E" w:rsidRDefault="00313E9E" w:rsidP="00313E9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313E9E">
              <w:rPr>
                <w:rFonts w:ascii="Arial" w:hAnsi="Arial" w:cs="Arial"/>
                <w:bCs/>
                <w:sz w:val="24"/>
                <w:szCs w:val="24"/>
              </w:rPr>
              <w:t xml:space="preserve">Termly evaluations </w:t>
            </w:r>
          </w:p>
          <w:p w14:paraId="646D854E" w14:textId="04BAE48F" w:rsidR="00313E9E" w:rsidRPr="00313E9E" w:rsidRDefault="00313E9E" w:rsidP="00313E9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313E9E">
              <w:rPr>
                <w:rFonts w:ascii="Arial" w:hAnsi="Arial" w:cs="Arial"/>
                <w:bCs/>
                <w:sz w:val="24"/>
                <w:szCs w:val="24"/>
              </w:rPr>
              <w:t>Resourced as identified</w:t>
            </w:r>
          </w:p>
          <w:p w14:paraId="11E9485C" w14:textId="7A1ECB16" w:rsidR="00D56DDC" w:rsidRPr="00FD03C4" w:rsidRDefault="00313E9E" w:rsidP="008E05E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313E9E">
              <w:rPr>
                <w:rFonts w:ascii="Arial" w:hAnsi="Arial" w:cs="Arial"/>
                <w:bCs/>
                <w:sz w:val="24"/>
                <w:szCs w:val="24"/>
              </w:rPr>
              <w:t>New data gathered to be collated and updated in the school monitoring and tracking tool and incorporated in tracking meetings with HT/staff</w:t>
            </w:r>
          </w:p>
          <w:p w14:paraId="64B8BB07" w14:textId="1DEBDB9A" w:rsidR="00D56DDC" w:rsidRDefault="00D56DDC" w:rsidP="008E05E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C547789" w14:textId="4F7AC5BE" w:rsidR="00D56DDC" w:rsidRDefault="00D56DDC" w:rsidP="008E05E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5C9C048" w14:textId="211B8384" w:rsidR="00B00AA4" w:rsidRDefault="00B00AA4" w:rsidP="008E05E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7912550" w14:textId="77777777" w:rsidR="00AE32B8" w:rsidRDefault="00AE32B8" w:rsidP="008E05E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1BF4E04" w14:textId="77777777" w:rsidR="00FD03C4" w:rsidRDefault="00FD03C4" w:rsidP="00FD03C4">
            <w:pPr>
              <w:pStyle w:val="ListParagrap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34D93EF" w14:textId="77777777" w:rsidR="00633F87" w:rsidRPr="00633F87" w:rsidRDefault="00633F87" w:rsidP="00633F8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633F87">
              <w:rPr>
                <w:rFonts w:ascii="Arial" w:hAnsi="Arial" w:cs="Arial"/>
                <w:bCs/>
                <w:sz w:val="24"/>
                <w:szCs w:val="24"/>
              </w:rPr>
              <w:lastRenderedPageBreak/>
              <w:t>HT lead / Whole staff</w:t>
            </w:r>
          </w:p>
          <w:p w14:paraId="4A91D8F8" w14:textId="76194A8A" w:rsidR="00633F87" w:rsidRPr="00633F87" w:rsidRDefault="00633F87" w:rsidP="00633F8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633F87">
              <w:rPr>
                <w:rFonts w:ascii="Arial" w:hAnsi="Arial" w:cs="Arial"/>
                <w:bCs/>
                <w:sz w:val="24"/>
                <w:szCs w:val="24"/>
              </w:rPr>
              <w:t>On-going throughout session.</w:t>
            </w:r>
          </w:p>
          <w:p w14:paraId="583D6ED2" w14:textId="61DCE4AE" w:rsidR="00633F87" w:rsidRPr="00633F87" w:rsidRDefault="00633F87" w:rsidP="00633F8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633F87">
              <w:rPr>
                <w:rFonts w:ascii="Arial" w:hAnsi="Arial" w:cs="Arial"/>
                <w:bCs/>
                <w:sz w:val="24"/>
                <w:szCs w:val="24"/>
              </w:rPr>
              <w:t>Annual calendar of assessment to be review</w:t>
            </w:r>
            <w:r>
              <w:rPr>
                <w:rFonts w:ascii="Arial" w:hAnsi="Arial" w:cs="Arial"/>
                <w:bCs/>
                <w:sz w:val="24"/>
                <w:szCs w:val="24"/>
              </w:rPr>
              <w:t>e</w:t>
            </w:r>
            <w:r w:rsidRPr="00633F87">
              <w:rPr>
                <w:rFonts w:ascii="Arial" w:hAnsi="Arial" w:cs="Arial"/>
                <w:bCs/>
                <w:sz w:val="24"/>
                <w:szCs w:val="24"/>
              </w:rPr>
              <w:t>d by the start of the session.</w:t>
            </w:r>
          </w:p>
          <w:p w14:paraId="5E0D6CCC" w14:textId="77777777" w:rsidR="00633F87" w:rsidRDefault="00633F87" w:rsidP="00633F8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633F87">
              <w:rPr>
                <w:rFonts w:ascii="Arial" w:hAnsi="Arial" w:cs="Arial"/>
                <w:bCs/>
                <w:sz w:val="24"/>
                <w:szCs w:val="24"/>
              </w:rPr>
              <w:t>New data gathered to be collated and updated in the school monitoring and tracking tool and incorporated in tracking meetings with HT/staff</w:t>
            </w:r>
          </w:p>
          <w:p w14:paraId="79A9ACB8" w14:textId="77777777" w:rsidR="00C1573C" w:rsidRDefault="00C1573C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CE35055" w14:textId="77777777" w:rsidR="00C1573C" w:rsidRDefault="00C1573C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D8A11CF" w14:textId="77777777" w:rsidR="00C1573C" w:rsidRDefault="00C1573C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1B56C34" w14:textId="77777777" w:rsidR="00C1573C" w:rsidRDefault="00C1573C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4D1027B" w14:textId="0F41419D" w:rsidR="00C1573C" w:rsidRDefault="00C1573C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EF6EBC2" w14:textId="77777777" w:rsidR="00FD03C4" w:rsidRDefault="00FD03C4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04DD659" w14:textId="77777777" w:rsidR="008223AD" w:rsidRDefault="008223AD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3CF61E0" w14:textId="5A317AD8" w:rsidR="00B00AA4" w:rsidRDefault="00B00AA4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6C9F74A" w14:textId="77777777" w:rsidR="00C1573C" w:rsidRPr="00C1573C" w:rsidRDefault="00C1573C" w:rsidP="00C157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C1573C">
              <w:rPr>
                <w:rFonts w:ascii="Arial" w:hAnsi="Arial" w:cs="Arial"/>
                <w:bCs/>
                <w:sz w:val="24"/>
                <w:szCs w:val="24"/>
              </w:rPr>
              <w:t>HT / Joanne Brown (CT) / Whole staff</w:t>
            </w:r>
          </w:p>
          <w:p w14:paraId="3537D602" w14:textId="77777777" w:rsidR="00C1573C" w:rsidRPr="00C1573C" w:rsidRDefault="00C1573C" w:rsidP="00C157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C1573C">
              <w:rPr>
                <w:rFonts w:ascii="Arial" w:hAnsi="Arial" w:cs="Arial"/>
                <w:bCs/>
                <w:sz w:val="24"/>
                <w:szCs w:val="24"/>
              </w:rPr>
              <w:t>Twice over the session</w:t>
            </w:r>
          </w:p>
          <w:p w14:paraId="25F24457" w14:textId="580CCF6E" w:rsidR="00C1573C" w:rsidRPr="00C1573C" w:rsidRDefault="00C1573C" w:rsidP="00C157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C1573C">
              <w:rPr>
                <w:rFonts w:ascii="Arial" w:hAnsi="Arial" w:cs="Arial"/>
                <w:bCs/>
                <w:sz w:val="24"/>
                <w:szCs w:val="24"/>
              </w:rPr>
              <w:t>INSET day / CAT sessions / WTA collegiate hours</w:t>
            </w:r>
          </w:p>
        </w:tc>
        <w:tc>
          <w:tcPr>
            <w:tcW w:w="4247" w:type="dxa"/>
          </w:tcPr>
          <w:p w14:paraId="3BE3C1BF" w14:textId="77777777" w:rsidR="001671DF" w:rsidRPr="001671DF" w:rsidRDefault="001671DF" w:rsidP="001671D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1671DF">
              <w:rPr>
                <w:rFonts w:ascii="Arial" w:hAnsi="Arial" w:cs="Arial"/>
                <w:sz w:val="24"/>
                <w:szCs w:val="24"/>
              </w:rPr>
              <w:lastRenderedPageBreak/>
              <w:t xml:space="preserve">Renfrew word assessment data from Nursery and P1. Baseline assessment in August, follow-up assessment in January and June 2021.  </w:t>
            </w:r>
          </w:p>
          <w:p w14:paraId="483E8557" w14:textId="20D30C59" w:rsidR="001671DF" w:rsidRPr="001671DF" w:rsidRDefault="001671DF" w:rsidP="001671D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1671DF">
              <w:rPr>
                <w:rFonts w:ascii="Arial" w:hAnsi="Arial" w:cs="Arial"/>
                <w:sz w:val="24"/>
                <w:szCs w:val="24"/>
              </w:rPr>
              <w:t xml:space="preserve">P1, P4, P7 SNSA information </w:t>
            </w:r>
          </w:p>
          <w:p w14:paraId="7C2B3667" w14:textId="77777777" w:rsidR="001671DF" w:rsidRPr="001671DF" w:rsidRDefault="001671DF" w:rsidP="001671D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1671DF">
              <w:rPr>
                <w:rFonts w:ascii="Arial" w:hAnsi="Arial" w:cs="Arial"/>
                <w:sz w:val="24"/>
                <w:szCs w:val="24"/>
              </w:rPr>
              <w:t>(October-December).</w:t>
            </w:r>
          </w:p>
          <w:p w14:paraId="73578B37" w14:textId="297B59A7" w:rsidR="001671DF" w:rsidRPr="001671DF" w:rsidRDefault="001671DF" w:rsidP="001671D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1671DF">
              <w:rPr>
                <w:rFonts w:ascii="Arial" w:hAnsi="Arial" w:cs="Arial"/>
                <w:sz w:val="24"/>
                <w:szCs w:val="24"/>
              </w:rPr>
              <w:t>Bug Club assessment data collected 3x yearly across P2-P7.</w:t>
            </w:r>
          </w:p>
          <w:p w14:paraId="0A36E237" w14:textId="2F79380B" w:rsidR="001671DF" w:rsidRPr="001671DF" w:rsidRDefault="001671DF" w:rsidP="001671D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1671DF">
              <w:rPr>
                <w:rFonts w:ascii="Arial" w:hAnsi="Arial" w:cs="Arial"/>
                <w:sz w:val="24"/>
                <w:szCs w:val="24"/>
              </w:rPr>
              <w:t>WAVE/Hi-5 assessment in January/June 22 to show increase in reading ages.</w:t>
            </w:r>
          </w:p>
          <w:p w14:paraId="34604576" w14:textId="5867B9A3" w:rsidR="001671DF" w:rsidRPr="001671DF" w:rsidRDefault="001671DF" w:rsidP="001671D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1671DF">
              <w:rPr>
                <w:rFonts w:ascii="Arial" w:hAnsi="Arial" w:cs="Arial"/>
                <w:sz w:val="24"/>
                <w:szCs w:val="24"/>
              </w:rPr>
              <w:t>Termly tracking of pupil progress through attainment meetings.</w:t>
            </w:r>
          </w:p>
          <w:p w14:paraId="2C15F97F" w14:textId="1E499289" w:rsidR="001671DF" w:rsidRPr="001671DF" w:rsidRDefault="001671DF" w:rsidP="001671D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1671DF">
              <w:rPr>
                <w:rFonts w:ascii="Arial" w:hAnsi="Arial" w:cs="Arial"/>
                <w:sz w:val="24"/>
                <w:szCs w:val="24"/>
              </w:rPr>
              <w:t>Ongoing QA procedures throughout the session.</w:t>
            </w:r>
          </w:p>
          <w:p w14:paraId="49F2B827" w14:textId="07874FF7" w:rsidR="001671DF" w:rsidRPr="001671DF" w:rsidRDefault="001671DF" w:rsidP="001671D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1671DF">
              <w:rPr>
                <w:rFonts w:ascii="Arial" w:hAnsi="Arial" w:cs="Arial"/>
                <w:sz w:val="24"/>
                <w:szCs w:val="24"/>
              </w:rPr>
              <w:t xml:space="preserve">Assessment evidence from </w:t>
            </w:r>
            <w:r w:rsidRPr="001671DF">
              <w:rPr>
                <w:rFonts w:ascii="Arial" w:hAnsi="Arial" w:cs="Arial"/>
                <w:sz w:val="24"/>
                <w:szCs w:val="24"/>
              </w:rPr>
              <w:lastRenderedPageBreak/>
              <w:t xml:space="preserve">moderation sessions. </w:t>
            </w:r>
          </w:p>
          <w:p w14:paraId="420CF09F" w14:textId="6D136110" w:rsidR="001671DF" w:rsidRPr="001671DF" w:rsidRDefault="001671DF" w:rsidP="001671D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1671DF">
              <w:rPr>
                <w:rFonts w:ascii="Arial" w:hAnsi="Arial" w:cs="Arial"/>
                <w:sz w:val="24"/>
                <w:szCs w:val="24"/>
              </w:rPr>
              <w:t>CfE Professional Judgement levels from all staff.</w:t>
            </w:r>
          </w:p>
          <w:p w14:paraId="61D0B660" w14:textId="1B7F94B5" w:rsidR="001671DF" w:rsidRPr="001671DF" w:rsidRDefault="001671DF" w:rsidP="001671D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1671DF">
              <w:rPr>
                <w:rFonts w:ascii="Arial" w:hAnsi="Arial" w:cs="Arial"/>
                <w:sz w:val="24"/>
                <w:szCs w:val="24"/>
              </w:rPr>
              <w:t>Staff self-evaluation of Q12.3 – Learning, teaching and Assessment</w:t>
            </w:r>
          </w:p>
          <w:p w14:paraId="561F1571" w14:textId="77777777" w:rsidR="009F0A60" w:rsidRDefault="009F0A60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2E43C2" w14:textId="77777777" w:rsidR="00633F87" w:rsidRDefault="00633F87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038731" w14:textId="77777777" w:rsidR="00633F87" w:rsidRDefault="00633F87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9E97D9" w14:textId="77777777" w:rsidR="00633F87" w:rsidRDefault="00633F87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877056" w14:textId="77777777" w:rsidR="00633F87" w:rsidRDefault="00633F87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EF84CE" w14:textId="77777777" w:rsidR="00633F87" w:rsidRDefault="00633F87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2830CF" w14:textId="7C92B432" w:rsidR="00633F87" w:rsidRDefault="00633F87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17D0FC" w14:textId="63B91FE6" w:rsidR="00B00AA4" w:rsidRDefault="00B00AA4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31120A" w14:textId="088DC31B" w:rsidR="00B00AA4" w:rsidRDefault="00B00AA4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82A27F" w14:textId="4BA0CB1C" w:rsidR="00B00AA4" w:rsidRDefault="00B00AA4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3F9528" w14:textId="7A135130" w:rsidR="00313E9E" w:rsidRPr="00313E9E" w:rsidRDefault="00313E9E" w:rsidP="00313E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313E9E">
              <w:rPr>
                <w:rFonts w:ascii="Arial" w:hAnsi="Arial" w:cs="Arial"/>
                <w:sz w:val="24"/>
                <w:szCs w:val="24"/>
              </w:rPr>
              <w:t>Staff showing greater awareness of staged improvements of pupils (</w:t>
            </w:r>
            <w:r w:rsidRPr="00313E9E">
              <w:rPr>
                <w:rFonts w:ascii="Arial" w:hAnsi="Arial" w:cs="Arial"/>
                <w:b/>
                <w:i/>
                <w:sz w:val="24"/>
                <w:szCs w:val="24"/>
              </w:rPr>
              <w:t>views</w:t>
            </w:r>
            <w:r w:rsidRPr="00313E9E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649F0D5" w14:textId="266BCBFC" w:rsidR="00313E9E" w:rsidRPr="00313E9E" w:rsidRDefault="00313E9E" w:rsidP="00313E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313E9E">
              <w:rPr>
                <w:rFonts w:ascii="Arial" w:hAnsi="Arial" w:cs="Arial"/>
                <w:sz w:val="24"/>
                <w:szCs w:val="24"/>
              </w:rPr>
              <w:t>Improved / supported teacher judgement reflected in tracking meetings (</w:t>
            </w:r>
            <w:r w:rsidRPr="00313E9E">
              <w:rPr>
                <w:rFonts w:ascii="Arial" w:hAnsi="Arial" w:cs="Arial"/>
                <w:b/>
                <w:i/>
                <w:sz w:val="24"/>
                <w:szCs w:val="24"/>
              </w:rPr>
              <w:t>views</w:t>
            </w:r>
            <w:r w:rsidRPr="00313E9E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7DA8D1EC" w14:textId="070736EC" w:rsidR="00313E9E" w:rsidRPr="00313E9E" w:rsidRDefault="00313E9E" w:rsidP="00313E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313E9E">
              <w:rPr>
                <w:rFonts w:ascii="Arial" w:hAnsi="Arial" w:cs="Arial"/>
                <w:sz w:val="24"/>
                <w:szCs w:val="24"/>
              </w:rPr>
              <w:t>Measured progress of all learners able to be quantified (</w:t>
            </w:r>
            <w:r w:rsidRPr="00313E9E">
              <w:rPr>
                <w:rFonts w:ascii="Arial" w:hAnsi="Arial" w:cs="Arial"/>
                <w:b/>
                <w:i/>
                <w:sz w:val="24"/>
                <w:szCs w:val="24"/>
              </w:rPr>
              <w:t>data / views</w:t>
            </w:r>
            <w:r w:rsidRPr="00313E9E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729CDD5E" w14:textId="3AC20DC8" w:rsidR="00B00AA4" w:rsidRPr="00313E9E" w:rsidRDefault="00313E9E" w:rsidP="00313E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313E9E">
              <w:rPr>
                <w:rFonts w:ascii="Arial" w:hAnsi="Arial" w:cs="Arial"/>
                <w:sz w:val="24"/>
                <w:szCs w:val="24"/>
              </w:rPr>
              <w:t>Raised attainment across all components – 5% (</w:t>
            </w:r>
            <w:r w:rsidRPr="00313E9E">
              <w:rPr>
                <w:rFonts w:ascii="Arial" w:hAnsi="Arial" w:cs="Arial"/>
                <w:b/>
                <w:i/>
                <w:sz w:val="24"/>
                <w:szCs w:val="24"/>
              </w:rPr>
              <w:t>data</w:t>
            </w:r>
            <w:r w:rsidRPr="00313E9E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E989AD3" w14:textId="2F785F54" w:rsidR="00D56DDC" w:rsidRDefault="00D56DDC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850FFA" w14:textId="5651370B" w:rsidR="00D56DDC" w:rsidRDefault="00D56DDC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E936F2" w14:textId="10FF4077" w:rsidR="00633F87" w:rsidRDefault="00633F87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1E591F" w14:textId="77777777" w:rsidR="008223AD" w:rsidRDefault="008223AD" w:rsidP="008223A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4F757A3" w14:textId="248683F3" w:rsidR="00633F87" w:rsidRPr="00633F87" w:rsidRDefault="00633F87" w:rsidP="00C157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633F87">
              <w:rPr>
                <w:rFonts w:ascii="Arial" w:hAnsi="Arial" w:cs="Arial"/>
                <w:sz w:val="24"/>
                <w:szCs w:val="24"/>
              </w:rPr>
              <w:lastRenderedPageBreak/>
              <w:t>Staff showing greater awareness of staged improvements of pupils</w:t>
            </w:r>
            <w:r w:rsidR="00C157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573C" w:rsidRPr="00C1573C">
              <w:rPr>
                <w:rFonts w:ascii="Arial" w:hAnsi="Arial" w:cs="Arial"/>
                <w:sz w:val="24"/>
                <w:szCs w:val="24"/>
              </w:rPr>
              <w:t>(</w:t>
            </w:r>
            <w:r w:rsidR="00C1573C" w:rsidRPr="00C1573C">
              <w:rPr>
                <w:rFonts w:ascii="Arial" w:hAnsi="Arial" w:cs="Arial"/>
                <w:b/>
                <w:i/>
                <w:sz w:val="24"/>
                <w:szCs w:val="24"/>
              </w:rPr>
              <w:t>views</w:t>
            </w:r>
            <w:r w:rsidR="00C1573C" w:rsidRPr="00C1573C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FE9C1E9" w14:textId="409D428B" w:rsidR="00633F87" w:rsidRPr="00633F87" w:rsidRDefault="00633F87" w:rsidP="00633F8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633F87">
              <w:rPr>
                <w:rFonts w:ascii="Arial" w:hAnsi="Arial" w:cs="Arial"/>
                <w:sz w:val="24"/>
                <w:szCs w:val="24"/>
              </w:rPr>
              <w:t>Improved / supported teacher judgement reflected in tracking meetings (</w:t>
            </w:r>
            <w:r w:rsidRPr="00C1573C">
              <w:rPr>
                <w:rFonts w:ascii="Arial" w:hAnsi="Arial" w:cs="Arial"/>
                <w:b/>
                <w:i/>
                <w:sz w:val="24"/>
                <w:szCs w:val="24"/>
              </w:rPr>
              <w:t>views</w:t>
            </w:r>
            <w:r w:rsidRPr="00633F87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929653A" w14:textId="2B6E6F61" w:rsidR="00633F87" w:rsidRDefault="00633F87" w:rsidP="00633F8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633F87">
              <w:rPr>
                <w:rFonts w:ascii="Arial" w:hAnsi="Arial" w:cs="Arial"/>
                <w:sz w:val="24"/>
                <w:szCs w:val="24"/>
              </w:rPr>
              <w:t>Measured progress of all learners able to be quantified (</w:t>
            </w:r>
            <w:r w:rsidRPr="00C1573C">
              <w:rPr>
                <w:rFonts w:ascii="Arial" w:hAnsi="Arial" w:cs="Arial"/>
                <w:b/>
                <w:i/>
                <w:sz w:val="24"/>
                <w:szCs w:val="24"/>
              </w:rPr>
              <w:t>data / views</w:t>
            </w:r>
            <w:r w:rsidRPr="00633F87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6B3981B" w14:textId="5BC336FA" w:rsidR="00B00AA4" w:rsidRPr="00633F87" w:rsidRDefault="00B00AA4" w:rsidP="00633F8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Raised attainment across all components – 5% (</w:t>
            </w:r>
            <w:r w:rsidRPr="00B00AA4">
              <w:rPr>
                <w:rFonts w:ascii="Arial" w:hAnsi="Arial" w:cs="Arial"/>
                <w:b/>
                <w:i/>
                <w:sz w:val="24"/>
                <w:szCs w:val="24"/>
              </w:rPr>
              <w:t>data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723C8382" w14:textId="77777777" w:rsidR="00633F87" w:rsidRDefault="00633F87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0FDA58" w14:textId="77777777" w:rsidR="00633F87" w:rsidRDefault="00633F87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E61938" w14:textId="77777777" w:rsidR="00C1573C" w:rsidRDefault="00C1573C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D997A2" w14:textId="37429D7E" w:rsidR="00C1573C" w:rsidRDefault="00C1573C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24F73C" w14:textId="77777777" w:rsidR="008223AD" w:rsidRDefault="008223AD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20AF71" w14:textId="77777777" w:rsidR="00FD03C4" w:rsidRDefault="00FD03C4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D31FBA" w14:textId="7279FC3B" w:rsidR="00C1573C" w:rsidRPr="00C1573C" w:rsidRDefault="00C1573C" w:rsidP="00C157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C1573C">
              <w:rPr>
                <w:rFonts w:ascii="Arial" w:hAnsi="Arial" w:cs="Arial"/>
                <w:sz w:val="24"/>
                <w:szCs w:val="24"/>
              </w:rPr>
              <w:t>Staff to show greater understanding of moderation process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573C">
              <w:rPr>
                <w:rFonts w:ascii="Arial" w:hAnsi="Arial" w:cs="Arial"/>
                <w:sz w:val="24"/>
                <w:szCs w:val="24"/>
              </w:rPr>
              <w:t>(</w:t>
            </w:r>
            <w:r w:rsidRPr="00C1573C">
              <w:rPr>
                <w:rFonts w:ascii="Arial" w:hAnsi="Arial" w:cs="Arial"/>
                <w:b/>
                <w:i/>
                <w:sz w:val="24"/>
                <w:szCs w:val="24"/>
              </w:rPr>
              <w:t>views</w:t>
            </w:r>
            <w:r w:rsidRPr="00C1573C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78DFF37" w14:textId="77777777" w:rsidR="00C1573C" w:rsidRDefault="00C1573C" w:rsidP="00C157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C1573C">
              <w:rPr>
                <w:rFonts w:ascii="Arial" w:hAnsi="Arial" w:cs="Arial"/>
                <w:sz w:val="24"/>
                <w:szCs w:val="24"/>
              </w:rPr>
              <w:t>Greater parity of holistic assessment evidence gathered from planned learning, teaching and assessment experiences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573C">
              <w:rPr>
                <w:rFonts w:ascii="Arial" w:hAnsi="Arial" w:cs="Arial"/>
                <w:sz w:val="24"/>
                <w:szCs w:val="24"/>
              </w:rPr>
              <w:t>(</w:t>
            </w:r>
            <w:r w:rsidRPr="00C1573C">
              <w:rPr>
                <w:rFonts w:ascii="Arial" w:hAnsi="Arial" w:cs="Arial"/>
                <w:b/>
                <w:i/>
                <w:sz w:val="24"/>
                <w:szCs w:val="24"/>
              </w:rPr>
              <w:t>views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/ observations / data</w:t>
            </w:r>
            <w:r w:rsidRPr="00C1573C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E6269C1" w14:textId="77777777" w:rsidR="001671DF" w:rsidRPr="001671DF" w:rsidRDefault="001671DF" w:rsidP="001671D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1671DF">
              <w:rPr>
                <w:rFonts w:ascii="Arial" w:hAnsi="Arial" w:cs="Arial"/>
                <w:sz w:val="24"/>
                <w:szCs w:val="24"/>
              </w:rPr>
              <w:t>Raised attainment across all components – 5% (</w:t>
            </w:r>
            <w:r w:rsidRPr="001671DF">
              <w:rPr>
                <w:rFonts w:ascii="Arial" w:hAnsi="Arial" w:cs="Arial"/>
                <w:b/>
                <w:i/>
                <w:sz w:val="24"/>
                <w:szCs w:val="24"/>
              </w:rPr>
              <w:t>data</w:t>
            </w:r>
            <w:r w:rsidRPr="001671DF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5A34792C" w14:textId="54A7E1CB" w:rsidR="001671DF" w:rsidRPr="00C1573C" w:rsidRDefault="001671DF" w:rsidP="001671DF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0A60" w:rsidRPr="00E10D50" w14:paraId="758E8AD5" w14:textId="77777777" w:rsidTr="008E05E6">
        <w:trPr>
          <w:trHeight w:val="558"/>
        </w:trPr>
        <w:tc>
          <w:tcPr>
            <w:tcW w:w="2287" w:type="dxa"/>
          </w:tcPr>
          <w:p w14:paraId="2DDD838E" w14:textId="77777777" w:rsidR="009F0A60" w:rsidRPr="00B242C4" w:rsidRDefault="009F0A6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Ongoing evaluation/actual </w:t>
            </w: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impact:</w:t>
            </w:r>
          </w:p>
        </w:tc>
        <w:tc>
          <w:tcPr>
            <w:tcW w:w="12740" w:type="dxa"/>
            <w:gridSpan w:val="3"/>
          </w:tcPr>
          <w:p w14:paraId="260CAEE9" w14:textId="714CD5D8" w:rsidR="009F0A60" w:rsidRDefault="00D56DDC" w:rsidP="008E05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Moderation of teaching, learning and assessment to be implemented for all staff across the school</w:t>
            </w:r>
          </w:p>
          <w:p w14:paraId="2BB4B269" w14:textId="18E694C1" w:rsidR="00D56DDC" w:rsidRPr="00B242C4" w:rsidRDefault="00D56DDC" w:rsidP="008E05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Termly evaluations of </w:t>
            </w:r>
          </w:p>
          <w:p w14:paraId="7F7D33F9" w14:textId="77777777" w:rsidR="009F0A60" w:rsidRPr="00B242C4" w:rsidRDefault="009F0A60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7397AD" w14:textId="77777777" w:rsidR="009F0A60" w:rsidRPr="00B242C4" w:rsidRDefault="009F0A60" w:rsidP="008E05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  <w:tr w:rsidR="008E01C0" w:rsidRPr="00B242C4" w14:paraId="0D682D88" w14:textId="77777777" w:rsidTr="008E05E6">
        <w:trPr>
          <w:trHeight w:val="1263"/>
        </w:trPr>
        <w:tc>
          <w:tcPr>
            <w:tcW w:w="2287" w:type="dxa"/>
          </w:tcPr>
          <w:p w14:paraId="2C65EC49" w14:textId="77777777" w:rsidR="008E01C0" w:rsidRDefault="008E01C0" w:rsidP="008E05E6">
            <w:pP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4D7C45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lastRenderedPageBreak/>
              <w:t xml:space="preserve">Priority Area: </w:t>
            </w:r>
          </w:p>
          <w:p w14:paraId="5D26774C" w14:textId="0EDC7843" w:rsidR="008E01C0" w:rsidRPr="00B242C4" w:rsidRDefault="008E01C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Health and Well-being</w:t>
            </w: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27BB8317" w14:textId="791E6BD8" w:rsidR="008E01C0" w:rsidRDefault="008E01C0" w:rsidP="008E05E6">
            <w:pPr>
              <w:rPr>
                <w:rFonts w:ascii="Arial" w:hAnsi="Arial" w:cs="Arial"/>
              </w:rPr>
            </w:pPr>
            <w:r w:rsidRPr="006023D9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2816" behindDoc="0" locked="0" layoutInCell="1" allowOverlap="1" wp14:anchorId="3308BA24" wp14:editId="1F1C3548">
                  <wp:simplePos x="0" y="0"/>
                  <wp:positionH relativeFrom="column">
                    <wp:posOffset>1595120</wp:posOffset>
                  </wp:positionH>
                  <wp:positionV relativeFrom="page">
                    <wp:posOffset>41275</wp:posOffset>
                  </wp:positionV>
                  <wp:extent cx="1210945" cy="1047750"/>
                  <wp:effectExtent l="0" t="0" r="8255" b="0"/>
                  <wp:wrapThrough wrapText="bothSides">
                    <wp:wrapPolygon edited="0">
                      <wp:start x="0" y="0"/>
                      <wp:lineTo x="0" y="21207"/>
                      <wp:lineTo x="21407" y="21207"/>
                      <wp:lineTo x="21407" y="0"/>
                      <wp:lineTo x="0" y="0"/>
                    </wp:wrapPolygon>
                  </wp:wrapThrough>
                  <wp:docPr id="19" name="Picture 19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Diagram&#10;&#10;Description automatically generated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4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023D9">
              <w:rPr>
                <w:rFonts w:ascii="Arial" w:hAnsi="Arial" w:cs="Arial"/>
              </w:rPr>
              <w:t>School leadership</w:t>
            </w:r>
          </w:p>
          <w:p w14:paraId="5FA0D315" w14:textId="77777777" w:rsidR="008E01C0" w:rsidRPr="006023D9" w:rsidRDefault="008E01C0" w:rsidP="008E05E6">
            <w:pPr>
              <w:rPr>
                <w:rFonts w:ascii="Arial" w:hAnsi="Arial" w:cs="Arial"/>
              </w:rPr>
            </w:pPr>
          </w:p>
          <w:p w14:paraId="37CEC2A4" w14:textId="77777777" w:rsidR="008E01C0" w:rsidRDefault="008E01C0" w:rsidP="008E0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6023D9">
              <w:rPr>
                <w:rFonts w:ascii="Arial" w:hAnsi="Arial" w:cs="Arial"/>
              </w:rPr>
              <w:t>eacher professionalism</w:t>
            </w:r>
          </w:p>
          <w:p w14:paraId="120DEAA4" w14:textId="77777777" w:rsidR="008E01C0" w:rsidRPr="006023D9" w:rsidRDefault="008E01C0" w:rsidP="008E05E6">
            <w:pPr>
              <w:rPr>
                <w:rFonts w:ascii="Arial" w:hAnsi="Arial" w:cs="Arial"/>
              </w:rPr>
            </w:pPr>
          </w:p>
          <w:p w14:paraId="3AEF5FFC" w14:textId="77777777" w:rsidR="008E01C0" w:rsidRDefault="008E01C0" w:rsidP="008E05E6">
            <w:pPr>
              <w:rPr>
                <w:rFonts w:ascii="Arial" w:hAnsi="Arial" w:cs="Arial"/>
              </w:rPr>
            </w:pPr>
            <w:r w:rsidRPr="008E05E6">
              <w:rPr>
                <w:rFonts w:ascii="Arial" w:hAnsi="Arial" w:cs="Arial"/>
                <w:highlight w:val="yellow"/>
              </w:rPr>
              <w:t>Parental engagement</w:t>
            </w:r>
          </w:p>
          <w:p w14:paraId="0C420830" w14:textId="77777777" w:rsidR="008E01C0" w:rsidRPr="006023D9" w:rsidRDefault="008E01C0" w:rsidP="008E05E6">
            <w:pPr>
              <w:rPr>
                <w:rFonts w:ascii="Arial" w:hAnsi="Arial" w:cs="Arial"/>
              </w:rPr>
            </w:pPr>
          </w:p>
          <w:p w14:paraId="5C40D168" w14:textId="77777777" w:rsidR="008E01C0" w:rsidRDefault="008E01C0" w:rsidP="008E0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023D9">
              <w:rPr>
                <w:rFonts w:ascii="Arial" w:hAnsi="Arial" w:cs="Arial"/>
              </w:rPr>
              <w:t>ssessment of children's progress</w:t>
            </w:r>
          </w:p>
          <w:p w14:paraId="3DAE76EC" w14:textId="77777777" w:rsidR="008E01C0" w:rsidRPr="006023D9" w:rsidRDefault="008E01C0" w:rsidP="008E05E6">
            <w:pPr>
              <w:rPr>
                <w:rFonts w:ascii="Arial" w:hAnsi="Arial" w:cs="Arial"/>
              </w:rPr>
            </w:pPr>
          </w:p>
          <w:p w14:paraId="6915040A" w14:textId="77777777" w:rsidR="008E01C0" w:rsidRDefault="008E01C0" w:rsidP="008E0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023D9">
              <w:rPr>
                <w:rFonts w:ascii="Arial" w:hAnsi="Arial" w:cs="Arial"/>
              </w:rPr>
              <w:t>chool improvement</w:t>
            </w:r>
          </w:p>
          <w:p w14:paraId="6648D856" w14:textId="77777777" w:rsidR="008E01C0" w:rsidRPr="006023D9" w:rsidRDefault="008E01C0" w:rsidP="008E05E6">
            <w:pPr>
              <w:rPr>
                <w:rFonts w:ascii="Arial" w:hAnsi="Arial" w:cs="Arial"/>
              </w:rPr>
            </w:pPr>
          </w:p>
          <w:p w14:paraId="13A039E1" w14:textId="77777777" w:rsidR="008E01C0" w:rsidRPr="006023D9" w:rsidRDefault="008E01C0" w:rsidP="008E0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6023D9">
              <w:rPr>
                <w:rFonts w:ascii="Arial" w:hAnsi="Arial" w:cs="Arial"/>
              </w:rPr>
              <w:t>erformance information</w:t>
            </w:r>
          </w:p>
          <w:p w14:paraId="04D93007" w14:textId="77777777" w:rsidR="008E01C0" w:rsidRPr="00B242C4" w:rsidRDefault="008E01C0" w:rsidP="008E05E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B14345E" w14:textId="77777777" w:rsidR="008E01C0" w:rsidRPr="00B242C4" w:rsidRDefault="008E01C0" w:rsidP="008E05E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7129B9FC" w14:textId="77777777" w:rsidR="008E01C0" w:rsidRDefault="008E01C0" w:rsidP="008E05E6">
            <w:pPr>
              <w:pStyle w:val="Default"/>
              <w:rPr>
                <w:color w:val="auto"/>
              </w:rPr>
            </w:pPr>
            <w:r w:rsidRPr="0019601F">
              <w:rPr>
                <w:noProof/>
                <w:lang w:eastAsia="en-GB"/>
              </w:rPr>
              <w:drawing>
                <wp:anchor distT="0" distB="0" distL="114300" distR="114300" simplePos="0" relativeHeight="251684864" behindDoc="0" locked="0" layoutInCell="1" allowOverlap="1" wp14:anchorId="6C78F856" wp14:editId="77DBFAD8">
                  <wp:simplePos x="0" y="0"/>
                  <wp:positionH relativeFrom="column">
                    <wp:posOffset>2093556</wp:posOffset>
                  </wp:positionH>
                  <wp:positionV relativeFrom="page">
                    <wp:posOffset>168275</wp:posOffset>
                  </wp:positionV>
                  <wp:extent cx="455930" cy="645795"/>
                  <wp:effectExtent l="0" t="0" r="1270" b="1905"/>
                  <wp:wrapNone/>
                  <wp:docPr id="20" name="Picture 20" descr="A picture containing text, businessc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icture containing text, businesscar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930" cy="645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9601F">
              <w:rPr>
                <w:color w:val="auto"/>
              </w:rPr>
              <w:t>Leadership and Management</w:t>
            </w:r>
          </w:p>
          <w:p w14:paraId="68D0EF75" w14:textId="77777777" w:rsidR="008E01C0" w:rsidRDefault="008E01C0" w:rsidP="008E05E6">
            <w:pPr>
              <w:pStyle w:val="Default"/>
              <w:rPr>
                <w:color w:val="auto"/>
              </w:rPr>
            </w:pPr>
          </w:p>
          <w:p w14:paraId="327F3F89" w14:textId="77777777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QI:  1.1, 1.2, 1.3, 1.4, 1.5</w:t>
            </w:r>
          </w:p>
          <w:p w14:paraId="56B5310D" w14:textId="77777777" w:rsidR="008E01C0" w:rsidRDefault="008E01C0" w:rsidP="008E05E6">
            <w:pPr>
              <w:pStyle w:val="Default"/>
              <w:rPr>
                <w:color w:val="auto"/>
              </w:rPr>
            </w:pPr>
          </w:p>
          <w:p w14:paraId="0027A81A" w14:textId="77777777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Learning Provision</w:t>
            </w:r>
          </w:p>
          <w:p w14:paraId="0C68A1E6" w14:textId="77777777" w:rsidR="008E01C0" w:rsidRDefault="008E01C0" w:rsidP="008E05E6">
            <w:pPr>
              <w:pStyle w:val="Default"/>
              <w:rPr>
                <w:color w:val="auto"/>
              </w:rPr>
            </w:pPr>
          </w:p>
          <w:p w14:paraId="2517ADBA" w14:textId="77777777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 2.1, </w:t>
            </w:r>
            <w:r w:rsidRPr="008E05E6">
              <w:rPr>
                <w:color w:val="auto"/>
                <w:highlight w:val="yellow"/>
              </w:rPr>
              <w:t>2.2, 2.3</w:t>
            </w:r>
            <w:r>
              <w:rPr>
                <w:color w:val="auto"/>
              </w:rPr>
              <w:t>, 2.4, 2.5, 2.6, 2.7</w:t>
            </w:r>
          </w:p>
          <w:p w14:paraId="18709121" w14:textId="77777777" w:rsidR="008E01C0" w:rsidRDefault="008E01C0" w:rsidP="008E05E6">
            <w:pPr>
              <w:pStyle w:val="Default"/>
              <w:rPr>
                <w:color w:val="auto"/>
              </w:rPr>
            </w:pPr>
          </w:p>
          <w:p w14:paraId="317C5E0B" w14:textId="77777777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Successes and Achievements</w:t>
            </w:r>
          </w:p>
          <w:p w14:paraId="0B308CED" w14:textId="77777777" w:rsidR="008E01C0" w:rsidRDefault="008E01C0" w:rsidP="008E05E6">
            <w:pPr>
              <w:pStyle w:val="Default"/>
              <w:rPr>
                <w:color w:val="auto"/>
              </w:rPr>
            </w:pPr>
            <w:r w:rsidRPr="0019601F">
              <w:rPr>
                <w:noProof/>
                <w:lang w:eastAsia="en-GB"/>
              </w:rPr>
              <w:drawing>
                <wp:anchor distT="0" distB="0" distL="114300" distR="114300" simplePos="0" relativeHeight="251685888" behindDoc="0" locked="0" layoutInCell="1" allowOverlap="1" wp14:anchorId="4D331732" wp14:editId="3C0DB434">
                  <wp:simplePos x="0" y="0"/>
                  <wp:positionH relativeFrom="column">
                    <wp:posOffset>2007460</wp:posOffset>
                  </wp:positionH>
                  <wp:positionV relativeFrom="page">
                    <wp:posOffset>1743710</wp:posOffset>
                  </wp:positionV>
                  <wp:extent cx="544195" cy="438150"/>
                  <wp:effectExtent l="0" t="0" r="8255" b="0"/>
                  <wp:wrapNone/>
                  <wp:docPr id="21" name="Picture 21" descr="A screenshot of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screenshot of a compute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9B0F6A" w14:textId="77777777" w:rsidR="008E01C0" w:rsidRPr="0019601F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 </w:t>
            </w:r>
            <w:r w:rsidRPr="008E05E6">
              <w:rPr>
                <w:color w:val="auto"/>
                <w:highlight w:val="yellow"/>
              </w:rPr>
              <w:t>3.1</w:t>
            </w:r>
            <w:r>
              <w:rPr>
                <w:color w:val="auto"/>
              </w:rPr>
              <w:t>, 3.2, 3.3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37AB3741" w14:textId="77777777" w:rsidR="008E01C0" w:rsidRDefault="008E01C0" w:rsidP="008E05E6">
            <w:pPr>
              <w:rPr>
                <w:rFonts w:ascii="Arial" w:hAnsi="Arial" w:cs="Arial"/>
              </w:rPr>
            </w:pPr>
            <w:r w:rsidRPr="00B242C4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3840" behindDoc="0" locked="0" layoutInCell="1" allowOverlap="1" wp14:anchorId="74C6FCF7" wp14:editId="10E373EA">
                  <wp:simplePos x="0" y="0"/>
                  <wp:positionH relativeFrom="column">
                    <wp:posOffset>1328420</wp:posOffset>
                  </wp:positionH>
                  <wp:positionV relativeFrom="page">
                    <wp:posOffset>49530</wp:posOffset>
                  </wp:positionV>
                  <wp:extent cx="990600" cy="990600"/>
                  <wp:effectExtent l="0" t="0" r="0" b="0"/>
                  <wp:wrapThrough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hrough>
                  <wp:docPr id="22" name="Picture 22" descr="A blue and whit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blue and white logo&#10;&#10;Description automatically generated with low confidence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A1191">
              <w:rPr>
                <w:rFonts w:ascii="Arial" w:hAnsi="Arial" w:cs="Arial"/>
              </w:rPr>
              <w:t xml:space="preserve"> </w:t>
            </w:r>
          </w:p>
          <w:p w14:paraId="3E737D66" w14:textId="77777777" w:rsidR="008E01C0" w:rsidRPr="004F72A4" w:rsidRDefault="008E01C0" w:rsidP="008E05E6">
            <w:pPr>
              <w:rPr>
                <w:rFonts w:ascii="Arial" w:hAnsi="Arial" w:cs="Arial"/>
                <w:sz w:val="24"/>
                <w:szCs w:val="24"/>
              </w:rPr>
            </w:pPr>
            <w:r w:rsidRPr="00AE32B8">
              <w:rPr>
                <w:rFonts w:ascii="Arial" w:hAnsi="Arial" w:cs="Arial"/>
                <w:sz w:val="24"/>
                <w:szCs w:val="24"/>
                <w:highlight w:val="yellow"/>
              </w:rPr>
              <w:t>Meeting the needs of all learners</w:t>
            </w:r>
          </w:p>
          <w:p w14:paraId="6F9E8227" w14:textId="77777777" w:rsidR="008E01C0" w:rsidRPr="004F72A4" w:rsidRDefault="008E01C0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F3F2AD" w14:textId="77777777" w:rsidR="008E01C0" w:rsidRPr="004F72A4" w:rsidRDefault="008E01C0" w:rsidP="008E05E6">
            <w:pPr>
              <w:rPr>
                <w:rFonts w:ascii="Arial" w:hAnsi="Arial" w:cs="Arial"/>
                <w:sz w:val="24"/>
                <w:szCs w:val="24"/>
              </w:rPr>
            </w:pPr>
            <w:r w:rsidRPr="00AE32B8">
              <w:rPr>
                <w:rFonts w:ascii="Arial" w:hAnsi="Arial" w:cs="Arial"/>
                <w:sz w:val="24"/>
                <w:szCs w:val="24"/>
                <w:highlight w:val="yellow"/>
              </w:rPr>
              <w:t>Quality provision</w:t>
            </w:r>
          </w:p>
          <w:p w14:paraId="5FB1AEE3" w14:textId="77777777" w:rsidR="008E01C0" w:rsidRPr="004F72A4" w:rsidRDefault="008E01C0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8F24B7" w14:textId="77777777" w:rsidR="008E01C0" w:rsidRPr="004F72A4" w:rsidRDefault="008E01C0" w:rsidP="008E05E6">
            <w:pPr>
              <w:rPr>
                <w:rFonts w:ascii="Arial" w:hAnsi="Arial" w:cs="Arial"/>
                <w:sz w:val="24"/>
                <w:szCs w:val="24"/>
              </w:rPr>
            </w:pPr>
            <w:r w:rsidRPr="00AE32B8">
              <w:rPr>
                <w:rFonts w:ascii="Arial" w:hAnsi="Arial" w:cs="Arial"/>
                <w:sz w:val="24"/>
                <w:szCs w:val="24"/>
                <w:highlight w:val="yellow"/>
              </w:rPr>
              <w:t>Leadership and workforce development</w:t>
            </w:r>
          </w:p>
          <w:p w14:paraId="148049B0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97AA2D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E01C0" w:rsidRPr="00E10D50" w14:paraId="653A45B9" w14:textId="77777777" w:rsidTr="008E05E6">
        <w:trPr>
          <w:trHeight w:val="679"/>
        </w:trPr>
        <w:tc>
          <w:tcPr>
            <w:tcW w:w="15027" w:type="dxa"/>
            <w:gridSpan w:val="4"/>
          </w:tcPr>
          <w:p w14:paraId="5AD70D47" w14:textId="77777777" w:rsidR="008E01C0" w:rsidRDefault="008E01C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t>What informs this priority?</w:t>
            </w:r>
          </w:p>
          <w:p w14:paraId="419A5AC0" w14:textId="664AC75B" w:rsidR="00D56DDC" w:rsidRPr="00313E9E" w:rsidRDefault="00D56DDC" w:rsidP="00313E9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313E9E">
              <w:rPr>
                <w:rFonts w:ascii="Arial" w:hAnsi="Arial" w:cs="Arial"/>
                <w:bCs/>
                <w:sz w:val="24"/>
                <w:szCs w:val="24"/>
              </w:rPr>
              <w:t xml:space="preserve">Particular need to support </w:t>
            </w:r>
            <w:r w:rsidR="00313E9E" w:rsidRPr="00313E9E">
              <w:rPr>
                <w:rFonts w:ascii="Arial" w:hAnsi="Arial" w:cs="Arial"/>
                <w:bCs/>
                <w:sz w:val="24"/>
                <w:szCs w:val="24"/>
              </w:rPr>
              <w:t>pupils’</w:t>
            </w:r>
            <w:r w:rsidRPr="00313E9E">
              <w:rPr>
                <w:rFonts w:ascii="Arial" w:hAnsi="Arial" w:cs="Arial"/>
                <w:bCs/>
                <w:sz w:val="24"/>
                <w:szCs w:val="24"/>
              </w:rPr>
              <w:t xml:space="preserve"> readiness to learn and staff skills in supporting positive relationships and behaviour strategies.</w:t>
            </w:r>
          </w:p>
          <w:p w14:paraId="2DC7A3C6" w14:textId="77777777" w:rsidR="00D56DDC" w:rsidRPr="00313E9E" w:rsidRDefault="00D56DDC" w:rsidP="00313E9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313E9E">
              <w:rPr>
                <w:rFonts w:ascii="Arial" w:hAnsi="Arial" w:cs="Arial"/>
                <w:bCs/>
                <w:sz w:val="24"/>
                <w:szCs w:val="24"/>
              </w:rPr>
              <w:t>Need to support families in re-engaging fully following the pandemic.</w:t>
            </w:r>
          </w:p>
          <w:p w14:paraId="0BDE93C8" w14:textId="77777777" w:rsidR="00313E9E" w:rsidRPr="00313E9E" w:rsidRDefault="00313E9E" w:rsidP="00313E9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National legislation to incorporate UNCRC.</w:t>
            </w:r>
          </w:p>
          <w:p w14:paraId="70A7822F" w14:textId="719D6347" w:rsidR="00313E9E" w:rsidRPr="00313E9E" w:rsidRDefault="00313E9E" w:rsidP="00313E9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HWB – need to incorporate RSHPE across the school and engage with families</w:t>
            </w:r>
            <w:r w:rsidR="008E05E6">
              <w:rPr>
                <w:rFonts w:ascii="Arial" w:hAnsi="Arial" w:cs="Arial"/>
                <w:bCs/>
                <w:sz w:val="24"/>
                <w:szCs w:val="24"/>
              </w:rPr>
              <w:t xml:space="preserve"> (from staff / RACI group evaluations)</w:t>
            </w:r>
          </w:p>
        </w:tc>
      </w:tr>
      <w:tr w:rsidR="008E01C0" w:rsidRPr="00E10D50" w14:paraId="7F7AF018" w14:textId="77777777" w:rsidTr="008E05E6">
        <w:trPr>
          <w:trHeight w:val="1682"/>
        </w:trPr>
        <w:tc>
          <w:tcPr>
            <w:tcW w:w="2287" w:type="dxa"/>
          </w:tcPr>
          <w:p w14:paraId="0791C5C4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t>What do you aim to achieve?</w:t>
            </w: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7E5CB7D5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  <w:r w:rsidRPr="00B242C4">
              <w:rPr>
                <w:b/>
                <w:bCs/>
              </w:rPr>
              <w:t>How will you achieve this priority?</w:t>
            </w:r>
          </w:p>
          <w:p w14:paraId="46055918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5637CB27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3579846A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11D9A9E8" w14:textId="77777777" w:rsidR="008E01C0" w:rsidRPr="00B242C4" w:rsidRDefault="008E01C0" w:rsidP="008E05E6">
            <w:pPr>
              <w:pStyle w:val="Default"/>
              <w:rPr>
                <w:b/>
                <w:bCs/>
                <w:color w:val="auto"/>
              </w:rPr>
            </w:pPr>
          </w:p>
          <w:p w14:paraId="6657E320" w14:textId="77777777" w:rsidR="008E01C0" w:rsidRPr="00B242C4" w:rsidRDefault="008E01C0" w:rsidP="008E05E6">
            <w:pPr>
              <w:pStyle w:val="Default"/>
              <w:rPr>
                <w:b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54B12528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  <w:r w:rsidRPr="00B242C4">
              <w:rPr>
                <w:b/>
                <w:bCs/>
              </w:rPr>
              <w:t>Timescales</w:t>
            </w:r>
            <w:r>
              <w:rPr>
                <w:b/>
                <w:bCs/>
              </w:rPr>
              <w:t xml:space="preserve"> and responsibilities</w:t>
            </w:r>
          </w:p>
          <w:p w14:paraId="2AEB43E7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1E98BCA0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64891971" w14:textId="77777777" w:rsidR="008E01C0" w:rsidRPr="00B242C4" w:rsidRDefault="008E01C0" w:rsidP="008E05E6">
            <w:pPr>
              <w:pStyle w:val="Default"/>
              <w:rPr>
                <w:b/>
                <w:bCs/>
                <w:color w:val="auto"/>
              </w:rPr>
            </w:pPr>
          </w:p>
          <w:p w14:paraId="7AA203A7" w14:textId="77777777" w:rsidR="008E01C0" w:rsidRPr="00B242C4" w:rsidRDefault="008E01C0" w:rsidP="008E05E6">
            <w:pPr>
              <w:pStyle w:val="Default"/>
              <w:rPr>
                <w:b/>
                <w:bCs/>
                <w:color w:val="auto"/>
              </w:rPr>
            </w:pPr>
          </w:p>
          <w:p w14:paraId="34730452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3B7991EF" w14:textId="77777777" w:rsidR="008E01C0" w:rsidRPr="00B242C4" w:rsidRDefault="008E01C0" w:rsidP="008E05E6">
            <w:pPr>
              <w:pStyle w:val="Default"/>
              <w:rPr>
                <w:b/>
                <w:color w:val="auto"/>
              </w:rPr>
            </w:pPr>
            <w:r w:rsidRPr="00B242C4">
              <w:rPr>
                <w:b/>
                <w:bCs/>
                <w:color w:val="auto"/>
              </w:rPr>
              <w:t>Measures of success</w:t>
            </w:r>
          </w:p>
          <w:p w14:paraId="41E056FD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sz w:val="24"/>
                <w:szCs w:val="24"/>
              </w:rPr>
              <w:t>(What on-going information will demonstrate progress? (Qualitative, Quantitative - short / medium / long term data)</w:t>
            </w:r>
          </w:p>
          <w:p w14:paraId="090E2A57" w14:textId="7D9AFE80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E01C0" w:rsidRPr="00E10D50" w14:paraId="6187E290" w14:textId="77777777" w:rsidTr="008E05E6">
        <w:trPr>
          <w:trHeight w:val="1406"/>
        </w:trPr>
        <w:tc>
          <w:tcPr>
            <w:tcW w:w="2287" w:type="dxa"/>
          </w:tcPr>
          <w:p w14:paraId="03952A80" w14:textId="77777777" w:rsidR="008E01C0" w:rsidRDefault="001333DB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Developing new whole school relationship policy (policy and practice)</w:t>
            </w:r>
          </w:p>
          <w:p w14:paraId="77E558A3" w14:textId="77777777" w:rsidR="0018559A" w:rsidRDefault="0018559A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EDFDA62" w14:textId="77777777" w:rsidR="0018559A" w:rsidRDefault="0018559A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D298946" w14:textId="77777777" w:rsidR="0018559A" w:rsidRDefault="0018559A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F09C294" w14:textId="77777777" w:rsidR="0018559A" w:rsidRDefault="0018559A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D12B41" w14:textId="77777777" w:rsidR="0018559A" w:rsidRDefault="0018559A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6F67FAB" w14:textId="7417BD55" w:rsidR="0018559A" w:rsidRDefault="0018559A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FEB39F" w14:textId="77777777" w:rsidR="008223AD" w:rsidRDefault="008223AD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C0BC3EB" w14:textId="2C507F4F" w:rsidR="0018559A" w:rsidRDefault="0018559A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Re-engaging with families (Recovery)</w:t>
            </w:r>
          </w:p>
          <w:p w14:paraId="220F7F4F" w14:textId="77777777" w:rsidR="0018559A" w:rsidRDefault="0018559A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A7B0596" w14:textId="77777777" w:rsidR="0018559A" w:rsidRDefault="0018559A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B1F9D09" w14:textId="4DC76675" w:rsidR="0018559A" w:rsidRDefault="0018559A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B264A7" w14:textId="77777777" w:rsidR="00754209" w:rsidRDefault="00754209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E98CB6F" w14:textId="77777777" w:rsidR="008223AD" w:rsidRDefault="008223AD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3830BC9" w14:textId="77777777" w:rsidR="008223AD" w:rsidRDefault="008223AD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3BD1349" w14:textId="481753F9" w:rsidR="0018559A" w:rsidRDefault="0018559A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FEAD46F" w14:textId="4AD37716" w:rsidR="0018559A" w:rsidRDefault="0018559A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Establish new HWV planners across the school</w:t>
            </w:r>
          </w:p>
          <w:p w14:paraId="69DD3DF1" w14:textId="7AEA91EF" w:rsidR="0018559A" w:rsidRDefault="0018559A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3ED6634" w14:textId="15768D6B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01C0204" w14:textId="4D85F326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6CDCC47" w14:textId="40228EFE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E46A933" w14:textId="70D145B5" w:rsidR="00F70B99" w:rsidRDefault="00F70B99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A104283" w14:textId="77777777" w:rsidR="006F6203" w:rsidRDefault="006F6203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A59B42B" w14:textId="6B00F5F1" w:rsidR="00F70B99" w:rsidRPr="00B242C4" w:rsidRDefault="006F6203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Apply for RRSA Bronze status</w:t>
            </w:r>
          </w:p>
        </w:tc>
        <w:tc>
          <w:tcPr>
            <w:tcW w:w="4246" w:type="dxa"/>
          </w:tcPr>
          <w:p w14:paraId="21918B31" w14:textId="77777777" w:rsidR="008E01C0" w:rsidRPr="001333DB" w:rsidRDefault="001333DB" w:rsidP="001333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333DB">
              <w:rPr>
                <w:rFonts w:ascii="Arial" w:hAnsi="Arial" w:cs="Arial"/>
                <w:sz w:val="24"/>
                <w:szCs w:val="24"/>
              </w:rPr>
              <w:lastRenderedPageBreak/>
              <w:t>Whole staff training</w:t>
            </w:r>
          </w:p>
          <w:p w14:paraId="30C362AB" w14:textId="6E7D65E0" w:rsidR="001333DB" w:rsidRDefault="001333DB" w:rsidP="001333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333DB">
              <w:rPr>
                <w:rFonts w:ascii="Arial" w:hAnsi="Arial" w:cs="Arial"/>
                <w:sz w:val="24"/>
                <w:szCs w:val="24"/>
              </w:rPr>
              <w:t>Online training</w:t>
            </w:r>
          </w:p>
          <w:p w14:paraId="5BBA3324" w14:textId="0BC1AA01" w:rsidR="0018559A" w:rsidRPr="001333DB" w:rsidRDefault="0018559A" w:rsidP="001333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 sessions</w:t>
            </w:r>
          </w:p>
          <w:p w14:paraId="1808FE87" w14:textId="77777777" w:rsidR="001333DB" w:rsidRPr="001333DB" w:rsidRDefault="001333DB" w:rsidP="001333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333DB">
              <w:rPr>
                <w:rFonts w:ascii="Arial" w:hAnsi="Arial" w:cs="Arial"/>
                <w:sz w:val="24"/>
                <w:szCs w:val="24"/>
              </w:rPr>
              <w:t xml:space="preserve">Professional reading as a staff </w:t>
            </w:r>
            <w:r w:rsidRPr="001333DB">
              <w:rPr>
                <w:rFonts w:ascii="Arial" w:hAnsi="Arial" w:cs="Arial"/>
                <w:sz w:val="24"/>
                <w:szCs w:val="24"/>
              </w:rPr>
              <w:lastRenderedPageBreak/>
              <w:t>team</w:t>
            </w:r>
          </w:p>
          <w:p w14:paraId="508BA2EF" w14:textId="03805D06" w:rsidR="001333DB" w:rsidRDefault="001333DB" w:rsidP="001333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333DB">
              <w:rPr>
                <w:rFonts w:ascii="Arial" w:hAnsi="Arial" w:cs="Arial"/>
                <w:sz w:val="24"/>
                <w:szCs w:val="24"/>
              </w:rPr>
              <w:t>Developing restorative practices</w:t>
            </w:r>
            <w:r w:rsidR="0018559A">
              <w:rPr>
                <w:rFonts w:ascii="Arial" w:hAnsi="Arial" w:cs="Arial"/>
                <w:sz w:val="24"/>
                <w:szCs w:val="24"/>
              </w:rPr>
              <w:t xml:space="preserve"> (support from FC)</w:t>
            </w:r>
          </w:p>
          <w:p w14:paraId="6DD212F6" w14:textId="77777777" w:rsidR="001333DB" w:rsidRDefault="001333DB" w:rsidP="001333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EA3CFC" w14:textId="386DC840" w:rsidR="0018559A" w:rsidRDefault="0018559A" w:rsidP="001333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FF8330" w14:textId="58746B2E" w:rsidR="0018559A" w:rsidRDefault="0018559A" w:rsidP="001333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68CC05" w14:textId="7F7928BC" w:rsidR="00F70B99" w:rsidRDefault="00F70B99" w:rsidP="001333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AEF750" w14:textId="4E0AB624" w:rsidR="0018559A" w:rsidRPr="0018559A" w:rsidRDefault="0018559A" w:rsidP="0018559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8559A">
              <w:rPr>
                <w:rFonts w:ascii="Arial" w:hAnsi="Arial" w:cs="Arial"/>
                <w:sz w:val="24"/>
                <w:szCs w:val="24"/>
              </w:rPr>
              <w:t>Focus on communication with families</w:t>
            </w:r>
          </w:p>
          <w:p w14:paraId="0BFA70DA" w14:textId="656000C8" w:rsidR="0018559A" w:rsidRPr="0018559A" w:rsidRDefault="0018559A" w:rsidP="0018559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8559A">
              <w:rPr>
                <w:rFonts w:ascii="Arial" w:hAnsi="Arial" w:cs="Arial"/>
                <w:sz w:val="24"/>
                <w:szCs w:val="24"/>
              </w:rPr>
              <w:t>New school parental engagement strategy to be developed</w:t>
            </w:r>
          </w:p>
          <w:p w14:paraId="211518B6" w14:textId="1BE07EC0" w:rsidR="0018559A" w:rsidRPr="0018559A" w:rsidRDefault="0018559A" w:rsidP="0018559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8559A">
              <w:rPr>
                <w:rFonts w:ascii="Arial" w:hAnsi="Arial" w:cs="Arial"/>
                <w:sz w:val="24"/>
                <w:szCs w:val="24"/>
              </w:rPr>
              <w:t>How we communicate / formats and structures / events</w:t>
            </w:r>
          </w:p>
          <w:p w14:paraId="0376C42C" w14:textId="2C1C59B1" w:rsidR="00B00AA4" w:rsidRDefault="00B00AA4" w:rsidP="001333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46499E" w14:textId="77777777" w:rsidR="008223AD" w:rsidRDefault="008223AD" w:rsidP="001333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C93F94" w14:textId="77777777" w:rsidR="008223AD" w:rsidRDefault="008223AD" w:rsidP="001333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56F2CD" w14:textId="1699EC2D" w:rsidR="00B00AA4" w:rsidRDefault="00B00AA4" w:rsidP="00B00A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00AA4">
              <w:rPr>
                <w:rFonts w:ascii="Arial" w:hAnsi="Arial" w:cs="Arial"/>
                <w:sz w:val="24"/>
                <w:szCs w:val="24"/>
              </w:rPr>
              <w:t>All staff have a consistent and focused approach to the learning and teaching of HWB</w:t>
            </w:r>
          </w:p>
          <w:p w14:paraId="6DF332C8" w14:textId="7C2EA120" w:rsidR="00D56DDC" w:rsidRPr="008223AD" w:rsidRDefault="00D56DDC" w:rsidP="006F620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Incorporating of RSHPE in to HWB planners</w:t>
            </w:r>
          </w:p>
          <w:p w14:paraId="03969BCD" w14:textId="77777777" w:rsidR="00D56DDC" w:rsidRDefault="00D56DDC" w:rsidP="006F62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E8411D" w14:textId="77777777" w:rsidR="008223AD" w:rsidRDefault="008223AD" w:rsidP="006F62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6D8CCF" w14:textId="77777777" w:rsidR="006F6203" w:rsidRDefault="006F6203" w:rsidP="006F620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F6203">
              <w:rPr>
                <w:rFonts w:ascii="Arial" w:hAnsi="Arial" w:cs="Arial"/>
                <w:sz w:val="24"/>
                <w:szCs w:val="24"/>
              </w:rPr>
              <w:t>Whole school focus on UNCRC led by staff RACI group, in preparation for award status.</w:t>
            </w:r>
          </w:p>
          <w:p w14:paraId="4E619B61" w14:textId="5CA67DF5" w:rsidR="006F6203" w:rsidRPr="006F6203" w:rsidRDefault="006F6203" w:rsidP="006F620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Identified in HWB planners</w:t>
            </w:r>
          </w:p>
        </w:tc>
        <w:tc>
          <w:tcPr>
            <w:tcW w:w="4247" w:type="dxa"/>
          </w:tcPr>
          <w:p w14:paraId="3F343831" w14:textId="6E8B19FC" w:rsidR="00C1573C" w:rsidRDefault="00C1573C" w:rsidP="001333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Led</w:t>
            </w:r>
            <w:r w:rsidR="0018559A">
              <w:rPr>
                <w:rFonts w:ascii="Arial" w:hAnsi="Arial" w:cs="Arial"/>
                <w:bCs/>
                <w:sz w:val="24"/>
                <w:szCs w:val="24"/>
              </w:rPr>
              <w:t xml:space="preserve"> by PT (FK)</w:t>
            </w:r>
          </w:p>
          <w:p w14:paraId="6970D2C1" w14:textId="05092A9E" w:rsidR="00D2128B" w:rsidRDefault="00D2128B" w:rsidP="001333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INSET time</w:t>
            </w:r>
          </w:p>
          <w:p w14:paraId="78BA5869" w14:textId="2CB5380E" w:rsidR="008E01C0" w:rsidRPr="001333DB" w:rsidRDefault="001333DB" w:rsidP="001333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1333DB">
              <w:rPr>
                <w:rFonts w:ascii="Arial" w:hAnsi="Arial" w:cs="Arial"/>
                <w:bCs/>
                <w:sz w:val="24"/>
                <w:szCs w:val="24"/>
              </w:rPr>
              <w:t>CAT time allocated</w:t>
            </w:r>
          </w:p>
          <w:p w14:paraId="40383524" w14:textId="026FF655" w:rsidR="001333DB" w:rsidRDefault="00D2128B" w:rsidP="001333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Draft c</w:t>
            </w:r>
            <w:r w:rsidR="001333DB" w:rsidRPr="001333DB">
              <w:rPr>
                <w:rFonts w:ascii="Arial" w:hAnsi="Arial" w:cs="Arial"/>
                <w:bCs/>
                <w:sz w:val="24"/>
                <w:szCs w:val="24"/>
              </w:rPr>
              <w:t xml:space="preserve">ompleted by October </w:t>
            </w:r>
            <w:r w:rsidR="001333DB" w:rsidRPr="001333DB">
              <w:rPr>
                <w:rFonts w:ascii="Arial" w:hAnsi="Arial" w:cs="Arial"/>
                <w:bCs/>
                <w:sz w:val="24"/>
                <w:szCs w:val="24"/>
              </w:rPr>
              <w:lastRenderedPageBreak/>
              <w:t>break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(reviewed throughout session)</w:t>
            </w:r>
          </w:p>
          <w:p w14:paraId="006648DA" w14:textId="156DBE0E" w:rsidR="0018559A" w:rsidRPr="00754209" w:rsidRDefault="00754209" w:rsidP="0018559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Ongoing evaluation throughout session</w:t>
            </w:r>
          </w:p>
          <w:p w14:paraId="4176CCE2" w14:textId="77777777" w:rsidR="0018559A" w:rsidRDefault="0018559A" w:rsidP="0018559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8EAD996" w14:textId="154081E0" w:rsidR="0018559A" w:rsidRDefault="0018559A" w:rsidP="0018559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2AA4061" w14:textId="661CA5F6" w:rsidR="00F70B99" w:rsidRDefault="00F70B99" w:rsidP="0018559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C13D140" w14:textId="77777777" w:rsidR="0018559A" w:rsidRPr="0018559A" w:rsidRDefault="0018559A" w:rsidP="0018559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18559A">
              <w:rPr>
                <w:rFonts w:ascii="Arial" w:hAnsi="Arial" w:cs="Arial"/>
                <w:bCs/>
                <w:sz w:val="24"/>
                <w:szCs w:val="24"/>
              </w:rPr>
              <w:t xml:space="preserve">HT lead </w:t>
            </w:r>
          </w:p>
          <w:p w14:paraId="33A6BB7F" w14:textId="0E68844C" w:rsidR="0018559A" w:rsidRPr="0018559A" w:rsidRDefault="0018559A" w:rsidP="0018559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18559A">
              <w:rPr>
                <w:rFonts w:ascii="Arial" w:hAnsi="Arial" w:cs="Arial"/>
                <w:bCs/>
                <w:sz w:val="24"/>
                <w:szCs w:val="24"/>
              </w:rPr>
              <w:t>RACI group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ongoing</w:t>
            </w:r>
            <w:r w:rsidRPr="0018559A">
              <w:rPr>
                <w:rFonts w:ascii="Arial" w:hAnsi="Arial" w:cs="Arial"/>
                <w:bCs/>
                <w:sz w:val="24"/>
                <w:szCs w:val="24"/>
              </w:rPr>
              <w:t xml:space="preserve"> throughout year</w:t>
            </w:r>
          </w:p>
          <w:p w14:paraId="52E1314B" w14:textId="77777777" w:rsidR="0018559A" w:rsidRDefault="0018559A" w:rsidP="0018559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18559A">
              <w:rPr>
                <w:rFonts w:ascii="Arial" w:hAnsi="Arial" w:cs="Arial"/>
                <w:bCs/>
                <w:sz w:val="24"/>
                <w:szCs w:val="24"/>
              </w:rPr>
              <w:t>Review parental engagement strategy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– ongoing </w:t>
            </w:r>
          </w:p>
          <w:p w14:paraId="0798535E" w14:textId="2E20D6C3" w:rsidR="0018559A" w:rsidRDefault="0018559A" w:rsidP="0018559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CDBBFBF" w14:textId="57CC45D0" w:rsidR="00754209" w:rsidRDefault="00754209" w:rsidP="0018559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29F332C" w14:textId="77777777" w:rsidR="00754209" w:rsidRDefault="00754209" w:rsidP="0018559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66DDCB6" w14:textId="77777777" w:rsidR="00313E9E" w:rsidRDefault="00313E9E" w:rsidP="0018559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49EB66C" w14:textId="77777777" w:rsidR="008223AD" w:rsidRDefault="008223AD" w:rsidP="0018559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61ED43F" w14:textId="6E3E1456" w:rsidR="00B00AA4" w:rsidRDefault="00B00AA4" w:rsidP="00B00A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B00AA4">
              <w:rPr>
                <w:rFonts w:ascii="Arial" w:hAnsi="Arial" w:cs="Arial"/>
                <w:bCs/>
                <w:sz w:val="24"/>
                <w:szCs w:val="24"/>
              </w:rPr>
              <w:t>PT (SA)</w:t>
            </w:r>
          </w:p>
          <w:p w14:paraId="5E9F141D" w14:textId="22194A15" w:rsidR="00B00AA4" w:rsidRPr="00B00AA4" w:rsidRDefault="00B00AA4" w:rsidP="00B00A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CAT sessions</w:t>
            </w:r>
          </w:p>
          <w:p w14:paraId="153584C1" w14:textId="77777777" w:rsidR="0018559A" w:rsidRDefault="00B00AA4" w:rsidP="00B00A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Ongoing throughout session</w:t>
            </w:r>
          </w:p>
          <w:p w14:paraId="09BE5D5F" w14:textId="77777777" w:rsidR="006F6203" w:rsidRDefault="006F6203" w:rsidP="006F62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692DF3A" w14:textId="43E3B2EE" w:rsidR="006F6203" w:rsidRDefault="006F6203" w:rsidP="006F62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1543BCA" w14:textId="67867A5D" w:rsidR="00D56DDC" w:rsidRDefault="00D56DDC" w:rsidP="006F62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4B0423E" w14:textId="7ABBB003" w:rsidR="00D56DDC" w:rsidRDefault="00D56DDC" w:rsidP="006F62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631BA45" w14:textId="77777777" w:rsidR="00D56DDC" w:rsidRDefault="00D56DDC" w:rsidP="006F62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5B94E4C" w14:textId="77777777" w:rsidR="006F6203" w:rsidRDefault="006F6203" w:rsidP="006F62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EB00A28" w14:textId="77777777" w:rsidR="006F6203" w:rsidRPr="006F6203" w:rsidRDefault="006F6203" w:rsidP="006F620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6F6203">
              <w:rPr>
                <w:rFonts w:ascii="Arial" w:hAnsi="Arial" w:cs="Arial"/>
                <w:bCs/>
                <w:sz w:val="24"/>
                <w:szCs w:val="24"/>
              </w:rPr>
              <w:t>Led by RACI group</w:t>
            </w:r>
          </w:p>
          <w:p w14:paraId="1192B634" w14:textId="518F92F5" w:rsidR="006F6203" w:rsidRPr="006F6203" w:rsidRDefault="006F6203" w:rsidP="006F62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47" w:type="dxa"/>
          </w:tcPr>
          <w:p w14:paraId="135B2EAD" w14:textId="7A381348" w:rsidR="0018559A" w:rsidRPr="0018559A" w:rsidRDefault="0018559A" w:rsidP="0018559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8559A">
              <w:rPr>
                <w:rFonts w:ascii="Arial" w:hAnsi="Arial" w:cs="Arial"/>
                <w:sz w:val="24"/>
                <w:szCs w:val="24"/>
              </w:rPr>
              <w:lastRenderedPageBreak/>
              <w:t xml:space="preserve">Consistency of approach by all staff in supporting </w:t>
            </w:r>
            <w:r>
              <w:rPr>
                <w:rFonts w:ascii="Arial" w:hAnsi="Arial" w:cs="Arial"/>
                <w:sz w:val="24"/>
                <w:szCs w:val="24"/>
              </w:rPr>
              <w:t xml:space="preserve">and developing positive relationships </w:t>
            </w:r>
            <w:r w:rsidRPr="0018559A">
              <w:rPr>
                <w:rFonts w:ascii="Arial" w:hAnsi="Arial" w:cs="Arial"/>
                <w:sz w:val="24"/>
                <w:szCs w:val="24"/>
              </w:rPr>
              <w:t>(</w:t>
            </w:r>
            <w:r w:rsidRPr="0018559A">
              <w:rPr>
                <w:rFonts w:ascii="Arial" w:hAnsi="Arial" w:cs="Arial"/>
                <w:b/>
                <w:i/>
                <w:sz w:val="24"/>
                <w:szCs w:val="24"/>
              </w:rPr>
              <w:t>observation / views</w:t>
            </w:r>
            <w:r w:rsidRPr="0018559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C1A4D69" w14:textId="3EC18021" w:rsidR="0018559A" w:rsidRPr="0018559A" w:rsidRDefault="0018559A" w:rsidP="0018559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8559A">
              <w:rPr>
                <w:rFonts w:ascii="Arial" w:hAnsi="Arial" w:cs="Arial"/>
                <w:sz w:val="24"/>
                <w:szCs w:val="24"/>
              </w:rPr>
              <w:lastRenderedPageBreak/>
              <w:t>Reduced incidents in the playground (</w:t>
            </w:r>
            <w:r w:rsidRPr="0018559A">
              <w:rPr>
                <w:rFonts w:ascii="Arial" w:hAnsi="Arial" w:cs="Arial"/>
                <w:b/>
                <w:i/>
                <w:sz w:val="24"/>
                <w:szCs w:val="24"/>
              </w:rPr>
              <w:t>data / views</w:t>
            </w:r>
            <w:r w:rsidRPr="0018559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D11D356" w14:textId="77777777" w:rsidR="008E01C0" w:rsidRPr="0018559A" w:rsidRDefault="0018559A" w:rsidP="0018559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8559A">
              <w:rPr>
                <w:rFonts w:ascii="Arial" w:hAnsi="Arial" w:cs="Arial"/>
                <w:sz w:val="24"/>
                <w:szCs w:val="24"/>
              </w:rPr>
              <w:t>Greater engagement in the learning process (</w:t>
            </w:r>
            <w:r w:rsidRPr="0018559A">
              <w:rPr>
                <w:rFonts w:ascii="Arial" w:hAnsi="Arial" w:cs="Arial"/>
                <w:b/>
                <w:i/>
                <w:sz w:val="24"/>
                <w:szCs w:val="24"/>
              </w:rPr>
              <w:t>views / observation)</w:t>
            </w:r>
          </w:p>
          <w:p w14:paraId="02CE800E" w14:textId="41592DD8" w:rsidR="0018559A" w:rsidRDefault="0018559A" w:rsidP="001855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3DB49A" w14:textId="77777777" w:rsidR="008223AD" w:rsidRDefault="008223AD" w:rsidP="001855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0F1FA4" w14:textId="12B1F177" w:rsidR="0018559A" w:rsidRPr="00754209" w:rsidRDefault="0018559A" w:rsidP="0018559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 w:rsidRPr="00754209">
              <w:rPr>
                <w:rFonts w:ascii="Arial" w:hAnsi="Arial" w:cs="Arial"/>
                <w:szCs w:val="24"/>
              </w:rPr>
              <w:t>Increased parental involvement engagement in school life (at least 90% attendance of families 1 event across the school year) (</w:t>
            </w:r>
            <w:r w:rsidRPr="00754209">
              <w:rPr>
                <w:rFonts w:ascii="Arial" w:hAnsi="Arial" w:cs="Arial"/>
                <w:b/>
                <w:i/>
                <w:szCs w:val="24"/>
              </w:rPr>
              <w:t>views / data</w:t>
            </w:r>
            <w:r w:rsidRPr="00754209">
              <w:rPr>
                <w:rFonts w:ascii="Arial" w:hAnsi="Arial" w:cs="Arial"/>
                <w:szCs w:val="24"/>
              </w:rPr>
              <w:t>)</w:t>
            </w:r>
          </w:p>
          <w:p w14:paraId="2E3C9DF1" w14:textId="5557D21C" w:rsidR="00D56DDC" w:rsidRPr="00754209" w:rsidRDefault="0018559A" w:rsidP="00B00A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 w:rsidRPr="00754209">
              <w:rPr>
                <w:rFonts w:ascii="Arial" w:hAnsi="Arial" w:cs="Arial"/>
                <w:szCs w:val="24"/>
              </w:rPr>
              <w:t>Re-establishing of School Parent Council / ‘Friends of Bantaskin’ (</w:t>
            </w:r>
            <w:r w:rsidRPr="00754209">
              <w:rPr>
                <w:rFonts w:ascii="Arial" w:hAnsi="Arial" w:cs="Arial"/>
                <w:b/>
                <w:i/>
                <w:szCs w:val="24"/>
              </w:rPr>
              <w:t>data</w:t>
            </w:r>
            <w:r w:rsidRPr="00754209">
              <w:rPr>
                <w:rFonts w:ascii="Arial" w:hAnsi="Arial" w:cs="Arial"/>
                <w:szCs w:val="24"/>
              </w:rPr>
              <w:t>)</w:t>
            </w:r>
          </w:p>
          <w:p w14:paraId="25246034" w14:textId="09A9EBB9" w:rsidR="00754209" w:rsidRDefault="00754209" w:rsidP="00B00A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 w:rsidRPr="00754209">
              <w:rPr>
                <w:rFonts w:ascii="Arial" w:hAnsi="Arial" w:cs="Arial"/>
                <w:szCs w:val="24"/>
              </w:rPr>
              <w:t>Increase in events throughout the session (</w:t>
            </w:r>
            <w:r w:rsidRPr="00754209">
              <w:rPr>
                <w:rFonts w:ascii="Arial" w:hAnsi="Arial" w:cs="Arial"/>
                <w:b/>
                <w:i/>
                <w:szCs w:val="24"/>
              </w:rPr>
              <w:t>views /data</w:t>
            </w:r>
            <w:r w:rsidRPr="00754209">
              <w:rPr>
                <w:rFonts w:ascii="Arial" w:hAnsi="Arial" w:cs="Arial"/>
                <w:szCs w:val="24"/>
              </w:rPr>
              <w:t>)</w:t>
            </w:r>
          </w:p>
          <w:p w14:paraId="3568129C" w14:textId="77777777" w:rsidR="008223AD" w:rsidRPr="00754209" w:rsidRDefault="008223AD" w:rsidP="008223AD">
            <w:pPr>
              <w:pStyle w:val="ListParagraph"/>
              <w:rPr>
                <w:rFonts w:ascii="Arial" w:hAnsi="Arial" w:cs="Arial"/>
                <w:szCs w:val="24"/>
              </w:rPr>
            </w:pPr>
          </w:p>
          <w:p w14:paraId="7EE49075" w14:textId="0B22BE0A" w:rsidR="00B00AA4" w:rsidRPr="00B00AA4" w:rsidRDefault="00B00AA4" w:rsidP="00B00A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00AA4">
              <w:rPr>
                <w:rFonts w:ascii="Arial" w:hAnsi="Arial" w:cs="Arial"/>
                <w:sz w:val="24"/>
                <w:szCs w:val="24"/>
              </w:rPr>
              <w:t>Questionnaires / feedback from children</w:t>
            </w:r>
            <w:r>
              <w:rPr>
                <w:rFonts w:ascii="Arial" w:hAnsi="Arial" w:cs="Arial"/>
                <w:sz w:val="24"/>
                <w:szCs w:val="24"/>
              </w:rPr>
              <w:t xml:space="preserve">  (</w:t>
            </w:r>
            <w:r w:rsidRPr="00B00AA4">
              <w:rPr>
                <w:rFonts w:ascii="Arial" w:hAnsi="Arial" w:cs="Arial"/>
                <w:b/>
                <w:i/>
                <w:sz w:val="24"/>
                <w:szCs w:val="24"/>
              </w:rPr>
              <w:t>views / data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2DABF7A" w14:textId="2DD627A1" w:rsidR="00B00AA4" w:rsidRDefault="00B00AA4" w:rsidP="00B00A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00AA4">
              <w:rPr>
                <w:rFonts w:ascii="Arial" w:hAnsi="Arial" w:cs="Arial"/>
                <w:sz w:val="24"/>
                <w:szCs w:val="24"/>
              </w:rPr>
              <w:t>Liaisons with staff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B00AA4">
              <w:rPr>
                <w:rFonts w:ascii="Arial" w:hAnsi="Arial" w:cs="Arial"/>
                <w:b/>
                <w:i/>
                <w:sz w:val="24"/>
                <w:szCs w:val="24"/>
              </w:rPr>
              <w:t>views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7BB92FC" w14:textId="18C0FAAF" w:rsidR="00D56DDC" w:rsidRPr="00313E9E" w:rsidRDefault="00B00AA4" w:rsidP="00B00A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Learning and teaching experiences (</w:t>
            </w:r>
            <w:r w:rsidRPr="00B00AA4">
              <w:rPr>
                <w:rFonts w:ascii="Arial" w:hAnsi="Arial" w:cs="Arial"/>
                <w:b/>
                <w:i/>
                <w:sz w:val="24"/>
                <w:szCs w:val="24"/>
              </w:rPr>
              <w:t>views / observations</w:t>
            </w:r>
            <w:r w:rsidR="00313E9E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5D0439CE" w14:textId="062A7B9E" w:rsidR="00D56DDC" w:rsidRDefault="00D56DDC" w:rsidP="00B00A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D4FF77" w14:textId="5459525E" w:rsidR="00D56DDC" w:rsidRDefault="00D56DDC" w:rsidP="00B00A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B9CDB3" w14:textId="77777777" w:rsidR="00D56DDC" w:rsidRDefault="00D56DDC" w:rsidP="00B00A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6493D3" w14:textId="1DDC28EA" w:rsidR="006F6203" w:rsidRPr="006F6203" w:rsidRDefault="006F6203" w:rsidP="006F620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F6203">
              <w:rPr>
                <w:rFonts w:ascii="Arial" w:hAnsi="Arial" w:cs="Arial"/>
                <w:sz w:val="24"/>
                <w:szCs w:val="24"/>
              </w:rPr>
              <w:t>Bronze Status by the end of the session</w:t>
            </w:r>
          </w:p>
        </w:tc>
      </w:tr>
      <w:tr w:rsidR="008E01C0" w:rsidRPr="00E10D50" w14:paraId="6E4B1BD1" w14:textId="77777777" w:rsidTr="008E05E6">
        <w:trPr>
          <w:trHeight w:val="558"/>
        </w:trPr>
        <w:tc>
          <w:tcPr>
            <w:tcW w:w="2287" w:type="dxa"/>
          </w:tcPr>
          <w:p w14:paraId="350B9125" w14:textId="77777777" w:rsidR="008E01C0" w:rsidRPr="00B242C4" w:rsidRDefault="008E01C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Ongoing evaluation/actual impact:</w:t>
            </w:r>
          </w:p>
        </w:tc>
        <w:tc>
          <w:tcPr>
            <w:tcW w:w="12740" w:type="dxa"/>
            <w:gridSpan w:val="3"/>
          </w:tcPr>
          <w:p w14:paraId="17CC0253" w14:textId="718BADDD" w:rsidR="008E01C0" w:rsidRDefault="00D56DDC" w:rsidP="008E05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1333DB">
              <w:rPr>
                <w:rFonts w:ascii="Arial" w:hAnsi="Arial" w:cs="Arial"/>
                <w:sz w:val="24"/>
                <w:szCs w:val="24"/>
              </w:rPr>
              <w:t xml:space="preserve">ermly </w:t>
            </w:r>
            <w:r>
              <w:rPr>
                <w:rFonts w:ascii="Arial" w:hAnsi="Arial" w:cs="Arial"/>
                <w:sz w:val="24"/>
                <w:szCs w:val="24"/>
              </w:rPr>
              <w:t xml:space="preserve">evaluations </w:t>
            </w:r>
            <w:r w:rsidR="001333DB">
              <w:rPr>
                <w:rFonts w:ascii="Arial" w:hAnsi="Arial" w:cs="Arial"/>
                <w:sz w:val="24"/>
                <w:szCs w:val="24"/>
              </w:rPr>
              <w:t>collectively as staff</w:t>
            </w:r>
          </w:p>
          <w:p w14:paraId="04991708" w14:textId="58B8ABBE" w:rsidR="001333DB" w:rsidRPr="00B242C4" w:rsidRDefault="001333DB" w:rsidP="008E05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Focus groups with children and families</w:t>
            </w:r>
          </w:p>
          <w:p w14:paraId="79AFF4B1" w14:textId="77777777" w:rsidR="008E01C0" w:rsidRPr="00B242C4" w:rsidRDefault="008E01C0" w:rsidP="008E05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45C1C1" w14:textId="1F71F7A5" w:rsidR="00A10828" w:rsidRDefault="00A10828"/>
    <w:tbl>
      <w:tblPr>
        <w:tblStyle w:val="TableGrid"/>
        <w:tblpPr w:leftFromText="180" w:rightFromText="180" w:vertAnchor="page" w:horzAnchor="margin" w:tblpXSpec="center" w:tblpY="1516"/>
        <w:tblW w:w="15027" w:type="dxa"/>
        <w:tblLook w:val="04A0" w:firstRow="1" w:lastRow="0" w:firstColumn="1" w:lastColumn="0" w:noHBand="0" w:noVBand="1"/>
      </w:tblPr>
      <w:tblGrid>
        <w:gridCol w:w="2287"/>
        <w:gridCol w:w="4246"/>
        <w:gridCol w:w="4247"/>
        <w:gridCol w:w="4247"/>
      </w:tblGrid>
      <w:tr w:rsidR="008E01C0" w:rsidRPr="00B242C4" w14:paraId="08A2E3D7" w14:textId="77777777" w:rsidTr="008E05E6">
        <w:trPr>
          <w:trHeight w:val="1263"/>
        </w:trPr>
        <w:tc>
          <w:tcPr>
            <w:tcW w:w="2287" w:type="dxa"/>
          </w:tcPr>
          <w:p w14:paraId="26B8858E" w14:textId="77777777" w:rsidR="008E01C0" w:rsidRDefault="008E01C0" w:rsidP="008E05E6">
            <w:pP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4D7C45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lastRenderedPageBreak/>
              <w:t xml:space="preserve">Priority Area: </w:t>
            </w:r>
          </w:p>
          <w:p w14:paraId="0FE86B16" w14:textId="0B1AC587" w:rsidR="008E01C0" w:rsidRPr="00B242C4" w:rsidRDefault="008E01C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Curricular development</w:t>
            </w: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6260DDF1" w14:textId="77777777" w:rsidR="008E01C0" w:rsidRDefault="008E01C0" w:rsidP="008E05E6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49FBFEFE" wp14:editId="637240BF">
                      <wp:simplePos x="0" y="0"/>
                      <wp:positionH relativeFrom="column">
                        <wp:posOffset>1852930</wp:posOffset>
                      </wp:positionH>
                      <wp:positionV relativeFrom="paragraph">
                        <wp:posOffset>-663575</wp:posOffset>
                      </wp:positionV>
                      <wp:extent cx="2628900" cy="412750"/>
                      <wp:effectExtent l="0" t="0" r="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900" cy="412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D497FB" w14:textId="77777777" w:rsidR="00BF2765" w:rsidRPr="00A603F7" w:rsidRDefault="00BF2765" w:rsidP="008E01C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</w:rPr>
                                  </w:pPr>
                                  <w:r w:rsidRPr="00A603F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</w:rPr>
                                    <w:t xml:space="preserve">Stage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</w:rPr>
                                    <w:t>3</w:t>
                                  </w:r>
                                </w:p>
                                <w:p w14:paraId="56D77191" w14:textId="77777777" w:rsidR="00BF2765" w:rsidRDefault="00BF2765" w:rsidP="008E01C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BFEFE" id="_x0000_s1029" type="#_x0000_t202" style="position:absolute;margin-left:145.9pt;margin-top:-52.25pt;width:207pt;height:32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" stroked="f">
                      <v:textbox>
                        <w:txbxContent>
                          <w:p w14:paraId="60D497FB" w14:textId="77777777" w:rsidR="00BF2765" w:rsidRPr="00A603F7" w:rsidRDefault="00BF2765" w:rsidP="008E01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</w:pPr>
                            <w:r w:rsidRPr="00A603F7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Stage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p w14:paraId="56D77191" w14:textId="77777777" w:rsidR="00BF2765" w:rsidRDefault="00BF2765" w:rsidP="008E01C0"/>
                        </w:txbxContent>
                      </v:textbox>
                    </v:shape>
                  </w:pict>
                </mc:Fallback>
              </mc:AlternateContent>
            </w:r>
            <w:r w:rsidRPr="006023D9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8960" behindDoc="0" locked="0" layoutInCell="1" allowOverlap="1" wp14:anchorId="312ABD7F" wp14:editId="22C001AB">
                  <wp:simplePos x="0" y="0"/>
                  <wp:positionH relativeFrom="column">
                    <wp:posOffset>1595120</wp:posOffset>
                  </wp:positionH>
                  <wp:positionV relativeFrom="page">
                    <wp:posOffset>41275</wp:posOffset>
                  </wp:positionV>
                  <wp:extent cx="1210945" cy="1047750"/>
                  <wp:effectExtent l="0" t="0" r="8255" b="0"/>
                  <wp:wrapThrough wrapText="bothSides">
                    <wp:wrapPolygon edited="0">
                      <wp:start x="0" y="0"/>
                      <wp:lineTo x="0" y="21207"/>
                      <wp:lineTo x="21407" y="21207"/>
                      <wp:lineTo x="21407" y="0"/>
                      <wp:lineTo x="0" y="0"/>
                    </wp:wrapPolygon>
                  </wp:wrapThrough>
                  <wp:docPr id="24" name="Picture 24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Diagram&#10;&#10;Description automatically generated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4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023D9">
              <w:rPr>
                <w:rFonts w:ascii="Arial" w:hAnsi="Arial" w:cs="Arial"/>
              </w:rPr>
              <w:t>School leadership</w:t>
            </w:r>
          </w:p>
          <w:p w14:paraId="392F542C" w14:textId="77777777" w:rsidR="008E01C0" w:rsidRPr="006023D9" w:rsidRDefault="008E01C0" w:rsidP="008E05E6">
            <w:pPr>
              <w:rPr>
                <w:rFonts w:ascii="Arial" w:hAnsi="Arial" w:cs="Arial"/>
              </w:rPr>
            </w:pPr>
          </w:p>
          <w:p w14:paraId="67BCEBDB" w14:textId="77777777" w:rsidR="008E01C0" w:rsidRDefault="008E01C0" w:rsidP="008E0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6023D9">
              <w:rPr>
                <w:rFonts w:ascii="Arial" w:hAnsi="Arial" w:cs="Arial"/>
              </w:rPr>
              <w:t>eacher professionalism</w:t>
            </w:r>
          </w:p>
          <w:p w14:paraId="55B12286" w14:textId="77777777" w:rsidR="008E01C0" w:rsidRPr="006023D9" w:rsidRDefault="008E01C0" w:rsidP="008E05E6">
            <w:pPr>
              <w:rPr>
                <w:rFonts w:ascii="Arial" w:hAnsi="Arial" w:cs="Arial"/>
              </w:rPr>
            </w:pPr>
          </w:p>
          <w:p w14:paraId="07865316" w14:textId="77777777" w:rsidR="008E01C0" w:rsidRDefault="008E01C0" w:rsidP="008E0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6023D9">
              <w:rPr>
                <w:rFonts w:ascii="Arial" w:hAnsi="Arial" w:cs="Arial"/>
              </w:rPr>
              <w:t>arental engagement</w:t>
            </w:r>
          </w:p>
          <w:p w14:paraId="472E35C1" w14:textId="77777777" w:rsidR="008E01C0" w:rsidRPr="006023D9" w:rsidRDefault="008E01C0" w:rsidP="008E05E6">
            <w:pPr>
              <w:rPr>
                <w:rFonts w:ascii="Arial" w:hAnsi="Arial" w:cs="Arial"/>
              </w:rPr>
            </w:pPr>
          </w:p>
          <w:p w14:paraId="52D100E2" w14:textId="77777777" w:rsidR="008E01C0" w:rsidRDefault="008E01C0" w:rsidP="008E0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023D9">
              <w:rPr>
                <w:rFonts w:ascii="Arial" w:hAnsi="Arial" w:cs="Arial"/>
              </w:rPr>
              <w:t>ssessment of children's progress</w:t>
            </w:r>
          </w:p>
          <w:p w14:paraId="371BBACA" w14:textId="77777777" w:rsidR="008E01C0" w:rsidRPr="006023D9" w:rsidRDefault="008E01C0" w:rsidP="008E05E6">
            <w:pPr>
              <w:rPr>
                <w:rFonts w:ascii="Arial" w:hAnsi="Arial" w:cs="Arial"/>
              </w:rPr>
            </w:pPr>
          </w:p>
          <w:p w14:paraId="3DD9A54F" w14:textId="77777777" w:rsidR="008E01C0" w:rsidRDefault="008E01C0" w:rsidP="008E05E6">
            <w:pPr>
              <w:rPr>
                <w:rFonts w:ascii="Arial" w:hAnsi="Arial" w:cs="Arial"/>
              </w:rPr>
            </w:pPr>
            <w:r w:rsidRPr="008E05E6">
              <w:rPr>
                <w:rFonts w:ascii="Arial" w:hAnsi="Arial" w:cs="Arial"/>
                <w:highlight w:val="yellow"/>
              </w:rPr>
              <w:t>School improvement</w:t>
            </w:r>
          </w:p>
          <w:p w14:paraId="61A79DF1" w14:textId="77777777" w:rsidR="008E01C0" w:rsidRPr="006023D9" w:rsidRDefault="008E01C0" w:rsidP="008E05E6">
            <w:pPr>
              <w:rPr>
                <w:rFonts w:ascii="Arial" w:hAnsi="Arial" w:cs="Arial"/>
              </w:rPr>
            </w:pPr>
          </w:p>
          <w:p w14:paraId="76630302" w14:textId="77777777" w:rsidR="008E01C0" w:rsidRPr="006023D9" w:rsidRDefault="008E01C0" w:rsidP="008E0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6023D9">
              <w:rPr>
                <w:rFonts w:ascii="Arial" w:hAnsi="Arial" w:cs="Arial"/>
              </w:rPr>
              <w:t>erformance information</w:t>
            </w:r>
          </w:p>
          <w:p w14:paraId="4F776979" w14:textId="77777777" w:rsidR="008E01C0" w:rsidRPr="00B242C4" w:rsidRDefault="008E01C0" w:rsidP="008E05E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31629A4" w14:textId="77777777" w:rsidR="008E01C0" w:rsidRPr="00B242C4" w:rsidRDefault="008E01C0" w:rsidP="008E05E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74483485" w14:textId="77777777" w:rsidR="008E01C0" w:rsidRDefault="008E01C0" w:rsidP="008E05E6">
            <w:pPr>
              <w:pStyle w:val="Default"/>
              <w:rPr>
                <w:color w:val="auto"/>
              </w:rPr>
            </w:pPr>
            <w:r w:rsidRPr="0019601F">
              <w:rPr>
                <w:noProof/>
                <w:lang w:eastAsia="en-GB"/>
              </w:rPr>
              <w:drawing>
                <wp:anchor distT="0" distB="0" distL="114300" distR="114300" simplePos="0" relativeHeight="251691008" behindDoc="0" locked="0" layoutInCell="1" allowOverlap="1" wp14:anchorId="5D13612E" wp14:editId="4B84054A">
                  <wp:simplePos x="0" y="0"/>
                  <wp:positionH relativeFrom="column">
                    <wp:posOffset>2093556</wp:posOffset>
                  </wp:positionH>
                  <wp:positionV relativeFrom="page">
                    <wp:posOffset>168275</wp:posOffset>
                  </wp:positionV>
                  <wp:extent cx="455930" cy="645795"/>
                  <wp:effectExtent l="0" t="0" r="1270" b="1905"/>
                  <wp:wrapNone/>
                  <wp:docPr id="25" name="Picture 25" descr="A picture containing text, businessc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icture containing text, businesscar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930" cy="645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9601F">
              <w:rPr>
                <w:color w:val="auto"/>
              </w:rPr>
              <w:t>Leadership and Management</w:t>
            </w:r>
          </w:p>
          <w:p w14:paraId="1113B826" w14:textId="77777777" w:rsidR="008E01C0" w:rsidRDefault="008E01C0" w:rsidP="008E05E6">
            <w:pPr>
              <w:pStyle w:val="Default"/>
              <w:rPr>
                <w:color w:val="auto"/>
              </w:rPr>
            </w:pPr>
          </w:p>
          <w:p w14:paraId="3C8C3796" w14:textId="77777777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 </w:t>
            </w:r>
            <w:r w:rsidRPr="008E05E6">
              <w:rPr>
                <w:color w:val="auto"/>
                <w:highlight w:val="yellow"/>
              </w:rPr>
              <w:t>1.1, 1.2, 1.3</w:t>
            </w:r>
            <w:r>
              <w:rPr>
                <w:color w:val="auto"/>
              </w:rPr>
              <w:t>, 1.4, 1.5</w:t>
            </w:r>
          </w:p>
          <w:p w14:paraId="6A3D4EA8" w14:textId="77777777" w:rsidR="008E01C0" w:rsidRDefault="008E01C0" w:rsidP="008E05E6">
            <w:pPr>
              <w:pStyle w:val="Default"/>
              <w:rPr>
                <w:color w:val="auto"/>
              </w:rPr>
            </w:pPr>
          </w:p>
          <w:p w14:paraId="4CFF62B7" w14:textId="77777777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Learning Provision</w:t>
            </w:r>
          </w:p>
          <w:p w14:paraId="7C7ADE98" w14:textId="77777777" w:rsidR="008E01C0" w:rsidRDefault="008E01C0" w:rsidP="008E05E6">
            <w:pPr>
              <w:pStyle w:val="Default"/>
              <w:rPr>
                <w:color w:val="auto"/>
              </w:rPr>
            </w:pPr>
          </w:p>
          <w:p w14:paraId="10BA5E70" w14:textId="77777777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 2.1, </w:t>
            </w:r>
            <w:r w:rsidRPr="008E05E6">
              <w:rPr>
                <w:color w:val="auto"/>
                <w:highlight w:val="yellow"/>
              </w:rPr>
              <w:t>2.2, 2.3</w:t>
            </w:r>
            <w:r>
              <w:rPr>
                <w:color w:val="auto"/>
              </w:rPr>
              <w:t>, 2.4, 2.5, 2.6, 2.7</w:t>
            </w:r>
          </w:p>
          <w:p w14:paraId="58C5B3D8" w14:textId="77777777" w:rsidR="008E01C0" w:rsidRDefault="008E01C0" w:rsidP="008E05E6">
            <w:pPr>
              <w:pStyle w:val="Default"/>
              <w:rPr>
                <w:color w:val="auto"/>
              </w:rPr>
            </w:pPr>
          </w:p>
          <w:p w14:paraId="33915869" w14:textId="77777777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Successes and Achievements</w:t>
            </w:r>
          </w:p>
          <w:p w14:paraId="69F9800B" w14:textId="77777777" w:rsidR="008E01C0" w:rsidRDefault="008E01C0" w:rsidP="008E05E6">
            <w:pPr>
              <w:pStyle w:val="Default"/>
              <w:rPr>
                <w:color w:val="auto"/>
              </w:rPr>
            </w:pPr>
            <w:r w:rsidRPr="0019601F">
              <w:rPr>
                <w:noProof/>
                <w:lang w:eastAsia="en-GB"/>
              </w:rPr>
              <w:drawing>
                <wp:anchor distT="0" distB="0" distL="114300" distR="114300" simplePos="0" relativeHeight="251692032" behindDoc="0" locked="0" layoutInCell="1" allowOverlap="1" wp14:anchorId="22CBD116" wp14:editId="0020ED5F">
                  <wp:simplePos x="0" y="0"/>
                  <wp:positionH relativeFrom="column">
                    <wp:posOffset>2007460</wp:posOffset>
                  </wp:positionH>
                  <wp:positionV relativeFrom="page">
                    <wp:posOffset>1743710</wp:posOffset>
                  </wp:positionV>
                  <wp:extent cx="544195" cy="438150"/>
                  <wp:effectExtent l="0" t="0" r="8255" b="0"/>
                  <wp:wrapNone/>
                  <wp:docPr id="26" name="Picture 26" descr="A screenshot of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screenshot of a compute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B22646" w14:textId="77777777" w:rsidR="008E01C0" w:rsidRPr="0019601F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 </w:t>
            </w:r>
            <w:r w:rsidRPr="008E05E6">
              <w:rPr>
                <w:color w:val="auto"/>
                <w:highlight w:val="yellow"/>
              </w:rPr>
              <w:t>3.1, 3.2</w:t>
            </w:r>
            <w:r>
              <w:rPr>
                <w:color w:val="auto"/>
              </w:rPr>
              <w:t>, 3.3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04732413" w14:textId="77777777" w:rsidR="008E01C0" w:rsidRDefault="008E01C0" w:rsidP="008E05E6">
            <w:pPr>
              <w:rPr>
                <w:rFonts w:ascii="Arial" w:hAnsi="Arial" w:cs="Arial"/>
              </w:rPr>
            </w:pPr>
            <w:r w:rsidRPr="00B242C4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9984" behindDoc="0" locked="0" layoutInCell="1" allowOverlap="1" wp14:anchorId="0A3F07B8" wp14:editId="2F17C5C9">
                  <wp:simplePos x="0" y="0"/>
                  <wp:positionH relativeFrom="column">
                    <wp:posOffset>1328420</wp:posOffset>
                  </wp:positionH>
                  <wp:positionV relativeFrom="page">
                    <wp:posOffset>49530</wp:posOffset>
                  </wp:positionV>
                  <wp:extent cx="990600" cy="990600"/>
                  <wp:effectExtent l="0" t="0" r="0" b="0"/>
                  <wp:wrapThrough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hrough>
                  <wp:docPr id="27" name="Picture 27" descr="A blue and whit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blue and white logo&#10;&#10;Description automatically generated with low confidence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A1191">
              <w:rPr>
                <w:rFonts w:ascii="Arial" w:hAnsi="Arial" w:cs="Arial"/>
              </w:rPr>
              <w:t xml:space="preserve"> </w:t>
            </w:r>
          </w:p>
          <w:p w14:paraId="503B9BCF" w14:textId="77777777" w:rsidR="008E01C0" w:rsidRPr="004F72A4" w:rsidRDefault="008E01C0" w:rsidP="008E05E6">
            <w:pPr>
              <w:rPr>
                <w:rFonts w:ascii="Arial" w:hAnsi="Arial" w:cs="Arial"/>
                <w:sz w:val="24"/>
                <w:szCs w:val="24"/>
              </w:rPr>
            </w:pPr>
            <w:r w:rsidRPr="008E05E6">
              <w:rPr>
                <w:rFonts w:ascii="Arial" w:hAnsi="Arial" w:cs="Arial"/>
                <w:sz w:val="24"/>
                <w:szCs w:val="24"/>
                <w:highlight w:val="yellow"/>
              </w:rPr>
              <w:t>Meeting the needs of all learners</w:t>
            </w:r>
          </w:p>
          <w:p w14:paraId="19D522CD" w14:textId="77777777" w:rsidR="008E01C0" w:rsidRPr="004F72A4" w:rsidRDefault="008E01C0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A4DAB5" w14:textId="77777777" w:rsidR="008E01C0" w:rsidRPr="004F72A4" w:rsidRDefault="008E01C0" w:rsidP="008E05E6">
            <w:pPr>
              <w:rPr>
                <w:rFonts w:ascii="Arial" w:hAnsi="Arial" w:cs="Arial"/>
                <w:sz w:val="24"/>
                <w:szCs w:val="24"/>
              </w:rPr>
            </w:pPr>
            <w:r w:rsidRPr="008E05E6">
              <w:rPr>
                <w:rFonts w:ascii="Arial" w:hAnsi="Arial" w:cs="Arial"/>
                <w:sz w:val="24"/>
                <w:szCs w:val="24"/>
                <w:highlight w:val="yellow"/>
              </w:rPr>
              <w:t>Quality provision</w:t>
            </w:r>
          </w:p>
          <w:p w14:paraId="6F670920" w14:textId="77777777" w:rsidR="008E01C0" w:rsidRPr="004F72A4" w:rsidRDefault="008E01C0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D5F361" w14:textId="77777777" w:rsidR="008E01C0" w:rsidRPr="004F72A4" w:rsidRDefault="008E01C0" w:rsidP="008E05E6">
            <w:pPr>
              <w:rPr>
                <w:rFonts w:ascii="Arial" w:hAnsi="Arial" w:cs="Arial"/>
                <w:sz w:val="24"/>
                <w:szCs w:val="24"/>
              </w:rPr>
            </w:pPr>
            <w:r w:rsidRPr="004F72A4">
              <w:rPr>
                <w:rFonts w:ascii="Arial" w:hAnsi="Arial" w:cs="Arial"/>
                <w:sz w:val="24"/>
                <w:szCs w:val="24"/>
              </w:rPr>
              <w:t>Leadership and workforce development</w:t>
            </w:r>
          </w:p>
          <w:p w14:paraId="50E6B9A9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6D780A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E01C0" w:rsidRPr="00E10D50" w14:paraId="0A4231C8" w14:textId="77777777" w:rsidTr="008E05E6">
        <w:trPr>
          <w:trHeight w:val="679"/>
        </w:trPr>
        <w:tc>
          <w:tcPr>
            <w:tcW w:w="15027" w:type="dxa"/>
            <w:gridSpan w:val="4"/>
          </w:tcPr>
          <w:p w14:paraId="4E1126C4" w14:textId="77777777" w:rsidR="008E01C0" w:rsidRDefault="008E01C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t>What informs this priority?</w:t>
            </w:r>
          </w:p>
          <w:p w14:paraId="72275A00" w14:textId="77777777" w:rsidR="00D56DDC" w:rsidRPr="008E05E6" w:rsidRDefault="00D56DDC" w:rsidP="008E05E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8E05E6">
              <w:rPr>
                <w:rFonts w:ascii="Arial" w:hAnsi="Arial" w:cs="Arial"/>
                <w:bCs/>
                <w:sz w:val="24"/>
                <w:szCs w:val="24"/>
              </w:rPr>
              <w:t>Staff review of curricular provision for children (in terms of BGE)</w:t>
            </w:r>
          </w:p>
          <w:p w14:paraId="6C0B582A" w14:textId="78AFECCD" w:rsidR="00D56DDC" w:rsidRPr="008E05E6" w:rsidRDefault="00D56DDC" w:rsidP="008E05E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8E05E6">
              <w:rPr>
                <w:rFonts w:ascii="Arial" w:hAnsi="Arial" w:cs="Arial"/>
                <w:bCs/>
                <w:sz w:val="24"/>
                <w:szCs w:val="24"/>
              </w:rPr>
              <w:t>Need for whole school overviews to ensure progression and breadth of provision.</w:t>
            </w:r>
          </w:p>
        </w:tc>
      </w:tr>
      <w:tr w:rsidR="008E01C0" w:rsidRPr="00E10D50" w14:paraId="37A64819" w14:textId="77777777" w:rsidTr="008E05E6">
        <w:trPr>
          <w:trHeight w:val="1682"/>
        </w:trPr>
        <w:tc>
          <w:tcPr>
            <w:tcW w:w="2287" w:type="dxa"/>
          </w:tcPr>
          <w:p w14:paraId="287C7623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t>What do you aim to achieve?</w:t>
            </w: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49CCE432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  <w:r w:rsidRPr="00B242C4">
              <w:rPr>
                <w:b/>
                <w:bCs/>
              </w:rPr>
              <w:t>How will you achieve this priority?</w:t>
            </w:r>
          </w:p>
          <w:p w14:paraId="545B36F1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4A57A127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1ECE3AB3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68AE9D39" w14:textId="77777777" w:rsidR="008E01C0" w:rsidRPr="00B242C4" w:rsidRDefault="008E01C0" w:rsidP="008E05E6">
            <w:pPr>
              <w:pStyle w:val="Default"/>
              <w:rPr>
                <w:b/>
                <w:bCs/>
                <w:color w:val="auto"/>
              </w:rPr>
            </w:pPr>
          </w:p>
          <w:p w14:paraId="0DD27664" w14:textId="77777777" w:rsidR="008E01C0" w:rsidRPr="00B242C4" w:rsidRDefault="008E01C0" w:rsidP="008E05E6">
            <w:pPr>
              <w:pStyle w:val="Default"/>
              <w:rPr>
                <w:b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5E149645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  <w:r w:rsidRPr="00B242C4">
              <w:rPr>
                <w:b/>
                <w:bCs/>
              </w:rPr>
              <w:t>Timescales</w:t>
            </w:r>
            <w:r>
              <w:rPr>
                <w:b/>
                <w:bCs/>
              </w:rPr>
              <w:t xml:space="preserve"> and responsibilities</w:t>
            </w:r>
          </w:p>
          <w:p w14:paraId="56D5BAE5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606FB742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38D65789" w14:textId="77777777" w:rsidR="008E01C0" w:rsidRPr="00B242C4" w:rsidRDefault="008E01C0" w:rsidP="008E05E6">
            <w:pPr>
              <w:pStyle w:val="Default"/>
              <w:rPr>
                <w:b/>
                <w:bCs/>
                <w:color w:val="auto"/>
              </w:rPr>
            </w:pPr>
          </w:p>
          <w:p w14:paraId="11E90694" w14:textId="77777777" w:rsidR="008E01C0" w:rsidRPr="00B242C4" w:rsidRDefault="008E01C0" w:rsidP="008E05E6">
            <w:pPr>
              <w:pStyle w:val="Default"/>
              <w:rPr>
                <w:b/>
                <w:bCs/>
                <w:color w:val="auto"/>
              </w:rPr>
            </w:pPr>
          </w:p>
          <w:p w14:paraId="33AE0D25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373B12D1" w14:textId="77777777" w:rsidR="008E01C0" w:rsidRPr="00B242C4" w:rsidRDefault="008E01C0" w:rsidP="008E05E6">
            <w:pPr>
              <w:pStyle w:val="Default"/>
              <w:rPr>
                <w:b/>
                <w:color w:val="auto"/>
              </w:rPr>
            </w:pPr>
            <w:r w:rsidRPr="00B242C4">
              <w:rPr>
                <w:b/>
                <w:bCs/>
                <w:color w:val="auto"/>
              </w:rPr>
              <w:t>Measures of success</w:t>
            </w:r>
          </w:p>
          <w:p w14:paraId="704DB59D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sz w:val="24"/>
                <w:szCs w:val="24"/>
              </w:rPr>
              <w:t>(What on-going information will demonstrate progress? (Qualitative, Quantitative - short / medium / long term data)</w:t>
            </w:r>
          </w:p>
          <w:p w14:paraId="76B923FB" w14:textId="45890C71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E01C0" w:rsidRPr="00E10D50" w14:paraId="2D71FF7B" w14:textId="77777777" w:rsidTr="008E05E6">
        <w:trPr>
          <w:trHeight w:val="1406"/>
        </w:trPr>
        <w:tc>
          <w:tcPr>
            <w:tcW w:w="2287" w:type="dxa"/>
          </w:tcPr>
          <w:p w14:paraId="247A614B" w14:textId="3E954360" w:rsidR="008E01C0" w:rsidRDefault="00754209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Incorporate ‘Play’ into learning and teaching</w:t>
            </w:r>
            <w:r w:rsidR="001671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across P1-3</w:t>
            </w:r>
          </w:p>
          <w:p w14:paraId="60DCB975" w14:textId="77777777" w:rsidR="00F70B99" w:rsidRDefault="00F70B99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4E76ABA" w14:textId="77777777" w:rsidR="00F70B99" w:rsidRDefault="00F70B99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4D4DE96" w14:textId="77777777" w:rsidR="00F70B99" w:rsidRDefault="00F70B99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94935D" w14:textId="77777777" w:rsidR="00F70B99" w:rsidRDefault="00F70B99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D527BF1" w14:textId="77777777" w:rsidR="00F70B99" w:rsidRDefault="00F70B99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9D96D7C" w14:textId="5900BADB" w:rsidR="00F70B99" w:rsidRDefault="00F70B99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Further developing curricular skills </w:t>
            </w:r>
            <w:r w:rsidR="00D2128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progression planners – Expressive Arts</w:t>
            </w:r>
          </w:p>
          <w:p w14:paraId="469D81F7" w14:textId="0F19D79D" w:rsidR="006F6203" w:rsidRDefault="006F6203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D715E80" w14:textId="77777777" w:rsidR="00104554" w:rsidRDefault="00104554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AA7D3B6" w14:textId="72ACC347" w:rsidR="006F6203" w:rsidRDefault="006F6203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620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Further developing curricular skills progression planners –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RME</w:t>
            </w:r>
          </w:p>
          <w:p w14:paraId="68CC6AE2" w14:textId="314344BE" w:rsidR="00D2128B" w:rsidRDefault="00D2128B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CB10AC1" w14:textId="77777777" w:rsidR="00104554" w:rsidRDefault="00104554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74D7399" w14:textId="4F991C4A" w:rsidR="00D2128B" w:rsidRDefault="00D2128B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128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Further developing curricular skills  and progression planners –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Modern languages 1+2</w:t>
            </w:r>
          </w:p>
          <w:p w14:paraId="0128C0ED" w14:textId="60F032CB" w:rsidR="00F70B99" w:rsidRPr="00B242C4" w:rsidRDefault="00F70B99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</w:tcPr>
          <w:p w14:paraId="1B22D559" w14:textId="63AC2E8D" w:rsidR="001671DF" w:rsidRPr="00104554" w:rsidRDefault="00F70B99" w:rsidP="00F70B9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4"/>
              </w:rPr>
            </w:pPr>
            <w:r w:rsidRPr="00104554">
              <w:rPr>
                <w:rFonts w:ascii="Arial" w:hAnsi="Arial" w:cs="Arial"/>
                <w:szCs w:val="24"/>
              </w:rPr>
              <w:lastRenderedPageBreak/>
              <w:t xml:space="preserve">Staff </w:t>
            </w:r>
            <w:r w:rsidR="00754209" w:rsidRPr="00104554">
              <w:rPr>
                <w:rFonts w:ascii="Arial" w:hAnsi="Arial" w:cs="Arial"/>
                <w:szCs w:val="24"/>
              </w:rPr>
              <w:t xml:space="preserve">explore how to use </w:t>
            </w:r>
            <w:r w:rsidR="001671DF" w:rsidRPr="00104554">
              <w:rPr>
                <w:rFonts w:ascii="Arial" w:hAnsi="Arial" w:cs="Arial"/>
                <w:szCs w:val="24"/>
              </w:rPr>
              <w:t xml:space="preserve">‘Purposeful Play’ </w:t>
            </w:r>
            <w:r w:rsidR="00754209" w:rsidRPr="00104554">
              <w:rPr>
                <w:rFonts w:ascii="Arial" w:hAnsi="Arial" w:cs="Arial"/>
                <w:szCs w:val="24"/>
              </w:rPr>
              <w:t xml:space="preserve">to inform learning and teaching </w:t>
            </w:r>
            <w:r w:rsidR="001671DF" w:rsidRPr="00104554">
              <w:rPr>
                <w:rFonts w:ascii="Arial" w:hAnsi="Arial" w:cs="Arial"/>
                <w:szCs w:val="24"/>
              </w:rPr>
              <w:t>in Early years</w:t>
            </w:r>
          </w:p>
          <w:p w14:paraId="65C207C8" w14:textId="350F7720" w:rsidR="00F70B99" w:rsidRPr="00104554" w:rsidRDefault="00F70B99" w:rsidP="00F70B9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4"/>
              </w:rPr>
            </w:pPr>
            <w:r w:rsidRPr="00104554">
              <w:rPr>
                <w:rFonts w:ascii="Arial" w:hAnsi="Arial" w:cs="Arial"/>
                <w:szCs w:val="24"/>
              </w:rPr>
              <w:t>RACI group</w:t>
            </w:r>
          </w:p>
          <w:p w14:paraId="2D59C87D" w14:textId="0F282D43" w:rsidR="00F70B99" w:rsidRPr="00104554" w:rsidRDefault="00F70B99" w:rsidP="00F70B9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4"/>
              </w:rPr>
            </w:pPr>
            <w:r w:rsidRPr="00104554">
              <w:rPr>
                <w:rFonts w:ascii="Arial" w:hAnsi="Arial" w:cs="Arial"/>
                <w:szCs w:val="24"/>
              </w:rPr>
              <w:t>Work to be shared with families and linked to engagement policy</w:t>
            </w:r>
          </w:p>
          <w:p w14:paraId="75C9FE8E" w14:textId="70C2150D" w:rsidR="00F70B99" w:rsidRPr="00104554" w:rsidRDefault="00754209" w:rsidP="0010455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4"/>
              </w:rPr>
            </w:pPr>
            <w:r w:rsidRPr="00104554">
              <w:rPr>
                <w:rFonts w:ascii="Arial" w:hAnsi="Arial" w:cs="Arial"/>
                <w:szCs w:val="24"/>
              </w:rPr>
              <w:t xml:space="preserve">Initial stages of </w:t>
            </w:r>
            <w:r w:rsidR="001671DF" w:rsidRPr="00104554">
              <w:rPr>
                <w:rFonts w:ascii="Arial" w:hAnsi="Arial" w:cs="Arial"/>
                <w:szCs w:val="24"/>
              </w:rPr>
              <w:t>Play Policy to be developed</w:t>
            </w:r>
          </w:p>
          <w:p w14:paraId="07324A11" w14:textId="77777777" w:rsidR="00F70B99" w:rsidRDefault="00F70B99" w:rsidP="00F70B9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RACI group</w:t>
            </w:r>
          </w:p>
          <w:p w14:paraId="023B23CF" w14:textId="77777777" w:rsidR="00F70B99" w:rsidRDefault="00F70B99" w:rsidP="00F70B9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CT leading for the school</w:t>
            </w:r>
          </w:p>
          <w:p w14:paraId="6399E784" w14:textId="77777777" w:rsidR="00F70B99" w:rsidRDefault="00F70B99" w:rsidP="00F70B9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CLPL time / collegiate time</w:t>
            </w:r>
          </w:p>
          <w:p w14:paraId="3958C974" w14:textId="77777777" w:rsidR="00425436" w:rsidRDefault="00425436" w:rsidP="00425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7DA9AE" w14:textId="77777777" w:rsidR="00425436" w:rsidRDefault="00425436" w:rsidP="00425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C920B0" w14:textId="77777777" w:rsidR="00425436" w:rsidRDefault="00425436" w:rsidP="00425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3F2F66" w14:textId="2EF6973C" w:rsidR="00425436" w:rsidRDefault="00425436" w:rsidP="00425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149BDC" w14:textId="77777777" w:rsidR="00104554" w:rsidRDefault="00104554" w:rsidP="00425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3E1292" w14:textId="0B1AE7CC" w:rsidR="00425436" w:rsidRPr="00425436" w:rsidRDefault="00425436" w:rsidP="0042543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425436">
              <w:rPr>
                <w:rFonts w:ascii="Arial" w:hAnsi="Arial" w:cs="Arial"/>
                <w:sz w:val="24"/>
                <w:szCs w:val="24"/>
              </w:rPr>
              <w:t>RACI group</w:t>
            </w:r>
          </w:p>
          <w:p w14:paraId="005B627B" w14:textId="48756AD9" w:rsidR="00425436" w:rsidRPr="00425436" w:rsidRDefault="00425436" w:rsidP="0042543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425436">
              <w:rPr>
                <w:rFonts w:ascii="Arial" w:hAnsi="Arial" w:cs="Arial"/>
                <w:sz w:val="24"/>
                <w:szCs w:val="24"/>
              </w:rPr>
              <w:t>CT leading for the school</w:t>
            </w:r>
          </w:p>
          <w:p w14:paraId="68D0F4ED" w14:textId="77777777" w:rsidR="00425436" w:rsidRDefault="00425436" w:rsidP="0042543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425436">
              <w:rPr>
                <w:rFonts w:ascii="Arial" w:hAnsi="Arial" w:cs="Arial"/>
                <w:sz w:val="24"/>
                <w:szCs w:val="24"/>
              </w:rPr>
              <w:t>CLPL time / collegiate time</w:t>
            </w:r>
          </w:p>
          <w:p w14:paraId="38B24D12" w14:textId="77777777" w:rsidR="00D2128B" w:rsidRDefault="00D2128B" w:rsidP="00D2128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F8D98B" w14:textId="42AC1034" w:rsidR="00D2128B" w:rsidRDefault="00D2128B" w:rsidP="00D2128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F9FA98" w14:textId="590F9659" w:rsidR="00104554" w:rsidRDefault="00104554" w:rsidP="00D2128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FA1B4A" w14:textId="77777777" w:rsidR="00D2128B" w:rsidRDefault="00D2128B" w:rsidP="00D2128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4AE023" w14:textId="00F0E26B" w:rsidR="00D2128B" w:rsidRPr="00D2128B" w:rsidRDefault="00D2128B" w:rsidP="00D2128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D2128B">
              <w:rPr>
                <w:rFonts w:ascii="Arial" w:hAnsi="Arial" w:cs="Arial"/>
                <w:sz w:val="24"/>
                <w:szCs w:val="24"/>
              </w:rPr>
              <w:t>RACI group</w:t>
            </w:r>
          </w:p>
          <w:p w14:paraId="4E85649F" w14:textId="6A0EDCC7" w:rsidR="00D2128B" w:rsidRPr="00D2128B" w:rsidRDefault="00D2128B" w:rsidP="00D2128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D2128B">
              <w:rPr>
                <w:rFonts w:ascii="Arial" w:hAnsi="Arial" w:cs="Arial"/>
                <w:sz w:val="24"/>
                <w:szCs w:val="24"/>
              </w:rPr>
              <w:t>CT leading for the school</w:t>
            </w:r>
          </w:p>
          <w:p w14:paraId="137DEF69" w14:textId="3097F0C1" w:rsidR="00D2128B" w:rsidRPr="00D2128B" w:rsidRDefault="00D2128B" w:rsidP="00D2128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D2128B">
              <w:rPr>
                <w:rFonts w:ascii="Arial" w:hAnsi="Arial" w:cs="Arial"/>
                <w:sz w:val="24"/>
                <w:szCs w:val="24"/>
              </w:rPr>
              <w:t>CLPL time / collegiate time</w:t>
            </w:r>
          </w:p>
        </w:tc>
        <w:tc>
          <w:tcPr>
            <w:tcW w:w="4247" w:type="dxa"/>
          </w:tcPr>
          <w:p w14:paraId="0480D1BF" w14:textId="6E582654" w:rsidR="001671DF" w:rsidRPr="00F70B99" w:rsidRDefault="00754209" w:rsidP="00F70B9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HT / </w:t>
            </w:r>
            <w:r w:rsidR="001671DF" w:rsidRPr="00F70B99">
              <w:rPr>
                <w:rFonts w:ascii="Arial" w:hAnsi="Arial" w:cs="Arial"/>
                <w:bCs/>
                <w:sz w:val="24"/>
                <w:szCs w:val="24"/>
              </w:rPr>
              <w:t>DHT and P1-3 staff</w:t>
            </w:r>
          </w:p>
          <w:p w14:paraId="6E4D9DFC" w14:textId="77777777" w:rsidR="008E01C0" w:rsidRPr="00F70B99" w:rsidRDefault="001671DF" w:rsidP="00F70B9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F70B99">
              <w:rPr>
                <w:rFonts w:ascii="Arial" w:hAnsi="Arial" w:cs="Arial"/>
                <w:bCs/>
                <w:sz w:val="24"/>
                <w:szCs w:val="24"/>
              </w:rPr>
              <w:t>Ongoing throughout the session</w:t>
            </w:r>
          </w:p>
          <w:p w14:paraId="282552DC" w14:textId="77777777" w:rsidR="001671DF" w:rsidRDefault="001671DF" w:rsidP="00F70B9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F70B99">
              <w:rPr>
                <w:rFonts w:ascii="Arial" w:hAnsi="Arial" w:cs="Arial"/>
                <w:bCs/>
                <w:sz w:val="24"/>
                <w:szCs w:val="24"/>
              </w:rPr>
              <w:t>RACI group</w:t>
            </w:r>
          </w:p>
          <w:p w14:paraId="5391DD74" w14:textId="77777777" w:rsidR="00F70B99" w:rsidRDefault="00F70B99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1FE6A1A" w14:textId="77777777" w:rsidR="00F70B99" w:rsidRDefault="00F70B99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016AC03" w14:textId="77777777" w:rsidR="008223AD" w:rsidRDefault="008223AD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0D1A497" w14:textId="77777777" w:rsidR="008223AD" w:rsidRDefault="008223AD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6A62F9A" w14:textId="252B7450" w:rsidR="00F70B99" w:rsidRDefault="00F70B99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291CA5C" w14:textId="5CBFFE33" w:rsidR="00F70B99" w:rsidRPr="00F70B99" w:rsidRDefault="00F70B99" w:rsidP="00F70B9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F70B99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Ongoing throughout the session </w:t>
            </w:r>
          </w:p>
          <w:p w14:paraId="4C87C710" w14:textId="29643BB2" w:rsidR="00F70B99" w:rsidRPr="00F70B99" w:rsidRDefault="00F70B99" w:rsidP="00F70B9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F70B99">
              <w:rPr>
                <w:rFonts w:ascii="Arial" w:hAnsi="Arial" w:cs="Arial"/>
                <w:bCs/>
                <w:sz w:val="24"/>
                <w:szCs w:val="24"/>
              </w:rPr>
              <w:t xml:space="preserve">Completed by the end of the session </w:t>
            </w:r>
          </w:p>
          <w:p w14:paraId="3DD0BF37" w14:textId="77777777" w:rsidR="00F70B99" w:rsidRDefault="00F70B99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96804A0" w14:textId="77777777" w:rsidR="00425436" w:rsidRDefault="00425436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994B41E" w14:textId="607F96D3" w:rsidR="00425436" w:rsidRDefault="00425436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9C9FD76" w14:textId="77777777" w:rsidR="00104554" w:rsidRDefault="00104554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0DA5497" w14:textId="79644390" w:rsidR="00425436" w:rsidRPr="00425436" w:rsidRDefault="00425436" w:rsidP="0042543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425436">
              <w:rPr>
                <w:rFonts w:ascii="Arial" w:hAnsi="Arial" w:cs="Arial"/>
                <w:bCs/>
                <w:sz w:val="24"/>
                <w:szCs w:val="24"/>
              </w:rPr>
              <w:t xml:space="preserve">Ongoing throughout the session </w:t>
            </w:r>
          </w:p>
          <w:p w14:paraId="294B5ED9" w14:textId="77777777" w:rsidR="00425436" w:rsidRDefault="00425436" w:rsidP="0042543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425436">
              <w:rPr>
                <w:rFonts w:ascii="Arial" w:hAnsi="Arial" w:cs="Arial"/>
                <w:bCs/>
                <w:sz w:val="24"/>
                <w:szCs w:val="24"/>
              </w:rPr>
              <w:t>Completed by the end of the session</w:t>
            </w:r>
          </w:p>
          <w:p w14:paraId="2D9441E2" w14:textId="750D656A" w:rsidR="00D2128B" w:rsidRDefault="00D2128B" w:rsidP="00D212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1A5C928" w14:textId="4022C265" w:rsidR="00104554" w:rsidRDefault="00104554" w:rsidP="00D212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08885BE" w14:textId="77777777" w:rsidR="00104554" w:rsidRDefault="00104554" w:rsidP="00D212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9FC3C12" w14:textId="5D680E9A" w:rsidR="00D2128B" w:rsidRPr="00D2128B" w:rsidRDefault="00D2128B" w:rsidP="00D212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D2128B">
              <w:rPr>
                <w:rFonts w:ascii="Arial" w:hAnsi="Arial" w:cs="Arial"/>
                <w:bCs/>
                <w:sz w:val="24"/>
                <w:szCs w:val="24"/>
              </w:rPr>
              <w:t xml:space="preserve">Ongoing throughout the session </w:t>
            </w:r>
          </w:p>
          <w:p w14:paraId="6156422C" w14:textId="356CB7A7" w:rsidR="00D2128B" w:rsidRPr="00D2128B" w:rsidRDefault="00D2128B" w:rsidP="00D212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D2128B">
              <w:rPr>
                <w:rFonts w:ascii="Arial" w:hAnsi="Arial" w:cs="Arial"/>
                <w:bCs/>
                <w:sz w:val="24"/>
                <w:szCs w:val="24"/>
              </w:rPr>
              <w:t>Completed by the end of the session</w:t>
            </w:r>
          </w:p>
        </w:tc>
        <w:tc>
          <w:tcPr>
            <w:tcW w:w="4247" w:type="dxa"/>
          </w:tcPr>
          <w:p w14:paraId="23ECEAF5" w14:textId="23773D05" w:rsidR="008E01C0" w:rsidRPr="00F70B99" w:rsidRDefault="00754209" w:rsidP="00F70B9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Initial stages of p</w:t>
            </w:r>
            <w:r w:rsidR="001671DF" w:rsidRPr="00F70B99">
              <w:rPr>
                <w:rFonts w:ascii="Arial" w:hAnsi="Arial" w:cs="Arial"/>
                <w:sz w:val="24"/>
                <w:szCs w:val="24"/>
              </w:rPr>
              <w:t>olicy to support play</w:t>
            </w:r>
            <w:r w:rsidR="00104554">
              <w:rPr>
                <w:rFonts w:ascii="Arial" w:hAnsi="Arial" w:cs="Arial"/>
                <w:sz w:val="24"/>
                <w:szCs w:val="24"/>
              </w:rPr>
              <w:t xml:space="preserve"> to be </w:t>
            </w:r>
            <w:r w:rsidR="001671DF" w:rsidRPr="00F70B99">
              <w:rPr>
                <w:rFonts w:ascii="Arial" w:hAnsi="Arial" w:cs="Arial"/>
                <w:sz w:val="24"/>
                <w:szCs w:val="24"/>
              </w:rPr>
              <w:t xml:space="preserve"> developed </w:t>
            </w:r>
          </w:p>
          <w:p w14:paraId="0DCB0156" w14:textId="5BBC43A7" w:rsidR="001671DF" w:rsidRPr="00F70B99" w:rsidRDefault="001671DF" w:rsidP="00F70B9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F70B99">
              <w:rPr>
                <w:rFonts w:ascii="Arial" w:hAnsi="Arial" w:cs="Arial"/>
                <w:sz w:val="24"/>
                <w:szCs w:val="24"/>
              </w:rPr>
              <w:t>Purposeful play linked to numeracy and literacy activities as part of regular learning and teaching for all P1-3 classes (</w:t>
            </w:r>
            <w:r w:rsidRPr="00F70B99">
              <w:rPr>
                <w:rFonts w:ascii="Arial" w:hAnsi="Arial" w:cs="Arial"/>
                <w:b/>
                <w:i/>
                <w:sz w:val="24"/>
                <w:szCs w:val="24"/>
              </w:rPr>
              <w:t>observations / liaisons</w:t>
            </w:r>
            <w:r w:rsidRPr="00F70B99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503AFA1" w14:textId="77777777" w:rsidR="001671DF" w:rsidRPr="00F70B99" w:rsidRDefault="001671DF" w:rsidP="00F70B9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70B99">
              <w:rPr>
                <w:rFonts w:ascii="Arial" w:hAnsi="Arial" w:cs="Arial"/>
                <w:sz w:val="24"/>
                <w:szCs w:val="24"/>
              </w:rPr>
              <w:t xml:space="preserve">Staff </w:t>
            </w:r>
            <w:r w:rsidRPr="00F70B99">
              <w:rPr>
                <w:rFonts w:ascii="Arial" w:hAnsi="Arial" w:cs="Arial"/>
                <w:b/>
                <w:i/>
                <w:sz w:val="24"/>
                <w:szCs w:val="24"/>
              </w:rPr>
              <w:t>views</w:t>
            </w:r>
          </w:p>
          <w:p w14:paraId="0E0EFD71" w14:textId="168DB3B1" w:rsidR="00F70B99" w:rsidRPr="00F70B99" w:rsidRDefault="00F70B99" w:rsidP="00F70B9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F70B99">
              <w:rPr>
                <w:rFonts w:ascii="Arial" w:hAnsi="Arial" w:cs="Arial"/>
                <w:sz w:val="24"/>
                <w:szCs w:val="24"/>
              </w:rPr>
              <w:lastRenderedPageBreak/>
              <w:t>Progressive skills plan</w:t>
            </w:r>
            <w:r w:rsidR="00425436">
              <w:rPr>
                <w:rFonts w:ascii="Arial" w:hAnsi="Arial" w:cs="Arial"/>
                <w:sz w:val="24"/>
                <w:szCs w:val="24"/>
              </w:rPr>
              <w:t>ner</w:t>
            </w:r>
            <w:r w:rsidRPr="00F70B99">
              <w:rPr>
                <w:rFonts w:ascii="Arial" w:hAnsi="Arial" w:cs="Arial"/>
                <w:sz w:val="24"/>
                <w:szCs w:val="24"/>
              </w:rPr>
              <w:t xml:space="preserve"> in place for all components of Expressive Arts</w:t>
            </w:r>
            <w:r w:rsidR="00425436">
              <w:rPr>
                <w:rFonts w:ascii="Arial" w:hAnsi="Arial" w:cs="Arial"/>
                <w:sz w:val="24"/>
                <w:szCs w:val="24"/>
              </w:rPr>
              <w:t xml:space="preserve"> for the whole school</w:t>
            </w:r>
          </w:p>
          <w:p w14:paraId="36D9B670" w14:textId="77777777" w:rsidR="00F70B99" w:rsidRDefault="00F70B99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DD12A5" w14:textId="5C412B0E" w:rsidR="00425436" w:rsidRDefault="00425436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8259A6" w14:textId="77777777" w:rsidR="00425436" w:rsidRDefault="00425436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A402DC" w14:textId="77777777" w:rsidR="008223AD" w:rsidRDefault="008223AD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C12506" w14:textId="77777777" w:rsidR="00425436" w:rsidRDefault="00425436" w:rsidP="0042543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425436">
              <w:rPr>
                <w:rFonts w:ascii="Arial" w:hAnsi="Arial" w:cs="Arial"/>
                <w:sz w:val="24"/>
                <w:szCs w:val="24"/>
              </w:rPr>
              <w:t xml:space="preserve">Progressive skills </w:t>
            </w:r>
            <w:r>
              <w:rPr>
                <w:rFonts w:ascii="Arial" w:hAnsi="Arial" w:cs="Arial"/>
                <w:sz w:val="24"/>
                <w:szCs w:val="24"/>
              </w:rPr>
              <w:t>planner</w:t>
            </w:r>
            <w:r w:rsidRPr="00425436">
              <w:rPr>
                <w:rFonts w:ascii="Arial" w:hAnsi="Arial" w:cs="Arial"/>
                <w:sz w:val="24"/>
                <w:szCs w:val="24"/>
              </w:rPr>
              <w:t xml:space="preserve"> in place for </w:t>
            </w:r>
            <w:r>
              <w:rPr>
                <w:rFonts w:ascii="Arial" w:hAnsi="Arial" w:cs="Arial"/>
                <w:sz w:val="24"/>
                <w:szCs w:val="24"/>
              </w:rPr>
              <w:t>the whole school</w:t>
            </w:r>
          </w:p>
          <w:p w14:paraId="3592C585" w14:textId="77777777" w:rsidR="00D2128B" w:rsidRDefault="00D2128B" w:rsidP="00D2128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98E4E4" w14:textId="77777777" w:rsidR="00D2128B" w:rsidRDefault="00D2128B" w:rsidP="00D2128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3577B5" w14:textId="1DF893A3" w:rsidR="00D2128B" w:rsidRDefault="00D2128B" w:rsidP="00D2128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449F11" w14:textId="77777777" w:rsidR="00104554" w:rsidRDefault="00104554" w:rsidP="00D2128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6CB6D4" w14:textId="77777777" w:rsidR="00D2128B" w:rsidRDefault="00D2128B" w:rsidP="00D2128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356BB6" w14:textId="23B1A752" w:rsidR="00D2128B" w:rsidRPr="00D2128B" w:rsidRDefault="00D2128B" w:rsidP="00D2128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128B">
              <w:rPr>
                <w:rFonts w:ascii="Arial" w:hAnsi="Arial" w:cs="Arial"/>
                <w:sz w:val="24"/>
                <w:szCs w:val="24"/>
              </w:rPr>
              <w:t>Progressive skills planner in place for the whole school</w:t>
            </w:r>
          </w:p>
        </w:tc>
      </w:tr>
      <w:tr w:rsidR="008E01C0" w:rsidRPr="00E10D50" w14:paraId="2172BE51" w14:textId="77777777" w:rsidTr="008E05E6">
        <w:trPr>
          <w:trHeight w:val="558"/>
        </w:trPr>
        <w:tc>
          <w:tcPr>
            <w:tcW w:w="2287" w:type="dxa"/>
          </w:tcPr>
          <w:p w14:paraId="0962EDC6" w14:textId="77777777" w:rsidR="008E01C0" w:rsidRPr="00B242C4" w:rsidRDefault="008E01C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Ongoing evaluation/actual impact:</w:t>
            </w:r>
          </w:p>
        </w:tc>
        <w:tc>
          <w:tcPr>
            <w:tcW w:w="12740" w:type="dxa"/>
            <w:gridSpan w:val="3"/>
          </w:tcPr>
          <w:p w14:paraId="33488179" w14:textId="77777777" w:rsidR="008E01C0" w:rsidRPr="00B242C4" w:rsidRDefault="008E01C0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9BCFCD" w14:textId="77777777" w:rsidR="008E01C0" w:rsidRPr="00B242C4" w:rsidRDefault="008E01C0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7FEB4E" w14:textId="77777777" w:rsidR="008E01C0" w:rsidRPr="00B242C4" w:rsidRDefault="008E01C0" w:rsidP="008E05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3625A4" w14:textId="224F0755" w:rsidR="008E01C0" w:rsidRDefault="008E01C0"/>
    <w:p w14:paraId="4CD8FA01" w14:textId="3AFBE60F" w:rsidR="008E01C0" w:rsidRDefault="008E01C0"/>
    <w:tbl>
      <w:tblPr>
        <w:tblpPr w:leftFromText="180" w:rightFromText="180" w:vertAnchor="text" w:horzAnchor="margin" w:tblpXSpec="center" w:tblpY="18"/>
        <w:tblW w:w="150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7"/>
        <w:gridCol w:w="4246"/>
        <w:gridCol w:w="4247"/>
        <w:gridCol w:w="4247"/>
      </w:tblGrid>
      <w:tr w:rsidR="008E05E6" w14:paraId="30AE7405" w14:textId="77777777" w:rsidTr="008E05E6">
        <w:trPr>
          <w:trHeight w:val="1263"/>
        </w:trPr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2B5C3" w14:textId="79612C6E" w:rsidR="008E05E6" w:rsidRDefault="008E05E6" w:rsidP="008E05E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Priority Area: NURSERY</w:t>
            </w:r>
          </w:p>
          <w:p w14:paraId="1383D302" w14:textId="77777777" w:rsidR="008E05E6" w:rsidRDefault="008E05E6" w:rsidP="008E05E6">
            <w:pPr>
              <w:rPr>
                <w:b/>
                <w:bCs/>
              </w:rPr>
            </w:pPr>
          </w:p>
          <w:p w14:paraId="4342AD0C" w14:textId="77777777" w:rsidR="008E05E6" w:rsidRDefault="008E05E6" w:rsidP="008E05E6">
            <w:pPr>
              <w:rPr>
                <w:b/>
                <w:bCs/>
              </w:rPr>
            </w:pPr>
            <w:r w:rsidRPr="0096182D">
              <w:rPr>
                <w:b/>
                <w:bCs/>
                <w:highlight w:val="yellow"/>
              </w:rPr>
              <w:t>Parental Engagement</w:t>
            </w:r>
          </w:p>
        </w:tc>
        <w:tc>
          <w:tcPr>
            <w:tcW w:w="4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B7C2D" w14:textId="38A371D2" w:rsidR="008E05E6" w:rsidRDefault="008E05E6" w:rsidP="008E05E6">
            <w:r>
              <w:rPr>
                <w:noProof/>
                <w:lang w:eastAsia="en-GB"/>
              </w:rPr>
              <w:drawing>
                <wp:anchor distT="45720" distB="45720" distL="114300" distR="114300" simplePos="0" relativeHeight="251695104" behindDoc="0" locked="0" layoutInCell="1" allowOverlap="1" wp14:anchorId="357855E0" wp14:editId="64834CE3">
                  <wp:simplePos x="0" y="0"/>
                  <wp:positionH relativeFrom="column">
                    <wp:posOffset>1852930</wp:posOffset>
                  </wp:positionH>
                  <wp:positionV relativeFrom="paragraph">
                    <wp:posOffset>-663575</wp:posOffset>
                  </wp:positionV>
                  <wp:extent cx="2628900" cy="412750"/>
                  <wp:effectExtent l="0" t="0" r="0" b="6350"/>
                  <wp:wrapNone/>
                  <wp:docPr id="18" name="Picture 18" descr="Stage 3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tage 3&#10;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41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96128" behindDoc="0" locked="0" layoutInCell="1" allowOverlap="1" wp14:anchorId="1C298A7E" wp14:editId="00B2B814">
                  <wp:simplePos x="0" y="0"/>
                  <wp:positionH relativeFrom="column">
                    <wp:posOffset>1595120</wp:posOffset>
                  </wp:positionH>
                  <wp:positionV relativeFrom="page">
                    <wp:posOffset>41275</wp:posOffset>
                  </wp:positionV>
                  <wp:extent cx="1210945" cy="1047750"/>
                  <wp:effectExtent l="0" t="0" r="8255" b="0"/>
                  <wp:wrapThrough wrapText="bothSides">
                    <wp:wrapPolygon edited="0">
                      <wp:start x="0" y="0"/>
                      <wp:lineTo x="0" y="21207"/>
                      <wp:lineTo x="21407" y="21207"/>
                      <wp:lineTo x="21407" y="0"/>
                      <wp:lineTo x="0" y="0"/>
                    </wp:wrapPolygon>
                  </wp:wrapThrough>
                  <wp:docPr id="28" name="Picture 28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945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School leadership</w:t>
            </w:r>
          </w:p>
          <w:p w14:paraId="40893ACE" w14:textId="78276CEE" w:rsidR="008E05E6" w:rsidRDefault="008E05E6" w:rsidP="008E05E6">
            <w:r>
              <w:t>Teacher professionalism</w:t>
            </w:r>
          </w:p>
          <w:p w14:paraId="36D83851" w14:textId="34A363ED" w:rsidR="008E05E6" w:rsidRDefault="008E05E6" w:rsidP="008E05E6">
            <w:r w:rsidRPr="008E05E6">
              <w:rPr>
                <w:highlight w:val="yellow"/>
              </w:rPr>
              <w:t>Parental engagement</w:t>
            </w:r>
          </w:p>
          <w:p w14:paraId="2070736A" w14:textId="6B838093" w:rsidR="008E05E6" w:rsidRDefault="008E05E6" w:rsidP="008E05E6">
            <w:r>
              <w:t>Assessment of children's progress</w:t>
            </w:r>
          </w:p>
          <w:p w14:paraId="7EAA2CC8" w14:textId="290676CB" w:rsidR="008E05E6" w:rsidRDefault="008E05E6" w:rsidP="008E05E6">
            <w:r>
              <w:t>School improvement</w:t>
            </w:r>
          </w:p>
          <w:p w14:paraId="44C96CA2" w14:textId="7C7210B0" w:rsidR="008E05E6" w:rsidRDefault="008E05E6" w:rsidP="008E05E6">
            <w:r>
              <w:t>Performance information</w:t>
            </w:r>
          </w:p>
        </w:tc>
        <w:tc>
          <w:tcPr>
            <w:tcW w:w="4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9689A" w14:textId="77777777" w:rsidR="008E05E6" w:rsidRDefault="008E05E6" w:rsidP="008E05E6">
            <w:pPr>
              <w:pStyle w:val="Default"/>
              <w:rPr>
                <w:color w:val="auto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7152" behindDoc="0" locked="0" layoutInCell="1" allowOverlap="1" wp14:anchorId="634C827F" wp14:editId="09373AED">
                  <wp:simplePos x="0" y="0"/>
                  <wp:positionH relativeFrom="column">
                    <wp:posOffset>2093595</wp:posOffset>
                  </wp:positionH>
                  <wp:positionV relativeFrom="page">
                    <wp:posOffset>168275</wp:posOffset>
                  </wp:positionV>
                  <wp:extent cx="455930" cy="645795"/>
                  <wp:effectExtent l="0" t="0" r="1270" b="1905"/>
                  <wp:wrapNone/>
                  <wp:docPr id="29" name="Picture 29" descr="A picture containing text, businessc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picture containing text, businesscar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645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auto"/>
              </w:rPr>
              <w:t>Leadership and Management</w:t>
            </w:r>
          </w:p>
          <w:p w14:paraId="470ECF69" w14:textId="77777777" w:rsidR="008E05E6" w:rsidRDefault="008E05E6" w:rsidP="008E05E6">
            <w:pPr>
              <w:pStyle w:val="Default"/>
              <w:rPr>
                <w:color w:val="auto"/>
              </w:rPr>
            </w:pPr>
          </w:p>
          <w:p w14:paraId="1E37C58A" w14:textId="77777777" w:rsidR="008E05E6" w:rsidRDefault="008E05E6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QI: 1.1, 1.2, 1.3, 1.4, 1.5</w:t>
            </w:r>
          </w:p>
          <w:p w14:paraId="5CA2032B" w14:textId="77777777" w:rsidR="008E05E6" w:rsidRDefault="008E05E6" w:rsidP="008E05E6">
            <w:pPr>
              <w:pStyle w:val="Default"/>
              <w:rPr>
                <w:color w:val="auto"/>
              </w:rPr>
            </w:pPr>
          </w:p>
          <w:p w14:paraId="4E605FC3" w14:textId="77777777" w:rsidR="008E05E6" w:rsidRDefault="008E05E6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Learning Provision</w:t>
            </w:r>
          </w:p>
          <w:p w14:paraId="62469F31" w14:textId="77777777" w:rsidR="008E05E6" w:rsidRDefault="008E05E6" w:rsidP="008E05E6">
            <w:pPr>
              <w:pStyle w:val="Default"/>
              <w:rPr>
                <w:color w:val="auto"/>
              </w:rPr>
            </w:pPr>
          </w:p>
          <w:p w14:paraId="4A561575" w14:textId="77777777" w:rsidR="008E05E6" w:rsidRDefault="008E05E6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2.1, 2.2, 2.3, 2.4, </w:t>
            </w:r>
            <w:r w:rsidRPr="008E05E6">
              <w:rPr>
                <w:color w:val="auto"/>
                <w:highlight w:val="yellow"/>
              </w:rPr>
              <w:t>2.5</w:t>
            </w:r>
            <w:r>
              <w:rPr>
                <w:color w:val="auto"/>
              </w:rPr>
              <w:t xml:space="preserve">, 2.6, </w:t>
            </w:r>
            <w:r w:rsidRPr="008E05E6">
              <w:rPr>
                <w:color w:val="auto"/>
                <w:highlight w:val="yellow"/>
              </w:rPr>
              <w:t>2.7</w:t>
            </w:r>
          </w:p>
          <w:p w14:paraId="6382109A" w14:textId="77777777" w:rsidR="008E05E6" w:rsidRDefault="008E05E6" w:rsidP="008E05E6">
            <w:pPr>
              <w:pStyle w:val="Default"/>
              <w:rPr>
                <w:color w:val="auto"/>
              </w:rPr>
            </w:pPr>
          </w:p>
          <w:p w14:paraId="0FC3E1C1" w14:textId="77777777" w:rsidR="008E05E6" w:rsidRDefault="008E05E6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Successes and Achievements</w:t>
            </w:r>
          </w:p>
          <w:p w14:paraId="68B85B9D" w14:textId="77777777" w:rsidR="008E05E6" w:rsidRDefault="008E05E6" w:rsidP="008E05E6">
            <w:pPr>
              <w:pStyle w:val="Default"/>
              <w:rPr>
                <w:color w:val="auto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8176" behindDoc="0" locked="0" layoutInCell="1" allowOverlap="1" wp14:anchorId="26DC4D8C" wp14:editId="6C97B738">
                  <wp:simplePos x="0" y="0"/>
                  <wp:positionH relativeFrom="column">
                    <wp:posOffset>2007235</wp:posOffset>
                  </wp:positionH>
                  <wp:positionV relativeFrom="page">
                    <wp:posOffset>1743710</wp:posOffset>
                  </wp:positionV>
                  <wp:extent cx="544195" cy="438150"/>
                  <wp:effectExtent l="0" t="0" r="8255" b="0"/>
                  <wp:wrapNone/>
                  <wp:docPr id="30" name="Picture 30" descr="A screenshot of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 screenshot of a computer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9F8036" w14:textId="77777777" w:rsidR="008E05E6" w:rsidRDefault="008E05E6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QI: 3.1, 3.2, 3.3</w:t>
            </w:r>
          </w:p>
        </w:tc>
        <w:tc>
          <w:tcPr>
            <w:tcW w:w="4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659DB" w14:textId="77777777" w:rsidR="008E05E6" w:rsidRDefault="008E05E6" w:rsidP="008E05E6">
            <w:r>
              <w:rPr>
                <w:noProof/>
                <w:lang w:eastAsia="en-GB"/>
              </w:rPr>
              <w:drawing>
                <wp:anchor distT="0" distB="0" distL="114300" distR="114300" simplePos="0" relativeHeight="251699200" behindDoc="0" locked="0" layoutInCell="1" allowOverlap="1" wp14:anchorId="135CC480" wp14:editId="68EB1E5E">
                  <wp:simplePos x="0" y="0"/>
                  <wp:positionH relativeFrom="column">
                    <wp:posOffset>1328420</wp:posOffset>
                  </wp:positionH>
                  <wp:positionV relativeFrom="page">
                    <wp:posOffset>49530</wp:posOffset>
                  </wp:positionV>
                  <wp:extent cx="990600" cy="990600"/>
                  <wp:effectExtent l="0" t="0" r="0" b="0"/>
                  <wp:wrapThrough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hrough>
                  <wp:docPr id="31" name="Picture 31" descr="A blue and whit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blue and white logo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B1EFEA" w14:textId="77777777" w:rsidR="008E05E6" w:rsidRDefault="008E05E6" w:rsidP="008E05E6">
            <w:r w:rsidRPr="008E05E6">
              <w:rPr>
                <w:highlight w:val="yellow"/>
              </w:rPr>
              <w:t>Meeting the needs of all learners</w:t>
            </w:r>
          </w:p>
          <w:p w14:paraId="7C4DB72D" w14:textId="77777777" w:rsidR="008E05E6" w:rsidRDefault="008E05E6" w:rsidP="008E05E6"/>
          <w:p w14:paraId="4C792B03" w14:textId="77777777" w:rsidR="008E05E6" w:rsidRDefault="008E05E6" w:rsidP="008E05E6">
            <w:r w:rsidRPr="008E05E6">
              <w:rPr>
                <w:highlight w:val="yellow"/>
              </w:rPr>
              <w:t>Quality provision</w:t>
            </w:r>
          </w:p>
          <w:p w14:paraId="5F74010F" w14:textId="77777777" w:rsidR="008E05E6" w:rsidRDefault="008E05E6" w:rsidP="008E05E6"/>
          <w:p w14:paraId="005976AB" w14:textId="77777777" w:rsidR="008E05E6" w:rsidRDefault="008E05E6" w:rsidP="008E05E6">
            <w:r>
              <w:t>Leadership and workforce development</w:t>
            </w:r>
          </w:p>
          <w:p w14:paraId="69815026" w14:textId="59921E7A" w:rsidR="008E05E6" w:rsidRDefault="008E05E6" w:rsidP="008E05E6">
            <w:pPr>
              <w:rPr>
                <w:b/>
                <w:bCs/>
              </w:rPr>
            </w:pPr>
          </w:p>
          <w:p w14:paraId="20EC9F78" w14:textId="77777777" w:rsidR="008E05E6" w:rsidRDefault="008E05E6" w:rsidP="008E05E6">
            <w:pPr>
              <w:rPr>
                <w:b/>
                <w:bCs/>
              </w:rPr>
            </w:pPr>
          </w:p>
        </w:tc>
      </w:tr>
      <w:tr w:rsidR="008E05E6" w14:paraId="0198282B" w14:textId="77777777" w:rsidTr="008E05E6">
        <w:trPr>
          <w:trHeight w:val="679"/>
        </w:trPr>
        <w:tc>
          <w:tcPr>
            <w:tcW w:w="1502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5AADA" w14:textId="77777777" w:rsidR="008E05E6" w:rsidRPr="0096182D" w:rsidRDefault="008E05E6" w:rsidP="008E05E6">
            <w:r>
              <w:rPr>
                <w:b/>
                <w:bCs/>
              </w:rPr>
              <w:t xml:space="preserve">What informs this priority?  </w:t>
            </w:r>
            <w:r>
              <w:rPr>
                <w:bCs/>
              </w:rPr>
              <w:t xml:space="preserve">Parental engagement in the nursery has been low over the previous 2 sessions despite regular information being shared via online platforms. </w:t>
            </w:r>
          </w:p>
        </w:tc>
      </w:tr>
      <w:tr w:rsidR="008E05E6" w14:paraId="1849281D" w14:textId="77777777" w:rsidTr="008E05E6">
        <w:trPr>
          <w:trHeight w:val="1682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A8CFD" w14:textId="48997A61" w:rsidR="008E05E6" w:rsidRDefault="008E05E6" w:rsidP="008E05E6">
            <w:pPr>
              <w:rPr>
                <w:b/>
                <w:bCs/>
              </w:rPr>
            </w:pPr>
            <w:r>
              <w:rPr>
                <w:b/>
                <w:bCs/>
              </w:rPr>
              <w:t>What do you aim to achieve?</w:t>
            </w:r>
          </w:p>
          <w:p w14:paraId="7F3F9EB2" w14:textId="77777777" w:rsidR="008E05E6" w:rsidRDefault="008E05E6" w:rsidP="008E05E6">
            <w:pPr>
              <w:rPr>
                <w:b/>
                <w:bCs/>
              </w:rPr>
            </w:pPr>
            <w:r>
              <w:rPr>
                <w:b/>
                <w:bCs/>
              </w:rPr>
              <w:t>An increase in the engagement of nursery parents in their children’s learning throughout the session with 85% of parents attending at least one of the planned events.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81C3B" w14:textId="77777777" w:rsidR="008E05E6" w:rsidRDefault="008E05E6" w:rsidP="008E05E6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How will you achieve this priority?</w:t>
            </w:r>
          </w:p>
          <w:p w14:paraId="201FF028" w14:textId="77777777" w:rsidR="008E05E6" w:rsidRDefault="008E05E6" w:rsidP="008E05E6">
            <w:pPr>
              <w:pStyle w:val="Default"/>
              <w:rPr>
                <w:b/>
                <w:bCs/>
              </w:rPr>
            </w:pPr>
          </w:p>
          <w:p w14:paraId="044CF784" w14:textId="77777777" w:rsidR="008E05E6" w:rsidRDefault="008E05E6" w:rsidP="008E05E6">
            <w:pPr>
              <w:pStyle w:val="Default"/>
              <w:rPr>
                <w:b/>
                <w:bCs/>
              </w:rPr>
            </w:pPr>
          </w:p>
          <w:p w14:paraId="17C03349" w14:textId="77777777" w:rsidR="008E05E6" w:rsidRDefault="008E05E6" w:rsidP="008E05E6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Provide a range of parent workshops </w:t>
            </w:r>
          </w:p>
          <w:p w14:paraId="437C3111" w14:textId="77777777" w:rsidR="008E05E6" w:rsidRDefault="008E05E6" w:rsidP="008E05E6">
            <w:pPr>
              <w:pStyle w:val="Default"/>
              <w:rPr>
                <w:bCs/>
                <w:sz w:val="20"/>
                <w:szCs w:val="20"/>
              </w:rPr>
            </w:pPr>
          </w:p>
          <w:p w14:paraId="0E731FD6" w14:textId="77777777" w:rsidR="008E05E6" w:rsidRDefault="008E05E6" w:rsidP="008E05E6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Invite parents to;</w:t>
            </w:r>
          </w:p>
          <w:p w14:paraId="7199133B" w14:textId="77777777" w:rsidR="008E05E6" w:rsidRDefault="008E05E6" w:rsidP="008E05E6">
            <w:pPr>
              <w:pStyle w:val="Default"/>
              <w:rPr>
                <w:bCs/>
                <w:sz w:val="20"/>
                <w:szCs w:val="20"/>
              </w:rPr>
            </w:pPr>
          </w:p>
          <w:p w14:paraId="1883AB02" w14:textId="77777777" w:rsidR="008E05E6" w:rsidRDefault="008E05E6" w:rsidP="008E05E6">
            <w:pPr>
              <w:pStyle w:val="Default"/>
              <w:numPr>
                <w:ilvl w:val="0"/>
                <w:numId w:val="11"/>
              </w:numPr>
              <w:adjustRight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Stay and Play and Learn sessions </w:t>
            </w:r>
          </w:p>
          <w:p w14:paraId="0E4426D9" w14:textId="77777777" w:rsidR="008E05E6" w:rsidRDefault="008E05E6" w:rsidP="008E05E6">
            <w:pPr>
              <w:pStyle w:val="Default"/>
              <w:numPr>
                <w:ilvl w:val="0"/>
                <w:numId w:val="11"/>
              </w:numPr>
              <w:adjustRight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Coffee and Chat sessions.</w:t>
            </w:r>
          </w:p>
          <w:p w14:paraId="6793125E" w14:textId="77777777" w:rsidR="008E05E6" w:rsidRDefault="008E05E6" w:rsidP="008E05E6">
            <w:pPr>
              <w:pStyle w:val="Default"/>
              <w:numPr>
                <w:ilvl w:val="0"/>
                <w:numId w:val="11"/>
              </w:numPr>
              <w:adjustRight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Big Cook, Little Cook sessions</w:t>
            </w:r>
          </w:p>
          <w:p w14:paraId="1034A18E" w14:textId="77777777" w:rsidR="008E05E6" w:rsidRDefault="008E05E6" w:rsidP="008E05E6">
            <w:pPr>
              <w:pStyle w:val="Default"/>
              <w:rPr>
                <w:bCs/>
                <w:sz w:val="20"/>
                <w:szCs w:val="20"/>
              </w:rPr>
            </w:pPr>
          </w:p>
          <w:p w14:paraId="4E266C4C" w14:textId="77777777" w:rsidR="008E05E6" w:rsidRDefault="008E05E6" w:rsidP="008E05E6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Introduce ‘parent and child’ lending library sessions.</w:t>
            </w:r>
          </w:p>
          <w:p w14:paraId="331583CA" w14:textId="77777777" w:rsidR="008E05E6" w:rsidRDefault="008E05E6" w:rsidP="008E05E6">
            <w:pPr>
              <w:pStyle w:val="Default"/>
              <w:rPr>
                <w:bCs/>
                <w:sz w:val="20"/>
                <w:szCs w:val="20"/>
              </w:rPr>
            </w:pPr>
          </w:p>
          <w:p w14:paraId="5B6DB09A" w14:textId="77777777" w:rsidR="008E05E6" w:rsidRDefault="008E05E6" w:rsidP="008E05E6">
            <w:pPr>
              <w:pStyle w:val="Default"/>
              <w:rPr>
                <w:bCs/>
                <w:sz w:val="20"/>
                <w:szCs w:val="20"/>
              </w:rPr>
            </w:pPr>
          </w:p>
          <w:p w14:paraId="1A1CE415" w14:textId="77777777" w:rsidR="008E05E6" w:rsidRPr="00C04BF8" w:rsidRDefault="008E05E6" w:rsidP="008E05E6">
            <w:pPr>
              <w:pStyle w:val="Default"/>
              <w:rPr>
                <w:bCs/>
                <w:sz w:val="20"/>
                <w:szCs w:val="20"/>
              </w:rPr>
            </w:pPr>
          </w:p>
          <w:p w14:paraId="6166AED4" w14:textId="77777777" w:rsidR="008E05E6" w:rsidRDefault="008E05E6" w:rsidP="008E05E6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DD382" w14:textId="77777777" w:rsidR="008E05E6" w:rsidRDefault="008E05E6" w:rsidP="008E05E6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Timescales and responsibilities</w:t>
            </w:r>
          </w:p>
          <w:p w14:paraId="33B7E98F" w14:textId="77777777" w:rsidR="008E05E6" w:rsidRDefault="008E05E6" w:rsidP="008E05E6">
            <w:pPr>
              <w:pStyle w:val="Default"/>
              <w:rPr>
                <w:b/>
                <w:bCs/>
              </w:rPr>
            </w:pPr>
          </w:p>
          <w:p w14:paraId="3187E9CB" w14:textId="77777777" w:rsidR="008E05E6" w:rsidRDefault="008E05E6" w:rsidP="008E05E6">
            <w:pPr>
              <w:pStyle w:val="Default"/>
              <w:rPr>
                <w:b/>
                <w:bCs/>
              </w:rPr>
            </w:pPr>
          </w:p>
          <w:p w14:paraId="4620D83A" w14:textId="77777777" w:rsidR="008E05E6" w:rsidRDefault="008E05E6" w:rsidP="008E05E6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F51E67">
              <w:rPr>
                <w:bCs/>
                <w:color w:val="auto"/>
                <w:sz w:val="20"/>
                <w:szCs w:val="20"/>
                <w:u w:val="single"/>
              </w:rPr>
              <w:t>Parent survey to gain views</w:t>
            </w:r>
            <w:r>
              <w:rPr>
                <w:bCs/>
                <w:color w:val="auto"/>
                <w:sz w:val="20"/>
                <w:szCs w:val="20"/>
              </w:rPr>
              <w:t xml:space="preserve"> – Sept 2022 TJ</w:t>
            </w:r>
          </w:p>
          <w:p w14:paraId="75140DD9" w14:textId="77777777" w:rsidR="008E05E6" w:rsidRDefault="008E05E6" w:rsidP="008E05E6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1D642370" w14:textId="77777777" w:rsidR="008E05E6" w:rsidRDefault="008E05E6" w:rsidP="008E05E6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Workshops – September to November 2022</w:t>
            </w:r>
          </w:p>
          <w:p w14:paraId="25B03EDB" w14:textId="77777777" w:rsidR="008E05E6" w:rsidRDefault="008E05E6" w:rsidP="008E05E6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                      January to May 2023 </w:t>
            </w:r>
          </w:p>
          <w:p w14:paraId="75680FC0" w14:textId="77777777" w:rsidR="008E05E6" w:rsidRDefault="008E05E6" w:rsidP="008E05E6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343141CB" w14:textId="77777777" w:rsidR="008E05E6" w:rsidRDefault="008E05E6" w:rsidP="008E05E6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Risky Play (SD)</w:t>
            </w:r>
          </w:p>
          <w:p w14:paraId="60B5EB20" w14:textId="77777777" w:rsidR="008E05E6" w:rsidRDefault="008E05E6" w:rsidP="008E05E6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Storytelling (EL and KH)</w:t>
            </w:r>
          </w:p>
          <w:p w14:paraId="3E0A176C" w14:textId="77777777" w:rsidR="008E05E6" w:rsidRDefault="008E05E6" w:rsidP="008E05E6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Froebel (SH)</w:t>
            </w:r>
          </w:p>
          <w:p w14:paraId="24315A2F" w14:textId="77777777" w:rsidR="008E05E6" w:rsidRDefault="008E05E6" w:rsidP="008E05E6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Health and Wellbeing  (SF)</w:t>
            </w:r>
          </w:p>
          <w:p w14:paraId="145D8FA6" w14:textId="77777777" w:rsidR="008E05E6" w:rsidRDefault="008E05E6" w:rsidP="008E05E6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Content of additional workshops to be decided following on from survey feedback </w:t>
            </w:r>
          </w:p>
          <w:p w14:paraId="645C8D39" w14:textId="77777777" w:rsidR="008E05E6" w:rsidRDefault="008E05E6" w:rsidP="008E05E6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4DA2AD35" w14:textId="77777777" w:rsidR="008E05E6" w:rsidRDefault="008E05E6" w:rsidP="008E05E6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Stay and Play and Learn sessions calendar  organised                        Sept 2022 (TJ)</w:t>
            </w:r>
          </w:p>
          <w:p w14:paraId="74DB9A80" w14:textId="77777777" w:rsidR="008E05E6" w:rsidRDefault="008E05E6" w:rsidP="008E05E6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27C30EF2" w14:textId="77777777" w:rsidR="008E05E6" w:rsidRDefault="008E05E6" w:rsidP="008E05E6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lastRenderedPageBreak/>
              <w:t>Big Cook, Little Cook session times to be shared with parents – Oct 2022 (EYOs)</w:t>
            </w:r>
          </w:p>
          <w:p w14:paraId="012129DE" w14:textId="77777777" w:rsidR="008E05E6" w:rsidRDefault="008E05E6" w:rsidP="008E05E6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704FD5DA" w14:textId="77777777" w:rsidR="008E05E6" w:rsidRDefault="008E05E6" w:rsidP="008E05E6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Establish lending library - Oct 2022 (LM)</w:t>
            </w:r>
          </w:p>
          <w:p w14:paraId="41CC12D8" w14:textId="77777777" w:rsidR="008E05E6" w:rsidRDefault="008E05E6" w:rsidP="008E05E6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     </w:t>
            </w:r>
          </w:p>
          <w:p w14:paraId="4CFBB738" w14:textId="77777777" w:rsidR="008E05E6" w:rsidRDefault="008E05E6" w:rsidP="008E05E6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6FB0B582" w14:textId="77777777" w:rsidR="008E05E6" w:rsidRDefault="008E05E6" w:rsidP="008E05E6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69303815" w14:textId="77777777" w:rsidR="008E05E6" w:rsidRPr="00873225" w:rsidRDefault="008E05E6" w:rsidP="008E05E6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Parent survey to gain views – May 2022                  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46135" w14:textId="77777777" w:rsidR="008E05E6" w:rsidRDefault="008E05E6" w:rsidP="008E05E6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Measures of success</w:t>
            </w:r>
          </w:p>
          <w:p w14:paraId="5F1DA610" w14:textId="58C45A70" w:rsidR="008E05E6" w:rsidRDefault="008E05E6" w:rsidP="008E05E6">
            <w:pPr>
              <w:rPr>
                <w:b/>
                <w:bCs/>
              </w:rPr>
            </w:pPr>
            <w:r>
              <w:rPr>
                <w:b/>
                <w:bCs/>
              </w:rPr>
              <w:t>(What on-going information will demonstrate progress? (Qualitative, Quantitative - short / medium / long term data)</w:t>
            </w:r>
          </w:p>
          <w:p w14:paraId="00A16B4F" w14:textId="77777777" w:rsidR="008E05E6" w:rsidRDefault="008E05E6" w:rsidP="008E05E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Feedback from initial parent survey will be used to inform additional workshops as per needs identified. </w:t>
            </w:r>
          </w:p>
          <w:p w14:paraId="4B9E5DA3" w14:textId="77777777" w:rsidR="008E05E6" w:rsidRDefault="008E05E6" w:rsidP="008E05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C12B282" w14:textId="2435AC6B" w:rsidR="008E05E6" w:rsidRDefault="008E05E6" w:rsidP="008E05E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High parent attendance at events and their feedback will help to evaluate impact. </w:t>
            </w:r>
          </w:p>
          <w:p w14:paraId="3A24538C" w14:textId="77777777" w:rsidR="008E05E6" w:rsidRDefault="008E05E6" w:rsidP="008E05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456FE77" w14:textId="77777777" w:rsidR="008E05E6" w:rsidRDefault="008E05E6" w:rsidP="008E05E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Feedback from coffee and chat sessions will </w:t>
            </w: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help to identify future supports needed by parents.</w:t>
            </w:r>
          </w:p>
          <w:p w14:paraId="786D01E1" w14:textId="77777777" w:rsidR="008E05E6" w:rsidRDefault="008E05E6" w:rsidP="008E05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FC5FD63" w14:textId="612937CE" w:rsidR="008E05E6" w:rsidRDefault="008E05E6" w:rsidP="008E05E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An increased number of parents will volunteer to support nursery initiatives.</w:t>
            </w:r>
          </w:p>
          <w:p w14:paraId="5996877F" w14:textId="77777777" w:rsidR="008E05E6" w:rsidRDefault="008E05E6" w:rsidP="008E05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D6CC8EF" w14:textId="7CDA72FD" w:rsidR="008E05E6" w:rsidRDefault="008E05E6" w:rsidP="008E05E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Observations and monitoring will measure: - parental engagement in events and in use of online platforms such as Twitter and Seesaw.</w:t>
            </w:r>
          </w:p>
          <w:p w14:paraId="637A5DDA" w14:textId="77777777" w:rsidR="008E05E6" w:rsidRDefault="008E05E6" w:rsidP="008E05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655A62" w14:textId="77777777" w:rsidR="008E05E6" w:rsidRPr="00E81D68" w:rsidRDefault="008E05E6" w:rsidP="008E05E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Repeat parental survey to measure impact of initiatives. Do comparison between feedback given at beginning and end of session.</w:t>
            </w:r>
          </w:p>
        </w:tc>
      </w:tr>
      <w:tr w:rsidR="008E05E6" w14:paraId="372F87C5" w14:textId="77777777" w:rsidTr="008E05E6">
        <w:trPr>
          <w:trHeight w:val="558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3DE60" w14:textId="77777777" w:rsidR="008E05E6" w:rsidRDefault="008E05E6" w:rsidP="008E05E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Ongoing evaluation/actual impact:</w:t>
            </w:r>
          </w:p>
        </w:tc>
        <w:tc>
          <w:tcPr>
            <w:tcW w:w="127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6F048" w14:textId="77777777" w:rsidR="008E05E6" w:rsidRDefault="008E05E6" w:rsidP="008E05E6"/>
          <w:p w14:paraId="3B7CA0BF" w14:textId="77777777" w:rsidR="008E05E6" w:rsidRDefault="008E05E6" w:rsidP="008E05E6"/>
        </w:tc>
      </w:tr>
    </w:tbl>
    <w:p w14:paraId="6CB5A44A" w14:textId="7E92F88C" w:rsidR="008E01C0" w:rsidRDefault="008E01C0"/>
    <w:p w14:paraId="6755FD08" w14:textId="68D90494" w:rsidR="008E05E6" w:rsidRDefault="008E05E6"/>
    <w:p w14:paraId="68919873" w14:textId="34926931" w:rsidR="008E05E6" w:rsidRDefault="008E05E6"/>
    <w:p w14:paraId="6FDA487A" w14:textId="77777777" w:rsidR="008E05E6" w:rsidRDefault="008E05E6"/>
    <w:tbl>
      <w:tblPr>
        <w:tblpPr w:leftFromText="180" w:rightFromText="180" w:vertAnchor="text" w:horzAnchor="margin" w:tblpXSpec="center" w:tblpY="18"/>
        <w:tblW w:w="150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7"/>
        <w:gridCol w:w="4246"/>
        <w:gridCol w:w="4247"/>
        <w:gridCol w:w="4247"/>
      </w:tblGrid>
      <w:tr w:rsidR="008E05E6" w:rsidRPr="008E05E6" w14:paraId="73741452" w14:textId="77777777" w:rsidTr="008E05E6">
        <w:trPr>
          <w:trHeight w:val="1263"/>
        </w:trPr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55B67" w14:textId="15167759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8E05E6">
              <w:rPr>
                <w:rFonts w:ascii="Calibri" w:eastAsia="Calibri" w:hAnsi="Calibri" w:cs="Calibri"/>
                <w:b/>
                <w:bCs/>
              </w:rPr>
              <w:t xml:space="preserve">Priority Area: </w:t>
            </w:r>
            <w:r>
              <w:rPr>
                <w:rFonts w:ascii="Calibri" w:eastAsia="Calibri" w:hAnsi="Calibri" w:cs="Calibri"/>
                <w:b/>
                <w:bCs/>
              </w:rPr>
              <w:t>NURSERY</w:t>
            </w:r>
          </w:p>
          <w:p w14:paraId="312048F9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3E9C4808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8E05E6">
              <w:rPr>
                <w:rFonts w:ascii="Calibri" w:eastAsia="Calibri" w:hAnsi="Calibri" w:cs="Calibri"/>
                <w:b/>
                <w:bCs/>
              </w:rPr>
              <w:t>Literacy – listening and talking</w:t>
            </w:r>
          </w:p>
        </w:tc>
        <w:tc>
          <w:tcPr>
            <w:tcW w:w="4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43101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E05E6">
              <w:rPr>
                <w:rFonts w:ascii="Calibri" w:eastAsia="Calibri" w:hAnsi="Calibri" w:cs="Calibri"/>
                <w:noProof/>
                <w:lang w:eastAsia="en-GB"/>
              </w:rPr>
              <w:drawing>
                <wp:anchor distT="45720" distB="45720" distL="114300" distR="114300" simplePos="0" relativeHeight="251701248" behindDoc="0" locked="0" layoutInCell="1" allowOverlap="1" wp14:anchorId="1E1335B6" wp14:editId="62004F92">
                  <wp:simplePos x="0" y="0"/>
                  <wp:positionH relativeFrom="column">
                    <wp:posOffset>1852930</wp:posOffset>
                  </wp:positionH>
                  <wp:positionV relativeFrom="paragraph">
                    <wp:posOffset>-663575</wp:posOffset>
                  </wp:positionV>
                  <wp:extent cx="2628900" cy="412750"/>
                  <wp:effectExtent l="0" t="0" r="0" b="6350"/>
                  <wp:wrapNone/>
                  <wp:docPr id="32" name="Picture 32" descr="Stage 3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tage 3&#10;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41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05E6">
              <w:rPr>
                <w:rFonts w:ascii="Calibri" w:eastAsia="Calibri" w:hAnsi="Calibri" w:cs="Calibri"/>
                <w:noProof/>
                <w:lang w:eastAsia="en-GB"/>
              </w:rPr>
              <w:drawing>
                <wp:anchor distT="0" distB="0" distL="114300" distR="114300" simplePos="0" relativeHeight="251702272" behindDoc="0" locked="0" layoutInCell="1" allowOverlap="1" wp14:anchorId="40F986AE" wp14:editId="3FB0979B">
                  <wp:simplePos x="0" y="0"/>
                  <wp:positionH relativeFrom="column">
                    <wp:posOffset>1595120</wp:posOffset>
                  </wp:positionH>
                  <wp:positionV relativeFrom="page">
                    <wp:posOffset>41275</wp:posOffset>
                  </wp:positionV>
                  <wp:extent cx="1210945" cy="1047750"/>
                  <wp:effectExtent l="0" t="0" r="8255" b="0"/>
                  <wp:wrapThrough wrapText="bothSides">
                    <wp:wrapPolygon edited="0">
                      <wp:start x="0" y="0"/>
                      <wp:lineTo x="0" y="21207"/>
                      <wp:lineTo x="21407" y="21207"/>
                      <wp:lineTo x="21407" y="0"/>
                      <wp:lineTo x="0" y="0"/>
                    </wp:wrapPolygon>
                  </wp:wrapThrough>
                  <wp:docPr id="33" name="Picture 33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945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05E6">
              <w:rPr>
                <w:rFonts w:ascii="Calibri" w:eastAsia="Calibri" w:hAnsi="Calibri" w:cs="Calibri"/>
              </w:rPr>
              <w:t>School leadership</w:t>
            </w:r>
          </w:p>
          <w:p w14:paraId="46589B86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0534B4E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E05E6">
              <w:rPr>
                <w:rFonts w:ascii="Calibri" w:eastAsia="Calibri" w:hAnsi="Calibri" w:cs="Calibri"/>
              </w:rPr>
              <w:t>Teacher professionalism</w:t>
            </w:r>
          </w:p>
          <w:p w14:paraId="267CD132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D72272F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E05E6">
              <w:rPr>
                <w:rFonts w:ascii="Calibri" w:eastAsia="Calibri" w:hAnsi="Calibri" w:cs="Calibri"/>
              </w:rPr>
              <w:t>Parental engagement</w:t>
            </w:r>
          </w:p>
          <w:p w14:paraId="3F55FC82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0C4D72C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54209">
              <w:rPr>
                <w:rFonts w:ascii="Calibri" w:eastAsia="Calibri" w:hAnsi="Calibri" w:cs="Calibri"/>
                <w:highlight w:val="yellow"/>
              </w:rPr>
              <w:t>Assessment of children's progress</w:t>
            </w:r>
          </w:p>
          <w:p w14:paraId="7A7FABEA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EF336A8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54209">
              <w:rPr>
                <w:rFonts w:ascii="Calibri" w:eastAsia="Calibri" w:hAnsi="Calibri" w:cs="Calibri"/>
                <w:highlight w:val="yellow"/>
              </w:rPr>
              <w:t>School improvement</w:t>
            </w:r>
          </w:p>
          <w:p w14:paraId="23848E3E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F51B7BE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54209">
              <w:rPr>
                <w:rFonts w:ascii="Calibri" w:eastAsia="Calibri" w:hAnsi="Calibri" w:cs="Calibri"/>
                <w:highlight w:val="yellow"/>
              </w:rPr>
              <w:t>Performance information</w:t>
            </w:r>
          </w:p>
          <w:p w14:paraId="6D02B7FB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90EB9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E05E6">
              <w:rPr>
                <w:rFonts w:ascii="Arial" w:eastAsia="Calibri" w:hAnsi="Arial" w:cs="Arial"/>
                <w:noProof/>
                <w:color w:val="000000"/>
                <w:sz w:val="24"/>
                <w:szCs w:val="24"/>
                <w:lang w:eastAsia="en-GB"/>
              </w:rPr>
              <w:lastRenderedPageBreak/>
              <w:drawing>
                <wp:anchor distT="0" distB="0" distL="114300" distR="114300" simplePos="0" relativeHeight="251703296" behindDoc="0" locked="0" layoutInCell="1" allowOverlap="1" wp14:anchorId="74B4D957" wp14:editId="5902DC1C">
                  <wp:simplePos x="0" y="0"/>
                  <wp:positionH relativeFrom="column">
                    <wp:posOffset>2093595</wp:posOffset>
                  </wp:positionH>
                  <wp:positionV relativeFrom="page">
                    <wp:posOffset>168275</wp:posOffset>
                  </wp:positionV>
                  <wp:extent cx="455930" cy="645795"/>
                  <wp:effectExtent l="0" t="0" r="1270" b="1905"/>
                  <wp:wrapNone/>
                  <wp:docPr id="34" name="Picture 34" descr="A picture containing text, businessc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picture containing text, businesscar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645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E05E6">
              <w:rPr>
                <w:rFonts w:ascii="Arial" w:eastAsia="Calibri" w:hAnsi="Arial" w:cs="Arial"/>
                <w:sz w:val="24"/>
                <w:szCs w:val="24"/>
              </w:rPr>
              <w:t>Leadership and Management</w:t>
            </w:r>
          </w:p>
          <w:p w14:paraId="1F969079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E312D73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E05E6">
              <w:rPr>
                <w:rFonts w:ascii="Arial" w:eastAsia="Calibri" w:hAnsi="Arial" w:cs="Arial"/>
                <w:sz w:val="24"/>
                <w:szCs w:val="24"/>
              </w:rPr>
              <w:t>QI: 1.1, 1.2, 1.3, 1.4, 1.5</w:t>
            </w:r>
          </w:p>
          <w:p w14:paraId="6FA97728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34D2667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E05E6">
              <w:rPr>
                <w:rFonts w:ascii="Arial" w:eastAsia="Calibri" w:hAnsi="Arial" w:cs="Arial"/>
                <w:sz w:val="24"/>
                <w:szCs w:val="24"/>
              </w:rPr>
              <w:t>Learning Provision</w:t>
            </w:r>
          </w:p>
          <w:p w14:paraId="51C71469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D66D590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E05E6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QI: 2.1, </w:t>
            </w:r>
            <w:r w:rsidRPr="00754209">
              <w:rPr>
                <w:rFonts w:ascii="Arial" w:eastAsia="Calibri" w:hAnsi="Arial" w:cs="Arial"/>
                <w:sz w:val="24"/>
                <w:szCs w:val="24"/>
                <w:highlight w:val="yellow"/>
              </w:rPr>
              <w:t>2.2, 2.3</w:t>
            </w:r>
            <w:r w:rsidRPr="008E05E6">
              <w:rPr>
                <w:rFonts w:ascii="Arial" w:eastAsia="Calibri" w:hAnsi="Arial" w:cs="Arial"/>
                <w:sz w:val="24"/>
                <w:szCs w:val="24"/>
              </w:rPr>
              <w:t>, 2.4, 2.5, 2.6, 2.7</w:t>
            </w:r>
          </w:p>
          <w:p w14:paraId="4D1BD1D9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F4E582F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E05E6">
              <w:rPr>
                <w:rFonts w:ascii="Arial" w:eastAsia="Calibri" w:hAnsi="Arial" w:cs="Arial"/>
                <w:sz w:val="24"/>
                <w:szCs w:val="24"/>
              </w:rPr>
              <w:t>Successes and Achievements</w:t>
            </w:r>
          </w:p>
          <w:p w14:paraId="3B99E18F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E05E6">
              <w:rPr>
                <w:rFonts w:ascii="Arial" w:eastAsia="Calibri" w:hAnsi="Arial" w:cs="Arial"/>
                <w:noProof/>
                <w:color w:val="00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04320" behindDoc="0" locked="0" layoutInCell="1" allowOverlap="1" wp14:anchorId="5DC3019A" wp14:editId="1D214C36">
                  <wp:simplePos x="0" y="0"/>
                  <wp:positionH relativeFrom="column">
                    <wp:posOffset>2007235</wp:posOffset>
                  </wp:positionH>
                  <wp:positionV relativeFrom="page">
                    <wp:posOffset>1743710</wp:posOffset>
                  </wp:positionV>
                  <wp:extent cx="544195" cy="438150"/>
                  <wp:effectExtent l="0" t="0" r="8255" b="0"/>
                  <wp:wrapNone/>
                  <wp:docPr id="35" name="Picture 35" descr="A screenshot of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 screenshot of a computer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6F06AA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E05E6">
              <w:rPr>
                <w:rFonts w:ascii="Arial" w:eastAsia="Calibri" w:hAnsi="Arial" w:cs="Arial"/>
                <w:sz w:val="24"/>
                <w:szCs w:val="24"/>
              </w:rPr>
              <w:t xml:space="preserve">QI: 3.1, </w:t>
            </w:r>
            <w:r w:rsidRPr="00754209">
              <w:rPr>
                <w:rFonts w:ascii="Arial" w:eastAsia="Calibri" w:hAnsi="Arial" w:cs="Arial"/>
                <w:sz w:val="24"/>
                <w:szCs w:val="24"/>
                <w:highlight w:val="yellow"/>
              </w:rPr>
              <w:t>3.2</w:t>
            </w:r>
            <w:r w:rsidRPr="008E05E6">
              <w:rPr>
                <w:rFonts w:ascii="Arial" w:eastAsia="Calibri" w:hAnsi="Arial" w:cs="Arial"/>
                <w:sz w:val="24"/>
                <w:szCs w:val="24"/>
              </w:rPr>
              <w:t>, 3.3</w:t>
            </w:r>
          </w:p>
        </w:tc>
        <w:tc>
          <w:tcPr>
            <w:tcW w:w="4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F67D2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E05E6">
              <w:rPr>
                <w:rFonts w:ascii="Calibri" w:eastAsia="Calibri" w:hAnsi="Calibri" w:cs="Calibri"/>
                <w:noProof/>
                <w:lang w:eastAsia="en-GB"/>
              </w:rPr>
              <w:lastRenderedPageBreak/>
              <w:drawing>
                <wp:anchor distT="0" distB="0" distL="114300" distR="114300" simplePos="0" relativeHeight="251705344" behindDoc="0" locked="0" layoutInCell="1" allowOverlap="1" wp14:anchorId="2175703D" wp14:editId="315F859D">
                  <wp:simplePos x="0" y="0"/>
                  <wp:positionH relativeFrom="column">
                    <wp:posOffset>1328420</wp:posOffset>
                  </wp:positionH>
                  <wp:positionV relativeFrom="page">
                    <wp:posOffset>49530</wp:posOffset>
                  </wp:positionV>
                  <wp:extent cx="990600" cy="990600"/>
                  <wp:effectExtent l="0" t="0" r="0" b="0"/>
                  <wp:wrapThrough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hrough>
                  <wp:docPr id="36" name="Picture 36" descr="A blue and whit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blue and white logo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E1EC8BF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54209">
              <w:rPr>
                <w:rFonts w:ascii="Calibri" w:eastAsia="Calibri" w:hAnsi="Calibri" w:cs="Calibri"/>
                <w:highlight w:val="yellow"/>
              </w:rPr>
              <w:t>Meeting the needs of all learners</w:t>
            </w:r>
          </w:p>
          <w:p w14:paraId="4E07F89D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2D985D7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54209">
              <w:rPr>
                <w:rFonts w:ascii="Calibri" w:eastAsia="Calibri" w:hAnsi="Calibri" w:cs="Calibri"/>
                <w:highlight w:val="yellow"/>
              </w:rPr>
              <w:t>Quality provision</w:t>
            </w:r>
          </w:p>
          <w:p w14:paraId="0DF044AD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58763D5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E05E6">
              <w:rPr>
                <w:rFonts w:ascii="Calibri" w:eastAsia="Calibri" w:hAnsi="Calibri" w:cs="Calibri"/>
              </w:rPr>
              <w:lastRenderedPageBreak/>
              <w:t>Leadership and workforce development</w:t>
            </w:r>
          </w:p>
          <w:p w14:paraId="460DCB0E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1A33A869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4AD09332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3EABB0D8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5BAC137A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8E05E6" w:rsidRPr="008E05E6" w14:paraId="22D1FF7C" w14:textId="77777777" w:rsidTr="008E05E6">
        <w:trPr>
          <w:trHeight w:val="679"/>
        </w:trPr>
        <w:tc>
          <w:tcPr>
            <w:tcW w:w="1502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C884C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8E05E6">
              <w:rPr>
                <w:rFonts w:ascii="Calibri" w:eastAsia="Calibri" w:hAnsi="Calibri" w:cs="Calibri"/>
                <w:b/>
                <w:bCs/>
              </w:rPr>
              <w:lastRenderedPageBreak/>
              <w:t xml:space="preserve">What informs this priority?  There has been an increase in the number of children requiring support with speech and language development. Observations and </w:t>
            </w:r>
          </w:p>
          <w:p w14:paraId="7845A4D9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E05E6">
              <w:rPr>
                <w:rFonts w:ascii="Calibri" w:eastAsia="Calibri" w:hAnsi="Calibri" w:cs="Calibri"/>
                <w:b/>
                <w:bCs/>
              </w:rPr>
              <w:t xml:space="preserve">                                                    self-evaluation identified the need for an increased focus on quality interactions with children to develop their vocabulary.</w:t>
            </w:r>
          </w:p>
        </w:tc>
      </w:tr>
      <w:tr w:rsidR="008E05E6" w:rsidRPr="008E05E6" w14:paraId="3F11A1B9" w14:textId="77777777" w:rsidTr="008E05E6">
        <w:trPr>
          <w:trHeight w:val="1682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30C30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8E05E6">
              <w:rPr>
                <w:rFonts w:ascii="Calibri" w:eastAsia="Calibri" w:hAnsi="Calibri" w:cs="Calibri"/>
                <w:b/>
                <w:bCs/>
              </w:rPr>
              <w:t>What do you aim to achieve?</w:t>
            </w:r>
          </w:p>
          <w:p w14:paraId="40378CF7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2E27BF91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  <w:r w:rsidRPr="008E05E6">
              <w:rPr>
                <w:rFonts w:ascii="Calibri" w:eastAsia="Calibri" w:hAnsi="Calibri" w:cs="Calibri"/>
                <w:bCs/>
              </w:rPr>
              <w:t>Develop children’s vocabulary and spoken language so that 90% of all pre-school children can communicate their needs and interests by the time they leave nursery.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CDD5D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8E05E6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How will you achieve this priority?</w:t>
            </w:r>
          </w:p>
          <w:p w14:paraId="2AF521C3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BD0D3DD" w14:textId="7D69F45E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055C7E3C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Staff to engage in Diamond Award training to improve interactions between adults and children.</w:t>
            </w:r>
          </w:p>
          <w:p w14:paraId="48637912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B288700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4CCFCE36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5B26C4D5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Use Renfrew Word Finding assessment with pre-school children </w:t>
            </w:r>
          </w:p>
          <w:p w14:paraId="795A09B3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Use Key Word assessment to measure understanding</w:t>
            </w:r>
          </w:p>
          <w:p w14:paraId="0E330E91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57C291F0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5E65860B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77D43660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2336EDAC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0D48AF70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Implement Speech and Language initiatives </w:t>
            </w:r>
          </w:p>
          <w:p w14:paraId="387F07E5" w14:textId="77777777" w:rsidR="008E05E6" w:rsidRPr="008E05E6" w:rsidRDefault="008E05E6" w:rsidP="008E05E6">
            <w:pPr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Word Aware to build new topic related vocabulary</w:t>
            </w:r>
          </w:p>
          <w:p w14:paraId="7C5EBC79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ind w:left="36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59715774" w14:textId="77777777" w:rsidR="008E05E6" w:rsidRPr="008E05E6" w:rsidRDefault="008E05E6" w:rsidP="008E05E6">
            <w:pPr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Nursery Narrative groups for targeted support.</w:t>
            </w:r>
          </w:p>
          <w:p w14:paraId="6C34F3C0" w14:textId="77777777" w:rsidR="008E05E6" w:rsidRPr="008E05E6" w:rsidRDefault="008E05E6" w:rsidP="008E05E6">
            <w:pPr>
              <w:spacing w:after="0" w:line="240" w:lineRule="auto"/>
              <w:ind w:left="720"/>
              <w:contextualSpacing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4677FB32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ind w:left="36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03EC7D1E" w14:textId="77777777" w:rsidR="008E05E6" w:rsidRPr="008E05E6" w:rsidRDefault="008E05E6" w:rsidP="008E05E6">
            <w:pPr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lastRenderedPageBreak/>
              <w:t>Colourful Semantics to build sentence structure in speech</w:t>
            </w:r>
          </w:p>
          <w:p w14:paraId="2288941C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6CA6B017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51BE4BDB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Promote the use of storytelling, books and song to build children’s vocabulary.</w:t>
            </w:r>
          </w:p>
          <w:p w14:paraId="0C70E0CF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616D2D47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346EF2F5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Introduce workshops for parents that focus on how to</w:t>
            </w:r>
          </w:p>
          <w:p w14:paraId="1F6B65A4" w14:textId="77777777" w:rsidR="008E05E6" w:rsidRPr="008E05E6" w:rsidRDefault="008E05E6" w:rsidP="008E05E6">
            <w:pPr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Support children’s speech sound production. </w:t>
            </w:r>
          </w:p>
          <w:p w14:paraId="762706BD" w14:textId="77777777" w:rsidR="008E05E6" w:rsidRPr="008E05E6" w:rsidRDefault="008E05E6" w:rsidP="008E05E6">
            <w:pPr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Use stories and songs to build children’s vocabulary</w:t>
            </w:r>
          </w:p>
          <w:p w14:paraId="7A01BC08" w14:textId="7B5B748B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6146E" w14:textId="64894176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8E05E6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lastRenderedPageBreak/>
              <w:t>Timescales and responsibilities</w:t>
            </w:r>
          </w:p>
          <w:p w14:paraId="51BA9395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DBC89E0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50252E8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sz w:val="20"/>
                <w:szCs w:val="20"/>
              </w:rPr>
              <w:t>A</w:t>
            </w:r>
            <w:r w:rsidRPr="008E05E6">
              <w:rPr>
                <w:rFonts w:ascii="Arial" w:eastAsia="Calibri" w:hAnsi="Arial" w:cs="Arial"/>
                <w:bCs/>
                <w:sz w:val="20"/>
                <w:szCs w:val="20"/>
                <w:u w:val="single"/>
              </w:rPr>
              <w:t xml:space="preserve">ll staff to receive initial Diamond Award training from SALT </w:t>
            </w:r>
            <w:r w:rsidRPr="008E05E6">
              <w:rPr>
                <w:rFonts w:ascii="Arial" w:eastAsia="Calibri" w:hAnsi="Arial" w:cs="Arial"/>
                <w:bCs/>
                <w:sz w:val="20"/>
                <w:szCs w:val="20"/>
              </w:rPr>
              <w:t xml:space="preserve">- August Inset  - DK </w:t>
            </w:r>
          </w:p>
          <w:p w14:paraId="053363EE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sz w:val="20"/>
                <w:szCs w:val="20"/>
              </w:rPr>
              <w:t>Interactions with children to be evidenced and evaluated      - Sept onwards all EYOs</w:t>
            </w:r>
          </w:p>
          <w:p w14:paraId="1F8D462E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09CA0657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2661F0DA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Renfrew Word Finding Vocabulary tests– all pre-school children                                                        </w:t>
            </w:r>
          </w:p>
          <w:p w14:paraId="1661AC58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                        TJ and DK Sept/January/June</w:t>
            </w:r>
          </w:p>
          <w:p w14:paraId="3C1D7AF2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2025A9F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sz w:val="20"/>
                <w:szCs w:val="20"/>
              </w:rPr>
              <w:t>Key Word assessment for individual children as required – all EYOs - ongoing</w:t>
            </w:r>
          </w:p>
          <w:p w14:paraId="3F5B7541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32AE233E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D8AD930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32BAF435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sz w:val="20"/>
                <w:szCs w:val="20"/>
              </w:rPr>
              <w:t>Word Aware to be introduced – all nursery staff Aug 2022</w:t>
            </w:r>
          </w:p>
          <w:p w14:paraId="49377310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6F461689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sz w:val="20"/>
                <w:szCs w:val="20"/>
              </w:rPr>
              <w:t xml:space="preserve">Nursery Narrative groups to be established. </w:t>
            </w:r>
          </w:p>
          <w:p w14:paraId="6EDB6AEC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                                    Sept 2022 EL and KH</w:t>
            </w:r>
          </w:p>
          <w:p w14:paraId="72A1C1F6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29AFFAA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sz w:val="20"/>
                <w:szCs w:val="20"/>
              </w:rPr>
              <w:t>Book and song of the moment to be established                    TJ Sept 2022</w:t>
            </w:r>
          </w:p>
          <w:p w14:paraId="4F4EFBFE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242613F2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sz w:val="20"/>
                <w:szCs w:val="20"/>
              </w:rPr>
              <w:lastRenderedPageBreak/>
              <w:t>Colourful Semantics to be introduced during Talk Time – all EYOs Oct 2022</w:t>
            </w:r>
          </w:p>
          <w:p w14:paraId="63D7E821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6CF1232F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sz w:val="20"/>
                <w:szCs w:val="20"/>
              </w:rPr>
              <w:t>Lending Library established – LM Oct 2022</w:t>
            </w:r>
          </w:p>
          <w:p w14:paraId="79DFC32C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84F6DFE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3A3B5841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1B58B2F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7CA94E2E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sz w:val="20"/>
                <w:szCs w:val="20"/>
              </w:rPr>
              <w:t>Workshops to be delivered by EYOs –</w:t>
            </w:r>
          </w:p>
          <w:p w14:paraId="06293F30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                                               Jan 2023</w:t>
            </w:r>
          </w:p>
          <w:p w14:paraId="7769CD4E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6245F" w14:textId="77777777" w:rsidR="008E05E6" w:rsidRPr="008E05E6" w:rsidRDefault="008E05E6" w:rsidP="008E05E6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E05E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Measures of success</w:t>
            </w:r>
          </w:p>
          <w:p w14:paraId="6DDE0DE0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8E05E6">
              <w:rPr>
                <w:rFonts w:ascii="Calibri" w:eastAsia="Calibri" w:hAnsi="Calibri" w:cs="Calibri"/>
                <w:b/>
                <w:bCs/>
              </w:rPr>
              <w:t>(What on-going information will demonstrate progress? (Qualitative, Quantitative - short / medium / long term data)</w:t>
            </w:r>
          </w:p>
          <w:p w14:paraId="7AC74182" w14:textId="77777777" w:rsidR="008E05E6" w:rsidRPr="008E05E6" w:rsidRDefault="008E05E6" w:rsidP="008E05E6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929113C" w14:textId="77777777" w:rsidR="008E05E6" w:rsidRPr="008E05E6" w:rsidRDefault="008E05E6" w:rsidP="008E05E6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sz w:val="20"/>
                <w:szCs w:val="20"/>
              </w:rPr>
              <w:t xml:space="preserve">Staff observations, recordings and reflections should indicate improved interactions with children. </w:t>
            </w:r>
          </w:p>
          <w:p w14:paraId="4787121F" w14:textId="77777777" w:rsidR="008E05E6" w:rsidRPr="008E05E6" w:rsidRDefault="008E05E6" w:rsidP="008E05E6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23CF1B9C" w14:textId="77777777" w:rsidR="008E05E6" w:rsidRPr="008E05E6" w:rsidRDefault="008E05E6" w:rsidP="008E05E6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B62FC2C" w14:textId="77777777" w:rsidR="008E05E6" w:rsidRPr="008E05E6" w:rsidRDefault="008E05E6" w:rsidP="008E05E6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7F710F47" w14:textId="77777777" w:rsidR="008E05E6" w:rsidRPr="008E05E6" w:rsidRDefault="008E05E6" w:rsidP="008E05E6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sz w:val="20"/>
                <w:szCs w:val="20"/>
              </w:rPr>
              <w:t>Monitor Renfrew Word Finding assessments with pre-school children to measure impact of initiatives on children’s progress in developing their vocabulary over time.</w:t>
            </w:r>
          </w:p>
          <w:p w14:paraId="2F641B31" w14:textId="77777777" w:rsidR="008E05E6" w:rsidRPr="008E05E6" w:rsidRDefault="008E05E6" w:rsidP="008E05E6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2E73FF25" w14:textId="77777777" w:rsidR="008E05E6" w:rsidRPr="008E05E6" w:rsidRDefault="008E05E6" w:rsidP="008E05E6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</w:p>
          <w:p w14:paraId="7B39FD35" w14:textId="6A50FB01" w:rsidR="008E05E6" w:rsidRPr="008E05E6" w:rsidRDefault="008E05E6" w:rsidP="008E05E6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7AB3C2B3" w14:textId="77777777" w:rsidR="008E05E6" w:rsidRPr="008E05E6" w:rsidRDefault="008E05E6" w:rsidP="008E05E6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D415552" w14:textId="77777777" w:rsidR="008E05E6" w:rsidRPr="008E05E6" w:rsidRDefault="008E05E6" w:rsidP="008E05E6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sz w:val="20"/>
                <w:szCs w:val="20"/>
              </w:rPr>
              <w:t>Observations and assessments indicate increased confidence and use of vocabulary by children in interactions, talking about books and when singing.</w:t>
            </w:r>
          </w:p>
          <w:p w14:paraId="2E731437" w14:textId="77777777" w:rsidR="008E05E6" w:rsidRPr="008E05E6" w:rsidRDefault="008E05E6" w:rsidP="008E05E6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0FDB4B43" w14:textId="77777777" w:rsidR="008E05E6" w:rsidRPr="008E05E6" w:rsidRDefault="008E05E6" w:rsidP="008E05E6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2EC1D699" w14:textId="6D812703" w:rsidR="008E05E6" w:rsidRPr="008E05E6" w:rsidRDefault="008E05E6" w:rsidP="008E05E6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D526C18" w14:textId="77777777" w:rsidR="008E05E6" w:rsidRPr="008E05E6" w:rsidRDefault="008E05E6" w:rsidP="008E05E6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sz w:val="20"/>
                <w:szCs w:val="20"/>
              </w:rPr>
              <w:t>Parental engagement and attendance at workshops/lending library and feedback given.</w:t>
            </w:r>
          </w:p>
          <w:p w14:paraId="3E09BD9E" w14:textId="77777777" w:rsidR="008E05E6" w:rsidRPr="008E05E6" w:rsidRDefault="008E05E6" w:rsidP="008E05E6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6BC3BA1" w14:textId="77777777" w:rsidR="008E05E6" w:rsidRPr="008E05E6" w:rsidRDefault="008E05E6" w:rsidP="008E05E6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E48522D" w14:textId="77777777" w:rsidR="008E05E6" w:rsidRPr="008E05E6" w:rsidRDefault="008E05E6" w:rsidP="008E05E6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7855526" w14:textId="77777777" w:rsidR="008E05E6" w:rsidRPr="008E05E6" w:rsidRDefault="008E05E6" w:rsidP="008E05E6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E05E6">
              <w:rPr>
                <w:rFonts w:ascii="Arial" w:eastAsia="Calibri" w:hAnsi="Arial" w:cs="Arial"/>
                <w:bCs/>
                <w:sz w:val="20"/>
                <w:szCs w:val="20"/>
              </w:rPr>
              <w:t xml:space="preserve">Observations and feedback form parents and staff should indicate consistent approaches to support speech development being used in nursery and at home </w:t>
            </w:r>
          </w:p>
          <w:p w14:paraId="0B6865AF" w14:textId="09BF970F" w:rsidR="008E05E6" w:rsidRPr="008E05E6" w:rsidRDefault="008E05E6" w:rsidP="008E05E6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8E05E6" w:rsidRPr="008E05E6" w14:paraId="093DAC9A" w14:textId="77777777" w:rsidTr="008E05E6">
        <w:trPr>
          <w:trHeight w:val="558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FCF29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8E05E6">
              <w:rPr>
                <w:rFonts w:ascii="Calibri" w:eastAsia="Calibri" w:hAnsi="Calibri" w:cs="Calibri"/>
                <w:b/>
                <w:bCs/>
              </w:rPr>
              <w:lastRenderedPageBreak/>
              <w:t>Ongoing evaluation/actual impact:</w:t>
            </w:r>
          </w:p>
        </w:tc>
        <w:tc>
          <w:tcPr>
            <w:tcW w:w="127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B2093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30D8896" w14:textId="77777777" w:rsidR="008E05E6" w:rsidRPr="008E05E6" w:rsidRDefault="008E05E6" w:rsidP="008E05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D8E4941" w14:textId="62C77663" w:rsidR="008E01C0" w:rsidRDefault="008E01C0"/>
    <w:p w14:paraId="1422C246" w14:textId="1483AC08" w:rsidR="008E01C0" w:rsidRDefault="008E01C0"/>
    <w:p w14:paraId="1A6B7604" w14:textId="77777777" w:rsidR="008E01C0" w:rsidRDefault="008E01C0"/>
    <w:tbl>
      <w:tblPr>
        <w:tblStyle w:val="TableGrid"/>
        <w:tblpPr w:leftFromText="180" w:rightFromText="180" w:vertAnchor="text" w:horzAnchor="margin" w:tblpX="-10" w:tblpY="-376"/>
        <w:tblW w:w="14029" w:type="dxa"/>
        <w:tblLook w:val="04A0" w:firstRow="1" w:lastRow="0" w:firstColumn="1" w:lastColumn="0" w:noHBand="0" w:noVBand="1"/>
      </w:tblPr>
      <w:tblGrid>
        <w:gridCol w:w="4253"/>
        <w:gridCol w:w="6378"/>
        <w:gridCol w:w="3398"/>
      </w:tblGrid>
      <w:tr w:rsidR="007F0384" w:rsidRPr="00E10D50" w14:paraId="76C9AF81" w14:textId="77777777" w:rsidTr="0014574F">
        <w:tc>
          <w:tcPr>
            <w:tcW w:w="10631" w:type="dxa"/>
            <w:gridSpan w:val="2"/>
            <w:shd w:val="clear" w:color="auto" w:fill="4472C4" w:themeFill="accent1"/>
          </w:tcPr>
          <w:p w14:paraId="1BCC7EED" w14:textId="1C4DDE5C" w:rsidR="007F0384" w:rsidRPr="00E10D50" w:rsidRDefault="00C726F6" w:rsidP="002204C8">
            <w:pPr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</w:pPr>
            <w:r w:rsidRPr="00E10D50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 xml:space="preserve">PEF </w:t>
            </w:r>
            <w:r w:rsidR="007F0384" w:rsidRPr="00E10D50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 xml:space="preserve">Financial Context  </w:t>
            </w:r>
          </w:p>
        </w:tc>
        <w:tc>
          <w:tcPr>
            <w:tcW w:w="3398" w:type="dxa"/>
            <w:shd w:val="clear" w:color="auto" w:fill="4472C4" w:themeFill="accent1"/>
          </w:tcPr>
          <w:p w14:paraId="0F2E1AE0" w14:textId="459393FD" w:rsidR="007F0384" w:rsidRPr="00E10D50" w:rsidRDefault="007F0384" w:rsidP="002204C8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7F0384" w:rsidRPr="00E10D50" w14:paraId="7241DAA9" w14:textId="77777777" w:rsidTr="0014574F">
        <w:tc>
          <w:tcPr>
            <w:tcW w:w="4253" w:type="dxa"/>
            <w:shd w:val="clear" w:color="auto" w:fill="4472C4" w:themeFill="accent1"/>
          </w:tcPr>
          <w:p w14:paraId="325EE78B" w14:textId="77777777" w:rsidR="007F0384" w:rsidRPr="00E10D50" w:rsidRDefault="007F0384" w:rsidP="002204C8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E10D50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Historic PEF Allocation</w:t>
            </w:r>
          </w:p>
        </w:tc>
        <w:tc>
          <w:tcPr>
            <w:tcW w:w="6378" w:type="dxa"/>
            <w:shd w:val="clear" w:color="auto" w:fill="4472C4" w:themeFill="accent1"/>
          </w:tcPr>
          <w:p w14:paraId="7DE586C0" w14:textId="099C2066" w:rsidR="007F0384" w:rsidRPr="00E10D50" w:rsidRDefault="00925C3C" w:rsidP="002204C8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Identified</w:t>
            </w:r>
            <w:r w:rsidR="007F0384" w:rsidRPr="00E10D50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spend for this plan 202</w:t>
            </w:r>
            <w:r w:rsidR="005E1C7F" w:rsidRPr="00E10D50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2</w:t>
            </w:r>
            <w:r w:rsidR="007F0384" w:rsidRPr="00E10D50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-2</w:t>
            </w:r>
            <w:r w:rsidR="005E1C7F" w:rsidRPr="00E10D50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3</w:t>
            </w:r>
          </w:p>
        </w:tc>
        <w:tc>
          <w:tcPr>
            <w:tcW w:w="3398" w:type="dxa"/>
            <w:shd w:val="clear" w:color="auto" w:fill="4472C4" w:themeFill="accent1"/>
          </w:tcPr>
          <w:p w14:paraId="696F69FC" w14:textId="77777777" w:rsidR="007F0384" w:rsidRPr="00E10D50" w:rsidRDefault="007F0384" w:rsidP="002204C8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E10D50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Cost</w:t>
            </w:r>
          </w:p>
        </w:tc>
      </w:tr>
      <w:tr w:rsidR="006F18D9" w:rsidRPr="00E10D50" w14:paraId="25DD33C5" w14:textId="77777777" w:rsidTr="002204C8">
        <w:tc>
          <w:tcPr>
            <w:tcW w:w="4253" w:type="dxa"/>
          </w:tcPr>
          <w:p w14:paraId="636E77BC" w14:textId="2E124307" w:rsidR="006F18D9" w:rsidRPr="00E10D50" w:rsidRDefault="006F18D9" w:rsidP="002204C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10D50">
              <w:rPr>
                <w:rFonts w:ascii="Arial" w:hAnsi="Arial" w:cs="Arial"/>
                <w:b/>
                <w:sz w:val="28"/>
                <w:szCs w:val="28"/>
              </w:rPr>
              <w:t xml:space="preserve">2017-18:  </w:t>
            </w:r>
            <w:r w:rsidR="008265D6">
              <w:rPr>
                <w:rFonts w:ascii="Arial" w:hAnsi="Arial" w:cs="Arial"/>
                <w:b/>
                <w:sz w:val="28"/>
                <w:szCs w:val="28"/>
              </w:rPr>
              <w:t xml:space="preserve"> £82,800</w:t>
            </w:r>
          </w:p>
        </w:tc>
        <w:tc>
          <w:tcPr>
            <w:tcW w:w="6378" w:type="dxa"/>
            <w:vMerge w:val="restart"/>
          </w:tcPr>
          <w:p w14:paraId="6160C5CD" w14:textId="0B3934E9" w:rsidR="008265D6" w:rsidRDefault="008265D6" w:rsidP="002204C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Literacy / Numeracy Teacher</w:t>
            </w:r>
          </w:p>
          <w:p w14:paraId="62B56B97" w14:textId="1E06F9D0" w:rsidR="008265D6" w:rsidRDefault="008265D6" w:rsidP="002204C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HWB (Positive relationships)</w:t>
            </w:r>
            <w:r w:rsidR="000F296F">
              <w:rPr>
                <w:rFonts w:ascii="Arial" w:hAnsi="Arial" w:cs="Arial"/>
                <w:bCs/>
                <w:sz w:val="24"/>
                <w:szCs w:val="24"/>
              </w:rPr>
              <w:t xml:space="preserve"> + </w:t>
            </w:r>
            <w:r w:rsidR="000F296F">
              <w:t xml:space="preserve"> </w:t>
            </w:r>
            <w:r w:rsidR="000F296F" w:rsidRPr="000F296F">
              <w:rPr>
                <w:rFonts w:ascii="Arial" w:hAnsi="Arial" w:cs="Arial"/>
                <w:bCs/>
                <w:sz w:val="24"/>
                <w:szCs w:val="24"/>
              </w:rPr>
              <w:t>Training / resources</w:t>
            </w:r>
          </w:p>
          <w:p w14:paraId="7014CE25" w14:textId="77777777" w:rsidR="008265D6" w:rsidRDefault="008265D6" w:rsidP="000F296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Additional </w:t>
            </w:r>
            <w:r w:rsidR="000F296F">
              <w:rPr>
                <w:rFonts w:ascii="Arial" w:hAnsi="Arial" w:cs="Arial"/>
                <w:bCs/>
                <w:sz w:val="24"/>
                <w:szCs w:val="24"/>
              </w:rPr>
              <w:t>SflA</w:t>
            </w:r>
          </w:p>
          <w:p w14:paraId="55286011" w14:textId="0E0F0B4D" w:rsidR="000F296F" w:rsidRDefault="000F296F" w:rsidP="000F296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Family support worker </w:t>
            </w:r>
            <w:r w:rsidR="008E03C4">
              <w:rPr>
                <w:rFonts w:ascii="Arial" w:hAnsi="Arial" w:cs="Arial"/>
                <w:bCs/>
                <w:sz w:val="24"/>
                <w:szCs w:val="24"/>
              </w:rPr>
              <w:t>(0.5 FTE)</w:t>
            </w:r>
          </w:p>
          <w:p w14:paraId="0A189528" w14:textId="77777777" w:rsidR="000F296F" w:rsidRDefault="000F296F" w:rsidP="000F296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Cooking kitchen</w:t>
            </w:r>
          </w:p>
          <w:p w14:paraId="77263490" w14:textId="318D057F" w:rsidR="000F296F" w:rsidRPr="00C1644B" w:rsidRDefault="000F296F" w:rsidP="000F296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398" w:type="dxa"/>
            <w:vMerge w:val="restart"/>
          </w:tcPr>
          <w:p w14:paraId="423D46B9" w14:textId="77777777" w:rsidR="006F18D9" w:rsidRDefault="008265D6" w:rsidP="002204C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£48,000</w:t>
            </w:r>
          </w:p>
          <w:p w14:paraId="558589A5" w14:textId="6020E913" w:rsidR="008265D6" w:rsidRDefault="000F296F" w:rsidP="002204C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£5,5</w:t>
            </w:r>
            <w:r w:rsidR="008265D6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  <w:p w14:paraId="5C1D6FDD" w14:textId="77777777" w:rsidR="000F296F" w:rsidRDefault="000F296F" w:rsidP="002204C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£19,400</w:t>
            </w:r>
          </w:p>
          <w:p w14:paraId="129B1BC6" w14:textId="68CDD520" w:rsidR="000F296F" w:rsidRDefault="008E03C4" w:rsidP="002204C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£17</w:t>
            </w:r>
            <w:r w:rsidR="000F296F">
              <w:rPr>
                <w:rFonts w:ascii="Arial" w:hAnsi="Arial" w:cs="Arial"/>
                <w:bCs/>
                <w:sz w:val="24"/>
                <w:szCs w:val="24"/>
              </w:rPr>
              <w:t>,000</w:t>
            </w:r>
          </w:p>
          <w:p w14:paraId="0FBB7752" w14:textId="52A8D1FF" w:rsidR="000F296F" w:rsidRPr="00C1644B" w:rsidRDefault="000F296F" w:rsidP="002204C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£24,000</w:t>
            </w:r>
          </w:p>
        </w:tc>
      </w:tr>
      <w:tr w:rsidR="006F18D9" w:rsidRPr="00E10D50" w14:paraId="08602014" w14:textId="77777777" w:rsidTr="002204C8">
        <w:tc>
          <w:tcPr>
            <w:tcW w:w="4253" w:type="dxa"/>
          </w:tcPr>
          <w:p w14:paraId="3217E223" w14:textId="3FBF2582" w:rsidR="006F18D9" w:rsidRPr="00E10D50" w:rsidRDefault="006F18D9" w:rsidP="002204C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10D50">
              <w:rPr>
                <w:rFonts w:ascii="Arial" w:hAnsi="Arial" w:cs="Arial"/>
                <w:b/>
                <w:sz w:val="28"/>
                <w:szCs w:val="28"/>
              </w:rPr>
              <w:t xml:space="preserve">2018-19:   </w:t>
            </w:r>
            <w:r w:rsidR="008265D6">
              <w:rPr>
                <w:rFonts w:ascii="Arial" w:hAnsi="Arial" w:cs="Arial"/>
                <w:b/>
                <w:sz w:val="28"/>
                <w:szCs w:val="28"/>
              </w:rPr>
              <w:t>£76,800</w:t>
            </w:r>
          </w:p>
        </w:tc>
        <w:tc>
          <w:tcPr>
            <w:tcW w:w="6378" w:type="dxa"/>
            <w:vMerge/>
          </w:tcPr>
          <w:p w14:paraId="594B1CD3" w14:textId="77777777" w:rsidR="006F18D9" w:rsidRPr="00E10D50" w:rsidRDefault="006F18D9" w:rsidP="002204C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398" w:type="dxa"/>
            <w:vMerge/>
          </w:tcPr>
          <w:p w14:paraId="319DA8C3" w14:textId="77777777" w:rsidR="006F18D9" w:rsidRPr="00E10D50" w:rsidRDefault="006F18D9" w:rsidP="002204C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F18D9" w:rsidRPr="00E10D50" w14:paraId="7B82AB51" w14:textId="77777777" w:rsidTr="002204C8">
        <w:tc>
          <w:tcPr>
            <w:tcW w:w="4253" w:type="dxa"/>
          </w:tcPr>
          <w:p w14:paraId="6ABB4D92" w14:textId="79C5A32F" w:rsidR="006F18D9" w:rsidRPr="00E10D50" w:rsidRDefault="006F18D9" w:rsidP="002204C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10D50">
              <w:rPr>
                <w:rFonts w:ascii="Arial" w:hAnsi="Arial" w:cs="Arial"/>
                <w:b/>
                <w:sz w:val="28"/>
                <w:szCs w:val="28"/>
              </w:rPr>
              <w:t xml:space="preserve">2019-20:   </w:t>
            </w:r>
            <w:r w:rsidR="008265D6">
              <w:rPr>
                <w:rFonts w:ascii="Arial" w:hAnsi="Arial" w:cs="Arial"/>
                <w:b/>
                <w:sz w:val="28"/>
                <w:szCs w:val="28"/>
              </w:rPr>
              <w:t>£74,400</w:t>
            </w:r>
          </w:p>
        </w:tc>
        <w:tc>
          <w:tcPr>
            <w:tcW w:w="6378" w:type="dxa"/>
            <w:vMerge/>
          </w:tcPr>
          <w:p w14:paraId="2E9BBD9F" w14:textId="77777777" w:rsidR="006F18D9" w:rsidRPr="00E10D50" w:rsidRDefault="006F18D9" w:rsidP="002204C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398" w:type="dxa"/>
            <w:vMerge/>
          </w:tcPr>
          <w:p w14:paraId="27C63F99" w14:textId="535D994A" w:rsidR="006F18D9" w:rsidRPr="00E10D50" w:rsidRDefault="006F18D9" w:rsidP="002204C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F18D9" w:rsidRPr="00E10D50" w14:paraId="5829D114" w14:textId="77777777" w:rsidTr="002204C8">
        <w:tc>
          <w:tcPr>
            <w:tcW w:w="4253" w:type="dxa"/>
          </w:tcPr>
          <w:p w14:paraId="5EF3415A" w14:textId="3017E77D" w:rsidR="006F18D9" w:rsidRPr="00E10D50" w:rsidRDefault="006F18D9" w:rsidP="002204C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10D50">
              <w:rPr>
                <w:rFonts w:ascii="Arial" w:hAnsi="Arial" w:cs="Arial"/>
                <w:b/>
                <w:sz w:val="28"/>
                <w:szCs w:val="28"/>
              </w:rPr>
              <w:t xml:space="preserve">2020-21:   </w:t>
            </w:r>
            <w:r w:rsidR="008265D6">
              <w:rPr>
                <w:rFonts w:ascii="Arial" w:hAnsi="Arial" w:cs="Arial"/>
                <w:b/>
                <w:sz w:val="28"/>
                <w:szCs w:val="28"/>
              </w:rPr>
              <w:t>£71,663</w:t>
            </w:r>
          </w:p>
        </w:tc>
        <w:tc>
          <w:tcPr>
            <w:tcW w:w="6378" w:type="dxa"/>
            <w:vMerge/>
          </w:tcPr>
          <w:p w14:paraId="351F0E82" w14:textId="77777777" w:rsidR="006F18D9" w:rsidRPr="00E10D50" w:rsidRDefault="006F18D9" w:rsidP="002204C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398" w:type="dxa"/>
            <w:vMerge/>
          </w:tcPr>
          <w:p w14:paraId="037C71E3" w14:textId="48CE8C04" w:rsidR="006F18D9" w:rsidRPr="00E10D50" w:rsidRDefault="006F18D9" w:rsidP="002204C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F18D9" w:rsidRPr="00E10D50" w14:paraId="062C9AF7" w14:textId="77777777" w:rsidTr="002204C8">
        <w:tc>
          <w:tcPr>
            <w:tcW w:w="4253" w:type="dxa"/>
          </w:tcPr>
          <w:p w14:paraId="52641D62" w14:textId="119F647D" w:rsidR="006F18D9" w:rsidRPr="00E10D50" w:rsidRDefault="006F18D9" w:rsidP="002204C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10D50">
              <w:rPr>
                <w:rFonts w:ascii="Arial" w:hAnsi="Arial" w:cs="Arial"/>
                <w:b/>
                <w:sz w:val="28"/>
                <w:szCs w:val="28"/>
              </w:rPr>
              <w:t xml:space="preserve">2021-22:   </w:t>
            </w:r>
            <w:r w:rsidR="008265D6">
              <w:rPr>
                <w:rFonts w:ascii="Arial" w:hAnsi="Arial" w:cs="Arial"/>
                <w:b/>
                <w:sz w:val="28"/>
                <w:szCs w:val="28"/>
              </w:rPr>
              <w:t>£83,799</w:t>
            </w:r>
          </w:p>
        </w:tc>
        <w:tc>
          <w:tcPr>
            <w:tcW w:w="6378" w:type="dxa"/>
            <w:vMerge/>
          </w:tcPr>
          <w:p w14:paraId="65C81D27" w14:textId="77777777" w:rsidR="006F18D9" w:rsidRPr="00E10D50" w:rsidRDefault="006F18D9" w:rsidP="002204C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398" w:type="dxa"/>
            <w:vMerge/>
          </w:tcPr>
          <w:p w14:paraId="4913583B" w14:textId="77777777" w:rsidR="006F18D9" w:rsidRPr="00E10D50" w:rsidRDefault="006F18D9" w:rsidP="002204C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65D6" w:rsidRPr="00E10D50" w14:paraId="649E292A" w14:textId="77777777" w:rsidTr="002204C8">
        <w:tc>
          <w:tcPr>
            <w:tcW w:w="4253" w:type="dxa"/>
          </w:tcPr>
          <w:p w14:paraId="07DE136B" w14:textId="39F3F0E0" w:rsidR="008265D6" w:rsidRPr="00E10D50" w:rsidRDefault="008265D6" w:rsidP="002204C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2022-23:   £94,500</w:t>
            </w:r>
          </w:p>
        </w:tc>
        <w:tc>
          <w:tcPr>
            <w:tcW w:w="6378" w:type="dxa"/>
            <w:vMerge/>
          </w:tcPr>
          <w:p w14:paraId="6D9BB64D" w14:textId="77777777" w:rsidR="008265D6" w:rsidRPr="00E10D50" w:rsidRDefault="008265D6" w:rsidP="002204C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398" w:type="dxa"/>
            <w:vMerge/>
          </w:tcPr>
          <w:p w14:paraId="09AD9E4A" w14:textId="77777777" w:rsidR="008265D6" w:rsidRPr="00E10D50" w:rsidRDefault="008265D6" w:rsidP="002204C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F18D9" w:rsidRPr="00E10D50" w14:paraId="3B34D36B" w14:textId="77777777" w:rsidTr="002204C8">
        <w:tc>
          <w:tcPr>
            <w:tcW w:w="4253" w:type="dxa"/>
          </w:tcPr>
          <w:p w14:paraId="6CE874B2" w14:textId="28724F7E" w:rsidR="006F18D9" w:rsidRPr="00E10D50" w:rsidRDefault="006F18D9" w:rsidP="002204C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10D50">
              <w:rPr>
                <w:rFonts w:ascii="Arial" w:hAnsi="Arial" w:cs="Arial"/>
                <w:b/>
                <w:sz w:val="28"/>
                <w:szCs w:val="28"/>
              </w:rPr>
              <w:t>Carry Forward 2022-23:</w:t>
            </w:r>
            <w:r w:rsidR="008265D6">
              <w:rPr>
                <w:rFonts w:ascii="Arial" w:hAnsi="Arial" w:cs="Arial"/>
                <w:b/>
                <w:sz w:val="28"/>
                <w:szCs w:val="28"/>
              </w:rPr>
              <w:t xml:space="preserve"> £20k</w:t>
            </w:r>
          </w:p>
        </w:tc>
        <w:tc>
          <w:tcPr>
            <w:tcW w:w="6378" w:type="dxa"/>
            <w:vMerge/>
          </w:tcPr>
          <w:p w14:paraId="2CD1C448" w14:textId="77777777" w:rsidR="006F18D9" w:rsidRPr="00E10D50" w:rsidRDefault="006F18D9" w:rsidP="002204C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398" w:type="dxa"/>
            <w:vMerge/>
          </w:tcPr>
          <w:p w14:paraId="0663BC20" w14:textId="77777777" w:rsidR="006F18D9" w:rsidRPr="00E10D50" w:rsidRDefault="006F18D9" w:rsidP="002204C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1"/>
        <w:gridCol w:w="1575"/>
        <w:gridCol w:w="1710"/>
        <w:gridCol w:w="2268"/>
        <w:gridCol w:w="2693"/>
        <w:gridCol w:w="1985"/>
        <w:gridCol w:w="1762"/>
      </w:tblGrid>
      <w:tr w:rsidR="008E03C4" w:rsidRPr="00E5468A" w14:paraId="39E564B1" w14:textId="384FA5A8" w:rsidTr="008E03C4">
        <w:tc>
          <w:tcPr>
            <w:tcW w:w="0" w:type="auto"/>
            <w:shd w:val="clear" w:color="auto" w:fill="4472C4" w:themeFill="accent1"/>
          </w:tcPr>
          <w:p w14:paraId="079E46A2" w14:textId="615BD5F2" w:rsidR="001F6E1D" w:rsidRPr="00E5468A" w:rsidRDefault="001F6E1D">
            <w:pPr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E5468A">
              <w:rPr>
                <w:b/>
                <w:bCs/>
                <w:color w:val="FFFFFF" w:themeColor="background1"/>
                <w:sz w:val="32"/>
                <w:szCs w:val="32"/>
              </w:rPr>
              <w:lastRenderedPageBreak/>
              <w:t>PEF Plan</w:t>
            </w:r>
          </w:p>
        </w:tc>
        <w:tc>
          <w:tcPr>
            <w:tcW w:w="1575" w:type="dxa"/>
            <w:shd w:val="clear" w:color="auto" w:fill="4472C4" w:themeFill="accent1"/>
          </w:tcPr>
          <w:p w14:paraId="5E0856F1" w14:textId="35682A9B" w:rsidR="001F6E1D" w:rsidRPr="00E5468A" w:rsidRDefault="001F6E1D" w:rsidP="008E03C4">
            <w:pPr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E5468A">
              <w:rPr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10" w:type="dxa"/>
            <w:shd w:val="clear" w:color="auto" w:fill="4472C4" w:themeFill="accent1"/>
          </w:tcPr>
          <w:p w14:paraId="00FC4E32" w14:textId="1313A9BC" w:rsidR="001F6E1D" w:rsidRPr="00E5468A" w:rsidRDefault="008E03C4">
            <w:pPr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8E03C4">
              <w:rPr>
                <w:b/>
                <w:bCs/>
                <w:color w:val="FFFFFF" w:themeColor="background1"/>
                <w:sz w:val="32"/>
                <w:szCs w:val="32"/>
              </w:rPr>
              <w:t>2022/2023</w:t>
            </w:r>
          </w:p>
        </w:tc>
        <w:tc>
          <w:tcPr>
            <w:tcW w:w="2268" w:type="dxa"/>
            <w:shd w:val="clear" w:color="auto" w:fill="4472C4" w:themeFill="accent1"/>
          </w:tcPr>
          <w:p w14:paraId="6A508431" w14:textId="77777777" w:rsidR="001F6E1D" w:rsidRPr="00E5468A" w:rsidRDefault="001F6E1D">
            <w:pPr>
              <w:rPr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4472C4" w:themeFill="accent1"/>
          </w:tcPr>
          <w:p w14:paraId="2DEC3634" w14:textId="77777777" w:rsidR="001F6E1D" w:rsidRPr="00E5468A" w:rsidRDefault="001F6E1D">
            <w:pPr>
              <w:rPr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4472C4" w:themeFill="accent1"/>
          </w:tcPr>
          <w:p w14:paraId="59E82522" w14:textId="77777777" w:rsidR="001F6E1D" w:rsidRPr="00E5468A" w:rsidRDefault="001F6E1D">
            <w:pPr>
              <w:rPr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762" w:type="dxa"/>
            <w:shd w:val="clear" w:color="auto" w:fill="4472C4" w:themeFill="accent1"/>
          </w:tcPr>
          <w:p w14:paraId="6292ECC7" w14:textId="77777777" w:rsidR="001F6E1D" w:rsidRPr="00E5468A" w:rsidRDefault="001F6E1D">
            <w:pPr>
              <w:rPr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  <w:tr w:rsidR="008E03C4" w:rsidRPr="00C74490" w14:paraId="205D5BEE" w14:textId="39928AD3" w:rsidTr="008E03C4">
        <w:tc>
          <w:tcPr>
            <w:tcW w:w="0" w:type="auto"/>
            <w:shd w:val="clear" w:color="auto" w:fill="4472C4" w:themeFill="accent1"/>
          </w:tcPr>
          <w:p w14:paraId="30549DE3" w14:textId="4DC95A5C" w:rsidR="001F6E1D" w:rsidRPr="00E5468A" w:rsidRDefault="001F6E1D" w:rsidP="00C7449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5468A">
              <w:rPr>
                <w:b/>
                <w:bCs/>
                <w:color w:val="FFFFFF" w:themeColor="background1"/>
                <w:sz w:val="28"/>
                <w:szCs w:val="28"/>
              </w:rPr>
              <w:t>Inputs</w:t>
            </w:r>
          </w:p>
        </w:tc>
        <w:tc>
          <w:tcPr>
            <w:tcW w:w="3285" w:type="dxa"/>
            <w:gridSpan w:val="2"/>
            <w:shd w:val="clear" w:color="auto" w:fill="4472C4" w:themeFill="accent1"/>
          </w:tcPr>
          <w:p w14:paraId="7C7FB79C" w14:textId="24B91333" w:rsidR="001F6E1D" w:rsidRPr="00E5468A" w:rsidRDefault="001F6E1D" w:rsidP="00C7449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5468A">
              <w:rPr>
                <w:b/>
                <w:bCs/>
                <w:color w:val="FFFFFF" w:themeColor="background1"/>
                <w:sz w:val="28"/>
                <w:szCs w:val="28"/>
              </w:rPr>
              <w:t>Outputs</w:t>
            </w:r>
          </w:p>
        </w:tc>
        <w:tc>
          <w:tcPr>
            <w:tcW w:w="6946" w:type="dxa"/>
            <w:gridSpan w:val="3"/>
            <w:shd w:val="clear" w:color="auto" w:fill="4472C4" w:themeFill="accent1"/>
          </w:tcPr>
          <w:p w14:paraId="65E86AFD" w14:textId="34B2A0DF" w:rsidR="001F6E1D" w:rsidRPr="00E5468A" w:rsidRDefault="001F6E1D" w:rsidP="00C7449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5468A">
              <w:rPr>
                <w:b/>
                <w:bCs/>
                <w:color w:val="FFFFFF" w:themeColor="background1"/>
                <w:sz w:val="28"/>
                <w:szCs w:val="28"/>
              </w:rPr>
              <w:t>Outcomes - Impact</w:t>
            </w:r>
          </w:p>
        </w:tc>
        <w:tc>
          <w:tcPr>
            <w:tcW w:w="1762" w:type="dxa"/>
            <w:shd w:val="clear" w:color="auto" w:fill="4472C4" w:themeFill="accent1"/>
          </w:tcPr>
          <w:p w14:paraId="45E49625" w14:textId="5AF8EE2B" w:rsidR="001F6E1D" w:rsidRPr="00E5468A" w:rsidRDefault="001F6E1D" w:rsidP="00C7449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Stretch Aims</w:t>
            </w:r>
          </w:p>
        </w:tc>
      </w:tr>
      <w:tr w:rsidR="008E03C4" w:rsidRPr="00C74490" w14:paraId="343D1765" w14:textId="6D60ECF2" w:rsidTr="008E03C4">
        <w:tc>
          <w:tcPr>
            <w:tcW w:w="0" w:type="auto"/>
            <w:shd w:val="clear" w:color="auto" w:fill="4472C4" w:themeFill="accent1"/>
          </w:tcPr>
          <w:p w14:paraId="389C8224" w14:textId="77777777" w:rsidR="001F6E1D" w:rsidRPr="00E5468A" w:rsidRDefault="001F6E1D" w:rsidP="00C7449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575" w:type="dxa"/>
            <w:shd w:val="clear" w:color="auto" w:fill="4472C4" w:themeFill="accent1"/>
          </w:tcPr>
          <w:p w14:paraId="67398042" w14:textId="662CA683" w:rsidR="001F6E1D" w:rsidRPr="00E5468A" w:rsidRDefault="001F6E1D" w:rsidP="00C7449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5468A">
              <w:rPr>
                <w:b/>
                <w:bCs/>
                <w:color w:val="FFFFFF" w:themeColor="background1"/>
                <w:sz w:val="28"/>
                <w:szCs w:val="28"/>
              </w:rPr>
              <w:t>Activities</w:t>
            </w:r>
          </w:p>
        </w:tc>
        <w:tc>
          <w:tcPr>
            <w:tcW w:w="1710" w:type="dxa"/>
            <w:shd w:val="clear" w:color="auto" w:fill="4472C4" w:themeFill="accent1"/>
          </w:tcPr>
          <w:p w14:paraId="23FA545F" w14:textId="79F2097B" w:rsidR="001F6E1D" w:rsidRPr="00E5468A" w:rsidRDefault="001F6E1D" w:rsidP="00C7449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5468A">
              <w:rPr>
                <w:b/>
                <w:bCs/>
                <w:color w:val="FFFFFF" w:themeColor="background1"/>
                <w:sz w:val="28"/>
                <w:szCs w:val="28"/>
              </w:rPr>
              <w:t>Participation</w:t>
            </w:r>
          </w:p>
        </w:tc>
        <w:tc>
          <w:tcPr>
            <w:tcW w:w="2268" w:type="dxa"/>
            <w:shd w:val="clear" w:color="auto" w:fill="4472C4" w:themeFill="accent1"/>
          </w:tcPr>
          <w:p w14:paraId="558385AB" w14:textId="6588F944" w:rsidR="001F6E1D" w:rsidRPr="00E5468A" w:rsidRDefault="001F6E1D" w:rsidP="00C7449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5468A">
              <w:rPr>
                <w:b/>
                <w:bCs/>
                <w:color w:val="FFFFFF" w:themeColor="background1"/>
                <w:sz w:val="28"/>
                <w:szCs w:val="28"/>
              </w:rPr>
              <w:t>Short</w:t>
            </w:r>
          </w:p>
        </w:tc>
        <w:tc>
          <w:tcPr>
            <w:tcW w:w="2693" w:type="dxa"/>
            <w:shd w:val="clear" w:color="auto" w:fill="4472C4" w:themeFill="accent1"/>
          </w:tcPr>
          <w:p w14:paraId="31ABE410" w14:textId="3EFC9C44" w:rsidR="001F6E1D" w:rsidRPr="00E5468A" w:rsidRDefault="001F6E1D" w:rsidP="00C7449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5468A">
              <w:rPr>
                <w:b/>
                <w:bCs/>
                <w:color w:val="FFFFFF" w:themeColor="background1"/>
                <w:sz w:val="28"/>
                <w:szCs w:val="28"/>
              </w:rPr>
              <w:t>Medium</w:t>
            </w:r>
          </w:p>
        </w:tc>
        <w:tc>
          <w:tcPr>
            <w:tcW w:w="1985" w:type="dxa"/>
            <w:shd w:val="clear" w:color="auto" w:fill="4472C4" w:themeFill="accent1"/>
          </w:tcPr>
          <w:p w14:paraId="2A5905B7" w14:textId="4405273A" w:rsidR="001F6E1D" w:rsidRPr="00E5468A" w:rsidRDefault="001F6E1D" w:rsidP="00C7449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5468A">
              <w:rPr>
                <w:b/>
                <w:bCs/>
                <w:color w:val="FFFFFF" w:themeColor="background1"/>
                <w:sz w:val="28"/>
                <w:szCs w:val="28"/>
              </w:rPr>
              <w:t>Long</w:t>
            </w:r>
          </w:p>
        </w:tc>
        <w:tc>
          <w:tcPr>
            <w:tcW w:w="1762" w:type="dxa"/>
            <w:shd w:val="clear" w:color="auto" w:fill="4472C4" w:themeFill="accent1"/>
          </w:tcPr>
          <w:p w14:paraId="3A6EE225" w14:textId="77777777" w:rsidR="001F6E1D" w:rsidRPr="00E5468A" w:rsidRDefault="001F6E1D" w:rsidP="00C7449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8E03C4" w14:paraId="1335120F" w14:textId="4AE68460" w:rsidTr="008E03C4">
        <w:tc>
          <w:tcPr>
            <w:tcW w:w="0" w:type="auto"/>
          </w:tcPr>
          <w:p w14:paraId="3EC1197B" w14:textId="77777777" w:rsidR="001F6E1D" w:rsidRPr="00A92B3A" w:rsidRDefault="001F6E1D" w:rsidP="008550BA">
            <w:pPr>
              <w:pStyle w:val="FootnoteText"/>
              <w:rPr>
                <w:rFonts w:ascii="Arial" w:hAnsi="Arial" w:cs="Arial"/>
                <w:b/>
                <w:bCs/>
              </w:rPr>
            </w:pPr>
            <w:r w:rsidRPr="00A92B3A">
              <w:rPr>
                <w:rFonts w:ascii="Arial" w:hAnsi="Arial" w:cs="Arial"/>
                <w:b/>
                <w:bCs/>
              </w:rPr>
              <w:t>What we Invest</w:t>
            </w:r>
          </w:p>
          <w:p w14:paraId="10FB4DB7" w14:textId="77777777" w:rsidR="001F6E1D" w:rsidRPr="00A92B3A" w:rsidRDefault="001F6E1D" w:rsidP="008550BA">
            <w:pPr>
              <w:pStyle w:val="FootnoteText"/>
              <w:rPr>
                <w:rFonts w:ascii="Arial" w:hAnsi="Arial" w:cs="Arial"/>
              </w:rPr>
            </w:pPr>
          </w:p>
          <w:p w14:paraId="13E12AA4" w14:textId="77777777" w:rsidR="001F6E1D" w:rsidRPr="008E03C4" w:rsidRDefault="001F6E1D" w:rsidP="008550BA">
            <w:pPr>
              <w:pStyle w:val="FootnoteText"/>
              <w:rPr>
                <w:rFonts w:ascii="Arial" w:hAnsi="Arial" w:cs="Arial"/>
                <w:color w:val="4472C4" w:themeColor="accent1"/>
                <w:sz w:val="14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</w:rPr>
              <w:t>Staff</w:t>
            </w:r>
          </w:p>
          <w:p w14:paraId="31B2A46F" w14:textId="77777777" w:rsidR="001F6E1D" w:rsidRPr="008E03C4" w:rsidRDefault="001F6E1D" w:rsidP="008550BA">
            <w:pPr>
              <w:pStyle w:val="FootnoteText"/>
              <w:rPr>
                <w:rFonts w:ascii="Arial" w:hAnsi="Arial" w:cs="Arial"/>
                <w:color w:val="4472C4" w:themeColor="accent1"/>
                <w:sz w:val="14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</w:rPr>
              <w:t>Volunteers</w:t>
            </w:r>
          </w:p>
          <w:p w14:paraId="198ACCCE" w14:textId="77777777" w:rsidR="001F6E1D" w:rsidRPr="008E03C4" w:rsidRDefault="001F6E1D" w:rsidP="008550BA">
            <w:pPr>
              <w:pStyle w:val="FootnoteText"/>
              <w:rPr>
                <w:rFonts w:ascii="Arial" w:hAnsi="Arial" w:cs="Arial"/>
                <w:color w:val="4472C4" w:themeColor="accent1"/>
                <w:sz w:val="14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</w:rPr>
              <w:t>Time</w:t>
            </w:r>
          </w:p>
          <w:p w14:paraId="2B7FACA0" w14:textId="77777777" w:rsidR="001F6E1D" w:rsidRPr="008E03C4" w:rsidRDefault="001F6E1D" w:rsidP="008550BA">
            <w:pPr>
              <w:pStyle w:val="FootnoteText"/>
              <w:rPr>
                <w:rFonts w:ascii="Arial" w:hAnsi="Arial" w:cs="Arial"/>
                <w:color w:val="4472C4" w:themeColor="accent1"/>
                <w:sz w:val="14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</w:rPr>
              <w:t>Money</w:t>
            </w:r>
          </w:p>
          <w:p w14:paraId="49C173FA" w14:textId="77777777" w:rsidR="001F6E1D" w:rsidRPr="008E03C4" w:rsidRDefault="001F6E1D" w:rsidP="008550BA">
            <w:pPr>
              <w:pStyle w:val="FootnoteText"/>
              <w:rPr>
                <w:rFonts w:ascii="Arial" w:hAnsi="Arial" w:cs="Arial"/>
                <w:color w:val="4472C4" w:themeColor="accent1"/>
                <w:sz w:val="14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</w:rPr>
              <w:t>Materials</w:t>
            </w:r>
          </w:p>
          <w:p w14:paraId="7CBE3890" w14:textId="77777777" w:rsidR="001F6E1D" w:rsidRPr="008E03C4" w:rsidRDefault="001F6E1D" w:rsidP="008550BA">
            <w:pPr>
              <w:pStyle w:val="FootnoteText"/>
              <w:rPr>
                <w:rFonts w:ascii="Arial" w:hAnsi="Arial" w:cs="Arial"/>
                <w:color w:val="4472C4" w:themeColor="accent1"/>
                <w:sz w:val="14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</w:rPr>
              <w:t>Equipment</w:t>
            </w:r>
          </w:p>
          <w:p w14:paraId="3FF5E5BD" w14:textId="77777777" w:rsidR="001F6E1D" w:rsidRPr="008E03C4" w:rsidRDefault="001F6E1D" w:rsidP="008550BA">
            <w:pPr>
              <w:pStyle w:val="FootnoteText"/>
              <w:rPr>
                <w:rFonts w:ascii="Arial" w:hAnsi="Arial" w:cs="Arial"/>
                <w:color w:val="4472C4" w:themeColor="accent1"/>
                <w:sz w:val="14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</w:rPr>
              <w:t>Technology</w:t>
            </w:r>
          </w:p>
          <w:p w14:paraId="26B75655" w14:textId="2FD08AED" w:rsidR="001F6E1D" w:rsidRPr="00A92B3A" w:rsidRDefault="001F6E1D" w:rsidP="008550BA">
            <w:pPr>
              <w:rPr>
                <w:sz w:val="20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Partners</w:t>
            </w:r>
          </w:p>
        </w:tc>
        <w:tc>
          <w:tcPr>
            <w:tcW w:w="1575" w:type="dxa"/>
          </w:tcPr>
          <w:p w14:paraId="46A5583A" w14:textId="77777777" w:rsidR="001F6E1D" w:rsidRPr="00A92B3A" w:rsidRDefault="001F6E1D" w:rsidP="00855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2B3A">
              <w:rPr>
                <w:rFonts w:ascii="Arial" w:hAnsi="Arial" w:cs="Arial"/>
                <w:b/>
                <w:bCs/>
                <w:sz w:val="20"/>
                <w:szCs w:val="20"/>
              </w:rPr>
              <w:t>What we do</w:t>
            </w:r>
          </w:p>
          <w:p w14:paraId="503687B4" w14:textId="77777777" w:rsidR="001F6E1D" w:rsidRPr="00A92B3A" w:rsidRDefault="001F6E1D" w:rsidP="008550B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00EE0A" w14:textId="77777777" w:rsidR="001F6E1D" w:rsidRPr="008E03C4" w:rsidRDefault="001F6E1D" w:rsidP="008550BA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Conduct workshops, meetings</w:t>
            </w:r>
          </w:p>
          <w:p w14:paraId="22A2DF21" w14:textId="77777777" w:rsidR="001F6E1D" w:rsidRPr="008E03C4" w:rsidRDefault="001F6E1D" w:rsidP="008550BA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Deliver services</w:t>
            </w:r>
          </w:p>
          <w:p w14:paraId="64E4FCB9" w14:textId="6B341734" w:rsidR="001F6E1D" w:rsidRPr="008E03C4" w:rsidRDefault="001F6E1D" w:rsidP="008550BA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Develop products, curriculum, resources</w:t>
            </w:r>
          </w:p>
          <w:p w14:paraId="4A3A0C99" w14:textId="49EC8AEE" w:rsidR="001F6E1D" w:rsidRPr="008E03C4" w:rsidRDefault="001F6E1D" w:rsidP="008550BA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Training/CLPL</w:t>
            </w:r>
          </w:p>
          <w:p w14:paraId="5D2CB6DF" w14:textId="77777777" w:rsidR="001F6E1D" w:rsidRPr="008E03C4" w:rsidRDefault="001F6E1D" w:rsidP="008550BA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Provide counselling</w:t>
            </w:r>
          </w:p>
          <w:p w14:paraId="4E4ACE55" w14:textId="77777777" w:rsidR="001F6E1D" w:rsidRPr="008E03C4" w:rsidRDefault="001F6E1D" w:rsidP="008550BA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Assess</w:t>
            </w:r>
          </w:p>
          <w:p w14:paraId="23F4273E" w14:textId="115ABE1C" w:rsidR="001F6E1D" w:rsidRPr="008E03C4" w:rsidRDefault="001F6E1D" w:rsidP="008550BA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Facilitate</w:t>
            </w:r>
          </w:p>
          <w:p w14:paraId="613BE7D3" w14:textId="26E288E4" w:rsidR="001F6E1D" w:rsidRPr="008E03C4" w:rsidRDefault="001F6E1D" w:rsidP="008550BA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Work with media</w:t>
            </w:r>
          </w:p>
          <w:p w14:paraId="6277D025" w14:textId="77777777" w:rsidR="001F6E1D" w:rsidRPr="00A92B3A" w:rsidRDefault="001F6E1D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7B8AA3A0" w14:textId="77777777" w:rsidR="001F6E1D" w:rsidRPr="00A92B3A" w:rsidRDefault="001F6E1D" w:rsidP="00855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2B3A">
              <w:rPr>
                <w:rFonts w:ascii="Arial" w:hAnsi="Arial" w:cs="Arial"/>
                <w:b/>
                <w:bCs/>
                <w:sz w:val="20"/>
                <w:szCs w:val="20"/>
              </w:rPr>
              <w:t>Who we reach</w:t>
            </w:r>
          </w:p>
          <w:p w14:paraId="10B4244B" w14:textId="77777777" w:rsidR="001F6E1D" w:rsidRPr="008E03C4" w:rsidRDefault="001F6E1D" w:rsidP="008550BA">
            <w:pPr>
              <w:rPr>
                <w:rFonts w:ascii="Arial" w:hAnsi="Arial" w:cs="Arial"/>
                <w:sz w:val="14"/>
                <w:szCs w:val="20"/>
              </w:rPr>
            </w:pPr>
          </w:p>
          <w:p w14:paraId="69E10BC3" w14:textId="77777777" w:rsidR="001F6E1D" w:rsidRPr="008E03C4" w:rsidRDefault="001F6E1D" w:rsidP="008550BA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Participants</w:t>
            </w:r>
          </w:p>
          <w:p w14:paraId="38DFB8DA" w14:textId="0B2575CF" w:rsidR="001F6E1D" w:rsidRPr="008E03C4" w:rsidRDefault="001F6E1D" w:rsidP="008550BA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Parents/Carers</w:t>
            </w:r>
          </w:p>
          <w:p w14:paraId="6BB06CC6" w14:textId="1EE8A221" w:rsidR="001F6E1D" w:rsidRPr="008E03C4" w:rsidRDefault="001F6E1D" w:rsidP="008550BA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Agencies</w:t>
            </w:r>
          </w:p>
          <w:p w14:paraId="2CF71928" w14:textId="223AD3D8" w:rsidR="001F6E1D" w:rsidRPr="008E03C4" w:rsidRDefault="001F6E1D" w:rsidP="008550BA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Learners</w:t>
            </w:r>
          </w:p>
          <w:p w14:paraId="29791068" w14:textId="77777777" w:rsidR="001F6E1D" w:rsidRPr="00A92B3A" w:rsidRDefault="001F6E1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18AD1F5" w14:textId="54AE65D7" w:rsidR="001F6E1D" w:rsidRPr="00A92B3A" w:rsidRDefault="001F6E1D" w:rsidP="00DE5E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2B3A">
              <w:rPr>
                <w:rFonts w:ascii="Arial" w:hAnsi="Arial" w:cs="Arial"/>
                <w:b/>
                <w:bCs/>
                <w:sz w:val="20"/>
                <w:szCs w:val="20"/>
              </w:rPr>
              <w:t>What the short-term results are</w:t>
            </w:r>
          </w:p>
          <w:p w14:paraId="15A55D7A" w14:textId="77777777" w:rsidR="001F6E1D" w:rsidRPr="00A92B3A" w:rsidRDefault="001F6E1D" w:rsidP="00DE5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FFD103" w14:textId="77777777" w:rsidR="001F6E1D" w:rsidRPr="008E03C4" w:rsidRDefault="001F6E1D" w:rsidP="00DE5E44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Learning</w:t>
            </w:r>
          </w:p>
          <w:p w14:paraId="54FA1939" w14:textId="77777777" w:rsidR="001F6E1D" w:rsidRPr="008E03C4" w:rsidRDefault="001F6E1D" w:rsidP="00DE5E44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Awareness</w:t>
            </w:r>
          </w:p>
          <w:p w14:paraId="243B2E65" w14:textId="77777777" w:rsidR="001F6E1D" w:rsidRPr="008E03C4" w:rsidRDefault="001F6E1D" w:rsidP="00DE5E44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Knowledge</w:t>
            </w:r>
          </w:p>
          <w:p w14:paraId="0BE55959" w14:textId="77777777" w:rsidR="001F6E1D" w:rsidRPr="008E03C4" w:rsidRDefault="001F6E1D" w:rsidP="00DE5E44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Attitudes</w:t>
            </w:r>
          </w:p>
          <w:p w14:paraId="6203F9C4" w14:textId="77777777" w:rsidR="001F6E1D" w:rsidRPr="008E03C4" w:rsidRDefault="001F6E1D" w:rsidP="00DE5E44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Skills</w:t>
            </w:r>
          </w:p>
          <w:p w14:paraId="6B301240" w14:textId="77777777" w:rsidR="001F6E1D" w:rsidRPr="008E03C4" w:rsidRDefault="001F6E1D" w:rsidP="00DE5E44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Opinions</w:t>
            </w:r>
          </w:p>
          <w:p w14:paraId="5C41A4E0" w14:textId="77777777" w:rsidR="001F6E1D" w:rsidRPr="008E03C4" w:rsidRDefault="001F6E1D" w:rsidP="00DE5E44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Aspirations</w:t>
            </w:r>
          </w:p>
          <w:p w14:paraId="24772E04" w14:textId="2279FB3F" w:rsidR="001F6E1D" w:rsidRPr="00A92B3A" w:rsidRDefault="001F6E1D" w:rsidP="00DE5E44">
            <w:pPr>
              <w:rPr>
                <w:sz w:val="20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Motivations</w:t>
            </w:r>
          </w:p>
        </w:tc>
        <w:tc>
          <w:tcPr>
            <w:tcW w:w="2693" w:type="dxa"/>
          </w:tcPr>
          <w:p w14:paraId="6701CB65" w14:textId="466BCEDE" w:rsidR="001F6E1D" w:rsidRPr="00A92B3A" w:rsidRDefault="001F6E1D" w:rsidP="00DE5E44">
            <w:pPr>
              <w:rPr>
                <w:rFonts w:ascii="Arial" w:hAnsi="Arial" w:cs="Arial"/>
                <w:sz w:val="20"/>
                <w:szCs w:val="20"/>
              </w:rPr>
            </w:pPr>
            <w:r w:rsidRPr="00A92B3A">
              <w:rPr>
                <w:rFonts w:ascii="Arial" w:hAnsi="Arial" w:cs="Arial"/>
                <w:b/>
                <w:bCs/>
                <w:sz w:val="20"/>
                <w:szCs w:val="20"/>
              </w:rPr>
              <w:t>What the medium-term results are</w:t>
            </w:r>
          </w:p>
          <w:p w14:paraId="4AE4DFB8" w14:textId="77777777" w:rsidR="001F6E1D" w:rsidRPr="00A92B3A" w:rsidRDefault="001F6E1D" w:rsidP="00DE5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67839D" w14:textId="77777777" w:rsidR="001F6E1D" w:rsidRPr="008E03C4" w:rsidRDefault="001F6E1D" w:rsidP="00DE5E44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 xml:space="preserve">Action </w:t>
            </w:r>
          </w:p>
          <w:p w14:paraId="293A7732" w14:textId="0926DC12" w:rsidR="001F6E1D" w:rsidRPr="008E03C4" w:rsidRDefault="001F6E1D" w:rsidP="00DE5E44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Behaviour</w:t>
            </w:r>
          </w:p>
          <w:p w14:paraId="4435ADB9" w14:textId="77777777" w:rsidR="001F6E1D" w:rsidRPr="008E03C4" w:rsidRDefault="001F6E1D" w:rsidP="00DE5E44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Practice</w:t>
            </w:r>
          </w:p>
          <w:p w14:paraId="3F25C96C" w14:textId="77777777" w:rsidR="001F6E1D" w:rsidRPr="008E03C4" w:rsidRDefault="001F6E1D" w:rsidP="00DE5E44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Decision making</w:t>
            </w:r>
          </w:p>
          <w:p w14:paraId="39173B96" w14:textId="0E61FAB2" w:rsidR="001F6E1D" w:rsidRPr="008E03C4" w:rsidRDefault="001F6E1D" w:rsidP="00DE5E44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Policies</w:t>
            </w:r>
          </w:p>
          <w:p w14:paraId="0B2D06D4" w14:textId="4B55B23F" w:rsidR="001F6E1D" w:rsidRPr="00A92B3A" w:rsidRDefault="001F6E1D" w:rsidP="00DE5E44">
            <w:pPr>
              <w:rPr>
                <w:sz w:val="20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Social Action</w:t>
            </w:r>
          </w:p>
        </w:tc>
        <w:tc>
          <w:tcPr>
            <w:tcW w:w="1985" w:type="dxa"/>
          </w:tcPr>
          <w:p w14:paraId="1A191729" w14:textId="77777777" w:rsidR="001F6E1D" w:rsidRPr="00A92B3A" w:rsidRDefault="001F6E1D" w:rsidP="001B2C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2B3A">
              <w:rPr>
                <w:rFonts w:ascii="Arial" w:hAnsi="Arial" w:cs="Arial"/>
                <w:b/>
                <w:bCs/>
                <w:sz w:val="20"/>
                <w:szCs w:val="20"/>
              </w:rPr>
              <w:t>What the ultimate impact(s) is</w:t>
            </w:r>
          </w:p>
          <w:p w14:paraId="4F9A3FCF" w14:textId="77777777" w:rsidR="001F6E1D" w:rsidRPr="008E03C4" w:rsidRDefault="001F6E1D" w:rsidP="001B2CF6">
            <w:pPr>
              <w:rPr>
                <w:rFonts w:ascii="Arial" w:hAnsi="Arial" w:cs="Arial"/>
                <w:b/>
                <w:bCs/>
                <w:sz w:val="14"/>
                <w:szCs w:val="20"/>
              </w:rPr>
            </w:pPr>
          </w:p>
          <w:p w14:paraId="3D267957" w14:textId="3D4D37CC" w:rsidR="001F6E1D" w:rsidRPr="008E03C4" w:rsidRDefault="001F6E1D" w:rsidP="001B2CF6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Attainment</w:t>
            </w:r>
          </w:p>
          <w:p w14:paraId="56625677" w14:textId="47D8E6EE" w:rsidR="001F6E1D" w:rsidRPr="008E03C4" w:rsidRDefault="001F6E1D" w:rsidP="001B2CF6">
            <w:pPr>
              <w:rPr>
                <w:rFonts w:ascii="Arial" w:hAnsi="Arial" w:cs="Arial"/>
                <w:color w:val="4472C4" w:themeColor="accent1"/>
                <w:sz w:val="14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Achievement</w:t>
            </w:r>
          </w:p>
          <w:p w14:paraId="596BAF68" w14:textId="77777777" w:rsidR="001F6E1D" w:rsidRPr="00A92B3A" w:rsidRDefault="001F6E1D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</w:tcPr>
          <w:p w14:paraId="790672E5" w14:textId="77777777" w:rsidR="001F6E1D" w:rsidRDefault="001F6E1D" w:rsidP="001B2C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Please identify which number of stretch aim this intervention contributes to</w:t>
            </w:r>
          </w:p>
          <w:p w14:paraId="59496F77" w14:textId="77777777" w:rsidR="00DA6B77" w:rsidRDefault="00DA6B77" w:rsidP="001B2C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71360A" w14:textId="546238F6" w:rsidR="00DA6B77" w:rsidRPr="00DA6B77" w:rsidRDefault="00DA6B77" w:rsidP="001B2CF6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8E03C4">
              <w:rPr>
                <w:rFonts w:ascii="Arial" w:hAnsi="Arial" w:cs="Arial"/>
                <w:color w:val="4472C4" w:themeColor="accent1"/>
                <w:sz w:val="14"/>
                <w:szCs w:val="20"/>
              </w:rPr>
              <w:t>Stretch aims are in the page following this table</w:t>
            </w:r>
          </w:p>
        </w:tc>
      </w:tr>
      <w:tr w:rsidR="008E03C4" w14:paraId="21142B13" w14:textId="7A32C4F8" w:rsidTr="008E03C4">
        <w:tc>
          <w:tcPr>
            <w:tcW w:w="0" w:type="auto"/>
          </w:tcPr>
          <w:p w14:paraId="5707738A" w14:textId="474054EB" w:rsidR="001F6E1D" w:rsidRPr="008E03C4" w:rsidRDefault="00754209" w:rsidP="008550BA">
            <w:pPr>
              <w:pStyle w:val="FootnoteTex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Establish a 1 FTE </w:t>
            </w:r>
            <w:r w:rsidRPr="00754209">
              <w:rPr>
                <w:rFonts w:ascii="Arial" w:hAnsi="Arial" w:cs="Arial"/>
                <w:sz w:val="18"/>
              </w:rPr>
              <w:t xml:space="preserve">CT </w:t>
            </w:r>
            <w:r>
              <w:rPr>
                <w:rFonts w:ascii="Arial" w:hAnsi="Arial" w:cs="Arial"/>
                <w:sz w:val="18"/>
              </w:rPr>
              <w:t>r</w:t>
            </w:r>
            <w:r w:rsidR="008265D6" w:rsidRPr="008E03C4">
              <w:rPr>
                <w:rFonts w:ascii="Arial" w:hAnsi="Arial" w:cs="Arial"/>
                <w:sz w:val="18"/>
              </w:rPr>
              <w:t>aising attainment to close the gap for children in SIMD 1 -2 by 5%</w:t>
            </w:r>
          </w:p>
          <w:p w14:paraId="084A385D" w14:textId="067EAFF5" w:rsidR="00C1644B" w:rsidRPr="008E03C4" w:rsidRDefault="00C1644B" w:rsidP="008550BA">
            <w:pPr>
              <w:pStyle w:val="FootnoteText"/>
              <w:rPr>
                <w:rFonts w:ascii="Arial" w:hAnsi="Arial" w:cs="Arial"/>
                <w:sz w:val="18"/>
              </w:rPr>
            </w:pPr>
          </w:p>
          <w:p w14:paraId="38B3A8BA" w14:textId="22610CF2" w:rsidR="00C1644B" w:rsidRPr="008E03C4" w:rsidRDefault="00C1644B" w:rsidP="008550BA">
            <w:pPr>
              <w:pStyle w:val="FootnoteText"/>
              <w:rPr>
                <w:rFonts w:ascii="Arial" w:hAnsi="Arial" w:cs="Arial"/>
                <w:sz w:val="18"/>
              </w:rPr>
            </w:pPr>
          </w:p>
        </w:tc>
        <w:tc>
          <w:tcPr>
            <w:tcW w:w="1575" w:type="dxa"/>
          </w:tcPr>
          <w:p w14:paraId="5F5CBB1D" w14:textId="5BFBCF2B" w:rsidR="001F6E1D" w:rsidRPr="008E03C4" w:rsidRDefault="00693A6A" w:rsidP="008550BA">
            <w:pPr>
              <w:rPr>
                <w:rFonts w:ascii="Arial" w:hAnsi="Arial" w:cs="Arial"/>
                <w:iCs/>
                <w:sz w:val="18"/>
                <w:szCs w:val="20"/>
              </w:rPr>
            </w:pPr>
            <w:r w:rsidRPr="008E03C4">
              <w:rPr>
                <w:rFonts w:ascii="Arial" w:hAnsi="Arial" w:cs="Arial"/>
                <w:iCs/>
                <w:sz w:val="18"/>
                <w:szCs w:val="20"/>
              </w:rPr>
              <w:t xml:space="preserve">Targeted support for pupils </w:t>
            </w:r>
          </w:p>
        </w:tc>
        <w:tc>
          <w:tcPr>
            <w:tcW w:w="1710" w:type="dxa"/>
          </w:tcPr>
          <w:p w14:paraId="038335AF" w14:textId="23249324" w:rsidR="001F6E1D" w:rsidRPr="008E03C4" w:rsidRDefault="000F296F" w:rsidP="008550BA">
            <w:pPr>
              <w:rPr>
                <w:rFonts w:ascii="Arial" w:hAnsi="Arial" w:cs="Arial"/>
                <w:iCs/>
                <w:sz w:val="18"/>
                <w:szCs w:val="20"/>
              </w:rPr>
            </w:pPr>
            <w:r w:rsidRPr="008E03C4">
              <w:rPr>
                <w:rFonts w:ascii="Arial" w:hAnsi="Arial" w:cs="Arial"/>
                <w:iCs/>
                <w:sz w:val="18"/>
                <w:szCs w:val="20"/>
              </w:rPr>
              <w:t>Targeted pupils / supports for families</w:t>
            </w:r>
          </w:p>
        </w:tc>
        <w:tc>
          <w:tcPr>
            <w:tcW w:w="2268" w:type="dxa"/>
          </w:tcPr>
          <w:p w14:paraId="44C2F046" w14:textId="7479CE08" w:rsidR="001F6E1D" w:rsidRDefault="008E03C4" w:rsidP="008E03C4">
            <w:pPr>
              <w:rPr>
                <w:rFonts w:ascii="Arial" w:hAnsi="Arial" w:cs="Arial"/>
                <w:iCs/>
                <w:sz w:val="18"/>
                <w:szCs w:val="20"/>
              </w:rPr>
            </w:pPr>
            <w:r>
              <w:rPr>
                <w:rFonts w:ascii="Arial" w:hAnsi="Arial" w:cs="Arial"/>
                <w:iCs/>
                <w:sz w:val="18"/>
                <w:szCs w:val="20"/>
              </w:rPr>
              <w:t>Increased motivation in learning</w:t>
            </w:r>
          </w:p>
          <w:p w14:paraId="7FE1EF8E" w14:textId="1B99CCF6" w:rsidR="00754209" w:rsidRDefault="00754209" w:rsidP="008E03C4">
            <w:pPr>
              <w:rPr>
                <w:rFonts w:ascii="Arial" w:hAnsi="Arial" w:cs="Arial"/>
                <w:iCs/>
                <w:sz w:val="18"/>
                <w:szCs w:val="20"/>
              </w:rPr>
            </w:pPr>
            <w:r>
              <w:rPr>
                <w:rFonts w:ascii="Arial" w:hAnsi="Arial" w:cs="Arial"/>
                <w:iCs/>
                <w:sz w:val="18"/>
                <w:szCs w:val="20"/>
              </w:rPr>
              <w:t>Shared understanding amongst staff of barriers to learning</w:t>
            </w:r>
          </w:p>
          <w:p w14:paraId="5BAF2E80" w14:textId="14B6D2D5" w:rsidR="008E03C4" w:rsidRPr="008E03C4" w:rsidRDefault="008E03C4" w:rsidP="008E03C4">
            <w:pPr>
              <w:rPr>
                <w:rFonts w:ascii="Arial" w:hAnsi="Arial" w:cs="Arial"/>
                <w:iCs/>
                <w:sz w:val="18"/>
                <w:szCs w:val="20"/>
              </w:rPr>
            </w:pPr>
          </w:p>
        </w:tc>
        <w:tc>
          <w:tcPr>
            <w:tcW w:w="2693" w:type="dxa"/>
          </w:tcPr>
          <w:p w14:paraId="6A97B99E" w14:textId="0B4321E5" w:rsidR="001F6E1D" w:rsidRPr="008E03C4" w:rsidRDefault="00754209" w:rsidP="008E03C4">
            <w:pPr>
              <w:rPr>
                <w:rFonts w:ascii="Arial" w:hAnsi="Arial" w:cs="Arial"/>
                <w:iCs/>
                <w:sz w:val="18"/>
                <w:szCs w:val="20"/>
              </w:rPr>
            </w:pPr>
            <w:r w:rsidRPr="00754209">
              <w:rPr>
                <w:rFonts w:ascii="Arial" w:hAnsi="Arial" w:cs="Arial"/>
                <w:iCs/>
                <w:sz w:val="18"/>
                <w:szCs w:val="20"/>
              </w:rPr>
              <w:t xml:space="preserve">Regular review of </w:t>
            </w:r>
            <w:r>
              <w:rPr>
                <w:rFonts w:ascii="Arial" w:hAnsi="Arial" w:cs="Arial"/>
                <w:iCs/>
                <w:sz w:val="18"/>
                <w:szCs w:val="20"/>
              </w:rPr>
              <w:t xml:space="preserve">data and </w:t>
            </w:r>
            <w:r w:rsidRPr="00754209">
              <w:rPr>
                <w:rFonts w:ascii="Arial" w:hAnsi="Arial" w:cs="Arial"/>
                <w:iCs/>
                <w:sz w:val="18"/>
                <w:szCs w:val="20"/>
              </w:rPr>
              <w:t>interventions are in place to ensure impact and changes made where necessary</w:t>
            </w:r>
          </w:p>
        </w:tc>
        <w:tc>
          <w:tcPr>
            <w:tcW w:w="1985" w:type="dxa"/>
          </w:tcPr>
          <w:p w14:paraId="59B8C96C" w14:textId="47C5E975" w:rsidR="001F6E1D" w:rsidRPr="008E03C4" w:rsidRDefault="000F296F" w:rsidP="001B2CF6">
            <w:pPr>
              <w:rPr>
                <w:rFonts w:ascii="Arial" w:hAnsi="Arial" w:cs="Arial"/>
                <w:iCs/>
                <w:sz w:val="18"/>
                <w:szCs w:val="20"/>
              </w:rPr>
            </w:pPr>
            <w:r w:rsidRPr="008E03C4">
              <w:rPr>
                <w:rFonts w:ascii="Arial" w:hAnsi="Arial" w:cs="Arial"/>
                <w:iCs/>
                <w:sz w:val="18"/>
                <w:szCs w:val="20"/>
              </w:rPr>
              <w:t>Increase in attainment (5%)</w:t>
            </w:r>
          </w:p>
        </w:tc>
        <w:tc>
          <w:tcPr>
            <w:tcW w:w="1762" w:type="dxa"/>
          </w:tcPr>
          <w:p w14:paraId="08BB45CC" w14:textId="3FA0CB4F" w:rsidR="001F6E1D" w:rsidRPr="008E03C4" w:rsidRDefault="008E03C4" w:rsidP="001B2CF6">
            <w:pPr>
              <w:rPr>
                <w:rFonts w:ascii="Arial" w:hAnsi="Arial" w:cs="Arial"/>
                <w:i/>
                <w:iCs/>
                <w:sz w:val="18"/>
                <w:szCs w:val="20"/>
              </w:rPr>
            </w:pPr>
            <w:r w:rsidRPr="008E03C4">
              <w:rPr>
                <w:rFonts w:ascii="Arial" w:hAnsi="Arial" w:cs="Arial"/>
                <w:i/>
                <w:iCs/>
                <w:sz w:val="18"/>
                <w:szCs w:val="20"/>
              </w:rPr>
              <w:t>Increase in attainment (5%)</w:t>
            </w:r>
          </w:p>
        </w:tc>
      </w:tr>
      <w:tr w:rsidR="008E03C4" w14:paraId="70021226" w14:textId="13716593" w:rsidTr="008E03C4">
        <w:tc>
          <w:tcPr>
            <w:tcW w:w="0" w:type="auto"/>
          </w:tcPr>
          <w:p w14:paraId="3B5DB680" w14:textId="64603CDA" w:rsidR="001F6E1D" w:rsidRPr="008E03C4" w:rsidRDefault="00693A6A" w:rsidP="008550BA">
            <w:pPr>
              <w:pStyle w:val="FootnoteText"/>
              <w:rPr>
                <w:rFonts w:ascii="Arial" w:hAnsi="Arial" w:cs="Arial"/>
                <w:bCs/>
                <w:sz w:val="18"/>
              </w:rPr>
            </w:pPr>
            <w:r w:rsidRPr="008E03C4">
              <w:rPr>
                <w:rFonts w:ascii="Arial" w:hAnsi="Arial" w:cs="Arial"/>
                <w:bCs/>
                <w:sz w:val="18"/>
              </w:rPr>
              <w:t>Establish a 1 FTE SflA for targeted intervention for children in SIMD 1-2</w:t>
            </w:r>
          </w:p>
          <w:p w14:paraId="308BBD46" w14:textId="06FBCD76" w:rsidR="001F6E1D" w:rsidRPr="008E03C4" w:rsidRDefault="001F6E1D" w:rsidP="008550BA">
            <w:pPr>
              <w:pStyle w:val="FootnoteText"/>
              <w:rPr>
                <w:rFonts w:ascii="Arial" w:hAnsi="Arial" w:cs="Arial"/>
                <w:b/>
                <w:bCs/>
                <w:sz w:val="18"/>
              </w:rPr>
            </w:pPr>
          </w:p>
          <w:p w14:paraId="4E1F9B34" w14:textId="53098DA4" w:rsidR="001F6E1D" w:rsidRPr="008E03C4" w:rsidRDefault="001F6E1D" w:rsidP="008550BA">
            <w:pPr>
              <w:pStyle w:val="FootnoteText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575" w:type="dxa"/>
          </w:tcPr>
          <w:p w14:paraId="2D920A22" w14:textId="107C8557" w:rsidR="001F6E1D" w:rsidRPr="008E03C4" w:rsidRDefault="000F296F" w:rsidP="008550BA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8E03C4">
              <w:rPr>
                <w:rFonts w:ascii="Arial" w:hAnsi="Arial" w:cs="Arial"/>
                <w:bCs/>
                <w:sz w:val="18"/>
                <w:szCs w:val="20"/>
              </w:rPr>
              <w:t>Targeted support for pupils</w:t>
            </w:r>
          </w:p>
        </w:tc>
        <w:tc>
          <w:tcPr>
            <w:tcW w:w="1710" w:type="dxa"/>
          </w:tcPr>
          <w:p w14:paraId="569B97F0" w14:textId="24E6DAC6" w:rsidR="001F6E1D" w:rsidRPr="008E03C4" w:rsidRDefault="000F296F" w:rsidP="008550BA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8E03C4">
              <w:rPr>
                <w:rFonts w:ascii="Arial" w:hAnsi="Arial" w:cs="Arial"/>
                <w:bCs/>
                <w:sz w:val="18"/>
                <w:szCs w:val="20"/>
              </w:rPr>
              <w:t>Targeted pupils</w:t>
            </w:r>
          </w:p>
        </w:tc>
        <w:tc>
          <w:tcPr>
            <w:tcW w:w="2268" w:type="dxa"/>
          </w:tcPr>
          <w:p w14:paraId="1184B14F" w14:textId="77777777" w:rsidR="001F6E1D" w:rsidRDefault="00754209" w:rsidP="00DE5E44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754209">
              <w:rPr>
                <w:rFonts w:ascii="Arial" w:hAnsi="Arial" w:cs="Arial"/>
                <w:bCs/>
                <w:sz w:val="18"/>
                <w:szCs w:val="20"/>
              </w:rPr>
              <w:t>Increased motivation in learning</w:t>
            </w:r>
          </w:p>
          <w:p w14:paraId="2A20A702" w14:textId="22752F1A" w:rsidR="00754209" w:rsidRPr="008E03C4" w:rsidRDefault="00754209" w:rsidP="00DE5E44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754209">
              <w:rPr>
                <w:rFonts w:ascii="Arial" w:hAnsi="Arial" w:cs="Arial"/>
                <w:bCs/>
                <w:sz w:val="18"/>
                <w:szCs w:val="20"/>
              </w:rPr>
              <w:t>Shared understanding amongst staff of barriers to learning</w:t>
            </w:r>
          </w:p>
        </w:tc>
        <w:tc>
          <w:tcPr>
            <w:tcW w:w="2693" w:type="dxa"/>
          </w:tcPr>
          <w:p w14:paraId="41B3C2E1" w14:textId="397D6A2B" w:rsidR="001F6E1D" w:rsidRPr="008E03C4" w:rsidRDefault="00754209" w:rsidP="00DE5E44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754209">
              <w:rPr>
                <w:rFonts w:ascii="Arial" w:hAnsi="Arial" w:cs="Arial"/>
                <w:bCs/>
                <w:sz w:val="18"/>
                <w:szCs w:val="20"/>
              </w:rPr>
              <w:t>Regular review of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data </w:t>
            </w:r>
            <w:r w:rsidRPr="00754209">
              <w:rPr>
                <w:rFonts w:ascii="Arial" w:hAnsi="Arial" w:cs="Arial"/>
                <w:bCs/>
                <w:sz w:val="18"/>
                <w:szCs w:val="20"/>
              </w:rPr>
              <w:t xml:space="preserve"> interventions are in place to ensure impact and changes made where necessary</w:t>
            </w:r>
          </w:p>
        </w:tc>
        <w:tc>
          <w:tcPr>
            <w:tcW w:w="1985" w:type="dxa"/>
          </w:tcPr>
          <w:p w14:paraId="284812B2" w14:textId="6614EAA3" w:rsidR="001F6E1D" w:rsidRPr="008E03C4" w:rsidRDefault="000F296F" w:rsidP="001B2CF6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8E03C4">
              <w:rPr>
                <w:rFonts w:ascii="Arial" w:hAnsi="Arial" w:cs="Arial"/>
                <w:bCs/>
                <w:sz w:val="18"/>
                <w:szCs w:val="20"/>
              </w:rPr>
              <w:t>Increase in attainment (5%)</w:t>
            </w:r>
          </w:p>
        </w:tc>
        <w:tc>
          <w:tcPr>
            <w:tcW w:w="1762" w:type="dxa"/>
          </w:tcPr>
          <w:p w14:paraId="0052704E" w14:textId="34CE8757" w:rsidR="001F6E1D" w:rsidRPr="008E03C4" w:rsidRDefault="008E03C4" w:rsidP="001B2CF6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8E03C4">
              <w:rPr>
                <w:rFonts w:ascii="Arial" w:hAnsi="Arial" w:cs="Arial"/>
                <w:bCs/>
                <w:sz w:val="18"/>
                <w:szCs w:val="20"/>
              </w:rPr>
              <w:t>Increase in attainment (5%)</w:t>
            </w:r>
          </w:p>
        </w:tc>
      </w:tr>
      <w:tr w:rsidR="008E03C4" w14:paraId="7CD672F9" w14:textId="75AB00C7" w:rsidTr="008E03C4">
        <w:tc>
          <w:tcPr>
            <w:tcW w:w="0" w:type="auto"/>
            <w:shd w:val="clear" w:color="auto" w:fill="auto"/>
          </w:tcPr>
          <w:p w14:paraId="57CFCE26" w14:textId="0A9928CA" w:rsidR="001F6E1D" w:rsidRPr="008E03C4" w:rsidRDefault="00693A6A">
            <w:pPr>
              <w:rPr>
                <w:rFonts w:ascii="Arial" w:hAnsi="Arial" w:cs="Arial"/>
                <w:sz w:val="18"/>
              </w:rPr>
            </w:pPr>
            <w:r w:rsidRPr="008E03C4">
              <w:rPr>
                <w:rFonts w:ascii="Arial" w:hAnsi="Arial" w:cs="Arial"/>
                <w:sz w:val="18"/>
              </w:rPr>
              <w:t>Training and resources for whole school (relationships and positive behaviour supports</w:t>
            </w:r>
            <w:r w:rsidR="000F296F" w:rsidRPr="008E03C4">
              <w:rPr>
                <w:rFonts w:ascii="Arial" w:hAnsi="Arial" w:cs="Arial"/>
                <w:sz w:val="18"/>
              </w:rPr>
              <w:t xml:space="preserve"> / Numeracy</w:t>
            </w:r>
            <w:r w:rsidRPr="008E03C4">
              <w:rPr>
                <w:rFonts w:ascii="Arial" w:hAnsi="Arial" w:cs="Arial"/>
                <w:sz w:val="18"/>
              </w:rPr>
              <w:t>)</w:t>
            </w:r>
          </w:p>
          <w:p w14:paraId="40BFE8BE" w14:textId="77777777" w:rsidR="001F6E1D" w:rsidRPr="008E03C4" w:rsidRDefault="001F6E1D">
            <w:pPr>
              <w:rPr>
                <w:rFonts w:ascii="Arial" w:hAnsi="Arial" w:cs="Arial"/>
                <w:sz w:val="18"/>
              </w:rPr>
            </w:pPr>
          </w:p>
          <w:p w14:paraId="760284CA" w14:textId="5A246191" w:rsidR="001F6E1D" w:rsidRPr="008E03C4" w:rsidRDefault="001F6E1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75" w:type="dxa"/>
            <w:shd w:val="clear" w:color="auto" w:fill="auto"/>
          </w:tcPr>
          <w:p w14:paraId="59AD3430" w14:textId="330900B2" w:rsidR="001F6E1D" w:rsidRPr="008E03C4" w:rsidRDefault="00693A6A">
            <w:pPr>
              <w:rPr>
                <w:rFonts w:ascii="Arial" w:hAnsi="Arial" w:cs="Arial"/>
                <w:sz w:val="18"/>
              </w:rPr>
            </w:pPr>
            <w:r w:rsidRPr="008E03C4">
              <w:rPr>
                <w:rFonts w:ascii="Arial" w:hAnsi="Arial" w:cs="Arial"/>
                <w:sz w:val="18"/>
              </w:rPr>
              <w:t>Workshops, Training/CLPL</w:t>
            </w:r>
          </w:p>
        </w:tc>
        <w:tc>
          <w:tcPr>
            <w:tcW w:w="1710" w:type="dxa"/>
            <w:shd w:val="clear" w:color="auto" w:fill="auto"/>
          </w:tcPr>
          <w:p w14:paraId="64B80A8C" w14:textId="4732B9D4" w:rsidR="001F6E1D" w:rsidRPr="008E03C4" w:rsidRDefault="00693A6A">
            <w:pPr>
              <w:rPr>
                <w:rFonts w:ascii="Arial" w:hAnsi="Arial" w:cs="Arial"/>
                <w:sz w:val="18"/>
              </w:rPr>
            </w:pPr>
            <w:r w:rsidRPr="008E03C4">
              <w:rPr>
                <w:rFonts w:ascii="Arial" w:hAnsi="Arial" w:cs="Arial"/>
                <w:sz w:val="18"/>
              </w:rPr>
              <w:t>Teaching and support staff</w:t>
            </w:r>
          </w:p>
        </w:tc>
        <w:tc>
          <w:tcPr>
            <w:tcW w:w="2268" w:type="dxa"/>
            <w:shd w:val="clear" w:color="auto" w:fill="auto"/>
          </w:tcPr>
          <w:p w14:paraId="03799965" w14:textId="79522142" w:rsidR="001F6E1D" w:rsidRPr="008E03C4" w:rsidRDefault="00693A6A">
            <w:pPr>
              <w:rPr>
                <w:rFonts w:ascii="Arial" w:hAnsi="Arial" w:cs="Arial"/>
                <w:sz w:val="18"/>
              </w:rPr>
            </w:pPr>
            <w:r w:rsidRPr="008E03C4">
              <w:rPr>
                <w:rFonts w:ascii="Arial" w:hAnsi="Arial" w:cs="Arial"/>
                <w:sz w:val="18"/>
              </w:rPr>
              <w:t>Relational practises altering in school</w:t>
            </w:r>
          </w:p>
        </w:tc>
        <w:tc>
          <w:tcPr>
            <w:tcW w:w="2693" w:type="dxa"/>
            <w:shd w:val="clear" w:color="auto" w:fill="auto"/>
          </w:tcPr>
          <w:p w14:paraId="6AFE66D2" w14:textId="6CF1AA64" w:rsidR="001F6E1D" w:rsidRPr="008E03C4" w:rsidRDefault="00693A6A">
            <w:pPr>
              <w:rPr>
                <w:rFonts w:ascii="Arial" w:hAnsi="Arial" w:cs="Arial"/>
                <w:sz w:val="18"/>
              </w:rPr>
            </w:pPr>
            <w:r w:rsidRPr="008E03C4">
              <w:rPr>
                <w:rFonts w:ascii="Arial" w:hAnsi="Arial" w:cs="Arial"/>
                <w:sz w:val="18"/>
              </w:rPr>
              <w:t>Improved behaviour</w:t>
            </w:r>
          </w:p>
        </w:tc>
        <w:tc>
          <w:tcPr>
            <w:tcW w:w="1985" w:type="dxa"/>
            <w:shd w:val="clear" w:color="auto" w:fill="auto"/>
          </w:tcPr>
          <w:p w14:paraId="6678EDA9" w14:textId="77777777" w:rsidR="001F6E1D" w:rsidRPr="008E03C4" w:rsidRDefault="00693A6A">
            <w:pPr>
              <w:rPr>
                <w:rFonts w:ascii="Arial" w:hAnsi="Arial" w:cs="Arial"/>
                <w:sz w:val="18"/>
              </w:rPr>
            </w:pPr>
            <w:r w:rsidRPr="008E03C4">
              <w:rPr>
                <w:rFonts w:ascii="Arial" w:hAnsi="Arial" w:cs="Arial"/>
                <w:sz w:val="18"/>
              </w:rPr>
              <w:t>Increased readiness to learn for identified children</w:t>
            </w:r>
          </w:p>
          <w:p w14:paraId="3CBB69CB" w14:textId="4FDB030A" w:rsidR="00693A6A" w:rsidRPr="008E03C4" w:rsidRDefault="00693A6A">
            <w:pPr>
              <w:rPr>
                <w:rFonts w:ascii="Arial" w:hAnsi="Arial" w:cs="Arial"/>
                <w:sz w:val="18"/>
              </w:rPr>
            </w:pPr>
            <w:r w:rsidRPr="008E03C4">
              <w:rPr>
                <w:rFonts w:ascii="Arial" w:hAnsi="Arial" w:cs="Arial"/>
                <w:sz w:val="18"/>
              </w:rPr>
              <w:t>Increased attainment</w:t>
            </w:r>
            <w:r w:rsidR="000F296F" w:rsidRPr="008E03C4">
              <w:rPr>
                <w:rFonts w:ascii="Arial" w:hAnsi="Arial" w:cs="Arial"/>
                <w:sz w:val="18"/>
              </w:rPr>
              <w:t xml:space="preserve"> </w:t>
            </w:r>
            <w:r w:rsidR="008E03C4">
              <w:rPr>
                <w:rFonts w:ascii="Arial" w:hAnsi="Arial" w:cs="Arial"/>
                <w:sz w:val="18"/>
              </w:rPr>
              <w:t xml:space="preserve">and attendance </w:t>
            </w:r>
            <w:r w:rsidR="000F296F" w:rsidRPr="008E03C4">
              <w:rPr>
                <w:rFonts w:ascii="Arial" w:hAnsi="Arial" w:cs="Arial"/>
                <w:sz w:val="18"/>
              </w:rPr>
              <w:t>(5%)</w:t>
            </w:r>
          </w:p>
        </w:tc>
        <w:tc>
          <w:tcPr>
            <w:tcW w:w="1762" w:type="dxa"/>
          </w:tcPr>
          <w:p w14:paraId="3C49C516" w14:textId="7C7DA7E2" w:rsidR="001F6E1D" w:rsidRPr="008E03C4" w:rsidRDefault="008E03C4">
            <w:pPr>
              <w:rPr>
                <w:rFonts w:ascii="Arial" w:hAnsi="Arial" w:cs="Arial"/>
                <w:sz w:val="18"/>
              </w:rPr>
            </w:pPr>
            <w:r w:rsidRPr="008E03C4">
              <w:rPr>
                <w:rFonts w:ascii="Arial" w:hAnsi="Arial" w:cs="Arial"/>
                <w:sz w:val="18"/>
              </w:rPr>
              <w:t>Increase in attainment (5%)</w:t>
            </w:r>
          </w:p>
        </w:tc>
      </w:tr>
      <w:tr w:rsidR="008E03C4" w14:paraId="72C3E1E8" w14:textId="77777777" w:rsidTr="008E03C4">
        <w:tc>
          <w:tcPr>
            <w:tcW w:w="0" w:type="auto"/>
            <w:shd w:val="clear" w:color="auto" w:fill="auto"/>
          </w:tcPr>
          <w:p w14:paraId="6236AD4B" w14:textId="4EB68F9C" w:rsidR="008E03C4" w:rsidRPr="008E03C4" w:rsidRDefault="008E03C4">
            <w:pPr>
              <w:rPr>
                <w:rFonts w:ascii="Arial" w:hAnsi="Arial" w:cs="Arial"/>
                <w:sz w:val="18"/>
              </w:rPr>
            </w:pPr>
            <w:r w:rsidRPr="008E03C4">
              <w:rPr>
                <w:rFonts w:ascii="Arial" w:hAnsi="Arial" w:cs="Arial"/>
                <w:sz w:val="18"/>
              </w:rPr>
              <w:t>0.5 FTE family support worker</w:t>
            </w:r>
          </w:p>
        </w:tc>
        <w:tc>
          <w:tcPr>
            <w:tcW w:w="1575" w:type="dxa"/>
            <w:shd w:val="clear" w:color="auto" w:fill="auto"/>
          </w:tcPr>
          <w:p w14:paraId="66A312C6" w14:textId="62F5F010" w:rsidR="008E03C4" w:rsidRPr="008E03C4" w:rsidRDefault="008E03C4">
            <w:pPr>
              <w:rPr>
                <w:rFonts w:ascii="Arial" w:hAnsi="Arial" w:cs="Arial"/>
                <w:sz w:val="18"/>
              </w:rPr>
            </w:pPr>
            <w:r w:rsidRPr="008E03C4">
              <w:rPr>
                <w:rFonts w:ascii="Arial" w:hAnsi="Arial" w:cs="Arial"/>
                <w:sz w:val="18"/>
              </w:rPr>
              <w:t>To provide support to targeted families to improve attendance</w:t>
            </w:r>
          </w:p>
        </w:tc>
        <w:tc>
          <w:tcPr>
            <w:tcW w:w="1710" w:type="dxa"/>
            <w:shd w:val="clear" w:color="auto" w:fill="auto"/>
          </w:tcPr>
          <w:p w14:paraId="191431CA" w14:textId="52F305B8" w:rsidR="008E03C4" w:rsidRPr="008E03C4" w:rsidRDefault="008E03C4">
            <w:pPr>
              <w:rPr>
                <w:rFonts w:ascii="Arial" w:hAnsi="Arial" w:cs="Arial"/>
                <w:sz w:val="18"/>
              </w:rPr>
            </w:pPr>
            <w:r w:rsidRPr="008E03C4">
              <w:rPr>
                <w:rFonts w:ascii="Arial" w:hAnsi="Arial" w:cs="Arial"/>
                <w:sz w:val="18"/>
              </w:rPr>
              <w:t>Families, learners</w:t>
            </w:r>
          </w:p>
        </w:tc>
        <w:tc>
          <w:tcPr>
            <w:tcW w:w="2268" w:type="dxa"/>
            <w:shd w:val="clear" w:color="auto" w:fill="auto"/>
          </w:tcPr>
          <w:p w14:paraId="36C6CF86" w14:textId="62CB3F5B" w:rsidR="008E03C4" w:rsidRPr="008E03C4" w:rsidRDefault="008E03C4">
            <w:pPr>
              <w:rPr>
                <w:rFonts w:ascii="Arial" w:hAnsi="Arial" w:cs="Arial"/>
                <w:sz w:val="18"/>
              </w:rPr>
            </w:pPr>
            <w:r w:rsidRPr="008E03C4">
              <w:rPr>
                <w:rFonts w:ascii="Arial" w:hAnsi="Arial" w:cs="Arial"/>
                <w:sz w:val="18"/>
              </w:rPr>
              <w:t>A 5% improvement in attendance of targeted children</w:t>
            </w:r>
          </w:p>
        </w:tc>
        <w:tc>
          <w:tcPr>
            <w:tcW w:w="2693" w:type="dxa"/>
            <w:shd w:val="clear" w:color="auto" w:fill="auto"/>
          </w:tcPr>
          <w:p w14:paraId="75A7803E" w14:textId="77777777" w:rsidR="008E03C4" w:rsidRPr="008E03C4" w:rsidRDefault="008E03C4" w:rsidP="008E03C4">
            <w:pPr>
              <w:rPr>
                <w:rFonts w:ascii="Arial" w:hAnsi="Arial" w:cs="Arial"/>
                <w:sz w:val="18"/>
              </w:rPr>
            </w:pPr>
            <w:r w:rsidRPr="008E03C4">
              <w:rPr>
                <w:rFonts w:ascii="Arial" w:hAnsi="Arial" w:cs="Arial"/>
                <w:sz w:val="18"/>
              </w:rPr>
              <w:t>An increased understanding of the importance of attendance</w:t>
            </w:r>
          </w:p>
          <w:p w14:paraId="35EFB4B3" w14:textId="77777777" w:rsidR="008E03C4" w:rsidRPr="008E03C4" w:rsidRDefault="008E03C4" w:rsidP="008E03C4">
            <w:pPr>
              <w:rPr>
                <w:rFonts w:ascii="Arial" w:hAnsi="Arial" w:cs="Arial"/>
                <w:sz w:val="18"/>
              </w:rPr>
            </w:pPr>
          </w:p>
          <w:p w14:paraId="041429EA" w14:textId="47F3F957" w:rsidR="008E03C4" w:rsidRPr="008E03C4" w:rsidRDefault="008E03C4" w:rsidP="008E03C4">
            <w:pPr>
              <w:rPr>
                <w:rFonts w:ascii="Arial" w:hAnsi="Arial" w:cs="Arial"/>
                <w:sz w:val="18"/>
              </w:rPr>
            </w:pPr>
            <w:r w:rsidRPr="008E03C4">
              <w:rPr>
                <w:rFonts w:ascii="Arial" w:hAnsi="Arial" w:cs="Arial"/>
                <w:sz w:val="18"/>
              </w:rPr>
              <w:t>Established positive relationships with families</w:t>
            </w:r>
          </w:p>
        </w:tc>
        <w:tc>
          <w:tcPr>
            <w:tcW w:w="1985" w:type="dxa"/>
            <w:shd w:val="clear" w:color="auto" w:fill="auto"/>
          </w:tcPr>
          <w:p w14:paraId="1498AE82" w14:textId="4022CAC9" w:rsidR="008E03C4" w:rsidRPr="008E03C4" w:rsidRDefault="008E03C4">
            <w:pPr>
              <w:rPr>
                <w:rFonts w:ascii="Arial" w:hAnsi="Arial" w:cs="Arial"/>
                <w:sz w:val="18"/>
              </w:rPr>
            </w:pPr>
            <w:r w:rsidRPr="008E03C4">
              <w:rPr>
                <w:rFonts w:ascii="Arial" w:hAnsi="Arial" w:cs="Arial"/>
                <w:sz w:val="18"/>
              </w:rPr>
              <w:t>Attendance rates gap between identified children and other learners has reduced</w:t>
            </w:r>
          </w:p>
        </w:tc>
        <w:tc>
          <w:tcPr>
            <w:tcW w:w="1762" w:type="dxa"/>
          </w:tcPr>
          <w:p w14:paraId="406B630E" w14:textId="58B3998C" w:rsidR="008E03C4" w:rsidRPr="008E03C4" w:rsidRDefault="008E03C4">
            <w:pPr>
              <w:rPr>
                <w:rFonts w:ascii="Arial" w:hAnsi="Arial" w:cs="Arial"/>
                <w:sz w:val="18"/>
              </w:rPr>
            </w:pPr>
            <w:r w:rsidRPr="008E03C4">
              <w:rPr>
                <w:rFonts w:ascii="Arial" w:hAnsi="Arial" w:cs="Arial"/>
                <w:sz w:val="18"/>
              </w:rPr>
              <w:t>Increase in attainment (5%)</w:t>
            </w:r>
          </w:p>
        </w:tc>
      </w:tr>
      <w:tr w:rsidR="008E03C4" w14:paraId="7B1362E8" w14:textId="751AA957" w:rsidTr="008E03C4">
        <w:trPr>
          <w:trHeight w:val="547"/>
        </w:trPr>
        <w:tc>
          <w:tcPr>
            <w:tcW w:w="12186" w:type="dxa"/>
            <w:gridSpan w:val="6"/>
          </w:tcPr>
          <w:p w14:paraId="3A68C8BC" w14:textId="77777777" w:rsidR="001F6E1D" w:rsidRPr="008E03C4" w:rsidRDefault="001F6E1D">
            <w:pPr>
              <w:rPr>
                <w:sz w:val="18"/>
              </w:rPr>
            </w:pPr>
            <w:r w:rsidRPr="008E03C4">
              <w:rPr>
                <w:sz w:val="18"/>
              </w:rPr>
              <w:t>Ongoing evaluation/actual impact:</w:t>
            </w:r>
          </w:p>
          <w:p w14:paraId="7D774127" w14:textId="77777777" w:rsidR="001F6E1D" w:rsidRPr="008E03C4" w:rsidRDefault="001F6E1D">
            <w:pPr>
              <w:rPr>
                <w:sz w:val="18"/>
              </w:rPr>
            </w:pPr>
          </w:p>
          <w:p w14:paraId="4AED2076" w14:textId="77777777" w:rsidR="001F6E1D" w:rsidRPr="008E03C4" w:rsidRDefault="001F6E1D">
            <w:pPr>
              <w:rPr>
                <w:sz w:val="18"/>
              </w:rPr>
            </w:pPr>
          </w:p>
          <w:p w14:paraId="61A110EE" w14:textId="1FB81480" w:rsidR="001F6E1D" w:rsidRPr="008E03C4" w:rsidRDefault="001F6E1D">
            <w:pPr>
              <w:rPr>
                <w:sz w:val="18"/>
              </w:rPr>
            </w:pPr>
          </w:p>
        </w:tc>
        <w:tc>
          <w:tcPr>
            <w:tcW w:w="1762" w:type="dxa"/>
          </w:tcPr>
          <w:p w14:paraId="1ADF7255" w14:textId="77777777" w:rsidR="001F6E1D" w:rsidRPr="008E03C4" w:rsidRDefault="001F6E1D">
            <w:pPr>
              <w:rPr>
                <w:sz w:val="18"/>
              </w:rPr>
            </w:pPr>
          </w:p>
        </w:tc>
      </w:tr>
    </w:tbl>
    <w:p w14:paraId="7DCD679F" w14:textId="30BAE3C5" w:rsidR="009420B1" w:rsidRDefault="009420B1"/>
    <w:sectPr w:rsidR="009420B1" w:rsidSect="00321D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7A8CC" w14:textId="77777777" w:rsidR="00BF2765" w:rsidRDefault="00BF2765" w:rsidP="000E652E">
      <w:pPr>
        <w:spacing w:after="0" w:line="240" w:lineRule="auto"/>
      </w:pPr>
      <w:r>
        <w:separator/>
      </w:r>
    </w:p>
  </w:endnote>
  <w:endnote w:type="continuationSeparator" w:id="0">
    <w:p w14:paraId="0BB8A494" w14:textId="77777777" w:rsidR="00BF2765" w:rsidRDefault="00BF2765" w:rsidP="000E6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AA9BC" w14:textId="77777777" w:rsidR="00BF2765" w:rsidRDefault="00BF2765" w:rsidP="000E652E">
      <w:pPr>
        <w:spacing w:after="0" w:line="240" w:lineRule="auto"/>
      </w:pPr>
      <w:r>
        <w:separator/>
      </w:r>
    </w:p>
  </w:footnote>
  <w:footnote w:type="continuationSeparator" w:id="0">
    <w:p w14:paraId="32652F97" w14:textId="77777777" w:rsidR="00BF2765" w:rsidRDefault="00BF2765" w:rsidP="000E6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00E3"/>
    <w:multiLevelType w:val="hybridMultilevel"/>
    <w:tmpl w:val="9CD41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F7044"/>
    <w:multiLevelType w:val="hybridMultilevel"/>
    <w:tmpl w:val="582889C0"/>
    <w:lvl w:ilvl="0" w:tplc="9AEE3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C55C2"/>
    <w:multiLevelType w:val="hybridMultilevel"/>
    <w:tmpl w:val="21BCA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D77C4"/>
    <w:multiLevelType w:val="hybridMultilevel"/>
    <w:tmpl w:val="9FF62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A4714"/>
    <w:multiLevelType w:val="hybridMultilevel"/>
    <w:tmpl w:val="048A5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EA434E"/>
    <w:multiLevelType w:val="hybridMultilevel"/>
    <w:tmpl w:val="93360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85BDF"/>
    <w:multiLevelType w:val="hybridMultilevel"/>
    <w:tmpl w:val="4D9AA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73327"/>
    <w:multiLevelType w:val="hybridMultilevel"/>
    <w:tmpl w:val="832CD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26F0"/>
    <w:multiLevelType w:val="hybridMultilevel"/>
    <w:tmpl w:val="A7E6B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026745"/>
    <w:multiLevelType w:val="hybridMultilevel"/>
    <w:tmpl w:val="E2D6E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C4D15"/>
    <w:multiLevelType w:val="hybridMultilevel"/>
    <w:tmpl w:val="C0449634"/>
    <w:lvl w:ilvl="0" w:tplc="9AEE3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270A1"/>
    <w:multiLevelType w:val="hybridMultilevel"/>
    <w:tmpl w:val="2126F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E9006D"/>
    <w:multiLevelType w:val="hybridMultilevel"/>
    <w:tmpl w:val="2370D9EA"/>
    <w:lvl w:ilvl="0" w:tplc="9AEE3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70509F"/>
    <w:multiLevelType w:val="hybridMultilevel"/>
    <w:tmpl w:val="A674299C"/>
    <w:lvl w:ilvl="0" w:tplc="9AEE3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C16F9"/>
    <w:multiLevelType w:val="hybridMultilevel"/>
    <w:tmpl w:val="FE5CB0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8870D5"/>
    <w:multiLevelType w:val="hybridMultilevel"/>
    <w:tmpl w:val="C7A493F8"/>
    <w:lvl w:ilvl="0" w:tplc="9AEE3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9"/>
  </w:num>
  <w:num w:numId="8">
    <w:abstractNumId w:val="5"/>
  </w:num>
  <w:num w:numId="9">
    <w:abstractNumId w:val="13"/>
  </w:num>
  <w:num w:numId="10">
    <w:abstractNumId w:val="15"/>
  </w:num>
  <w:num w:numId="11">
    <w:abstractNumId w:val="11"/>
  </w:num>
  <w:num w:numId="12">
    <w:abstractNumId w:val="4"/>
  </w:num>
  <w:num w:numId="13">
    <w:abstractNumId w:val="14"/>
  </w:num>
  <w:num w:numId="14">
    <w:abstractNumId w:val="1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D1C"/>
    <w:rsid w:val="00001DE6"/>
    <w:rsid w:val="00041E3C"/>
    <w:rsid w:val="00056F51"/>
    <w:rsid w:val="00066C89"/>
    <w:rsid w:val="000708A2"/>
    <w:rsid w:val="00077C3E"/>
    <w:rsid w:val="000D0363"/>
    <w:rsid w:val="000D2369"/>
    <w:rsid w:val="000E04AF"/>
    <w:rsid w:val="000E652E"/>
    <w:rsid w:val="000F296F"/>
    <w:rsid w:val="000F33D9"/>
    <w:rsid w:val="00104554"/>
    <w:rsid w:val="001064E0"/>
    <w:rsid w:val="001243C4"/>
    <w:rsid w:val="001333DB"/>
    <w:rsid w:val="0014574F"/>
    <w:rsid w:val="001671DF"/>
    <w:rsid w:val="00177AB6"/>
    <w:rsid w:val="001824C9"/>
    <w:rsid w:val="0018559A"/>
    <w:rsid w:val="0019601F"/>
    <w:rsid w:val="001B2CF6"/>
    <w:rsid w:val="001C2982"/>
    <w:rsid w:val="001F6E1D"/>
    <w:rsid w:val="002204C8"/>
    <w:rsid w:val="00252934"/>
    <w:rsid w:val="002647D3"/>
    <w:rsid w:val="00282125"/>
    <w:rsid w:val="002E13C9"/>
    <w:rsid w:val="002E25C5"/>
    <w:rsid w:val="00313E9E"/>
    <w:rsid w:val="00321656"/>
    <w:rsid w:val="00321D1C"/>
    <w:rsid w:val="003452FE"/>
    <w:rsid w:val="00354A1F"/>
    <w:rsid w:val="00361D19"/>
    <w:rsid w:val="00385C2C"/>
    <w:rsid w:val="00387E81"/>
    <w:rsid w:val="003C0142"/>
    <w:rsid w:val="003E2EC0"/>
    <w:rsid w:val="0041067E"/>
    <w:rsid w:val="00425436"/>
    <w:rsid w:val="00451349"/>
    <w:rsid w:val="00452370"/>
    <w:rsid w:val="004546B6"/>
    <w:rsid w:val="00471E1C"/>
    <w:rsid w:val="00476AFB"/>
    <w:rsid w:val="00480F11"/>
    <w:rsid w:val="00485FA7"/>
    <w:rsid w:val="004B01AF"/>
    <w:rsid w:val="004C6586"/>
    <w:rsid w:val="004D0A64"/>
    <w:rsid w:val="004D1316"/>
    <w:rsid w:val="004D7C45"/>
    <w:rsid w:val="004F44EF"/>
    <w:rsid w:val="004F4B7D"/>
    <w:rsid w:val="004F72A4"/>
    <w:rsid w:val="00524BA9"/>
    <w:rsid w:val="005469A5"/>
    <w:rsid w:val="005654F7"/>
    <w:rsid w:val="005A0714"/>
    <w:rsid w:val="005A3A5E"/>
    <w:rsid w:val="005A4A7D"/>
    <w:rsid w:val="005D680B"/>
    <w:rsid w:val="005E1C7F"/>
    <w:rsid w:val="005E765B"/>
    <w:rsid w:val="005F3EFD"/>
    <w:rsid w:val="006023D9"/>
    <w:rsid w:val="00602E9E"/>
    <w:rsid w:val="00633F87"/>
    <w:rsid w:val="00693A6A"/>
    <w:rsid w:val="006C204E"/>
    <w:rsid w:val="006F05DD"/>
    <w:rsid w:val="006F18D9"/>
    <w:rsid w:val="006F6203"/>
    <w:rsid w:val="00703734"/>
    <w:rsid w:val="00713392"/>
    <w:rsid w:val="007137A5"/>
    <w:rsid w:val="00714CA9"/>
    <w:rsid w:val="00754209"/>
    <w:rsid w:val="0076172C"/>
    <w:rsid w:val="007B61E8"/>
    <w:rsid w:val="007C5508"/>
    <w:rsid w:val="007D52F4"/>
    <w:rsid w:val="007D5A5D"/>
    <w:rsid w:val="007E3CF9"/>
    <w:rsid w:val="007F0384"/>
    <w:rsid w:val="0082035E"/>
    <w:rsid w:val="00820C4C"/>
    <w:rsid w:val="00821906"/>
    <w:rsid w:val="008223AD"/>
    <w:rsid w:val="008229E7"/>
    <w:rsid w:val="008265D6"/>
    <w:rsid w:val="0083730B"/>
    <w:rsid w:val="00847592"/>
    <w:rsid w:val="008550BA"/>
    <w:rsid w:val="00856FA1"/>
    <w:rsid w:val="008767F8"/>
    <w:rsid w:val="008808BA"/>
    <w:rsid w:val="00885007"/>
    <w:rsid w:val="00897C86"/>
    <w:rsid w:val="008C1A6A"/>
    <w:rsid w:val="008E01C0"/>
    <w:rsid w:val="008E03C4"/>
    <w:rsid w:val="008E05E6"/>
    <w:rsid w:val="008E6D22"/>
    <w:rsid w:val="008F22B9"/>
    <w:rsid w:val="008F63ED"/>
    <w:rsid w:val="00925C3C"/>
    <w:rsid w:val="009420B1"/>
    <w:rsid w:val="009479A8"/>
    <w:rsid w:val="00953A7F"/>
    <w:rsid w:val="00985140"/>
    <w:rsid w:val="009B1CDE"/>
    <w:rsid w:val="009D3300"/>
    <w:rsid w:val="009F0A60"/>
    <w:rsid w:val="009F4162"/>
    <w:rsid w:val="00A10828"/>
    <w:rsid w:val="00A154DA"/>
    <w:rsid w:val="00A603F7"/>
    <w:rsid w:val="00A6777E"/>
    <w:rsid w:val="00A92B3A"/>
    <w:rsid w:val="00A951F7"/>
    <w:rsid w:val="00AC64B6"/>
    <w:rsid w:val="00AD1D8E"/>
    <w:rsid w:val="00AD596E"/>
    <w:rsid w:val="00AE32B8"/>
    <w:rsid w:val="00B00AA4"/>
    <w:rsid w:val="00B2112D"/>
    <w:rsid w:val="00B242C4"/>
    <w:rsid w:val="00B24752"/>
    <w:rsid w:val="00B3555D"/>
    <w:rsid w:val="00B64002"/>
    <w:rsid w:val="00B728E1"/>
    <w:rsid w:val="00BA385C"/>
    <w:rsid w:val="00BB67AB"/>
    <w:rsid w:val="00BC57F5"/>
    <w:rsid w:val="00BC6B7B"/>
    <w:rsid w:val="00BE7C0D"/>
    <w:rsid w:val="00BF2765"/>
    <w:rsid w:val="00C01B36"/>
    <w:rsid w:val="00C1573C"/>
    <w:rsid w:val="00C1644B"/>
    <w:rsid w:val="00C21392"/>
    <w:rsid w:val="00C515EF"/>
    <w:rsid w:val="00C726F6"/>
    <w:rsid w:val="00C74490"/>
    <w:rsid w:val="00C937E3"/>
    <w:rsid w:val="00C96A40"/>
    <w:rsid w:val="00CE666B"/>
    <w:rsid w:val="00D2128B"/>
    <w:rsid w:val="00D458A4"/>
    <w:rsid w:val="00D537BE"/>
    <w:rsid w:val="00D56DDC"/>
    <w:rsid w:val="00D829C6"/>
    <w:rsid w:val="00DA6B77"/>
    <w:rsid w:val="00DE5E44"/>
    <w:rsid w:val="00E10D50"/>
    <w:rsid w:val="00E15D6A"/>
    <w:rsid w:val="00E25628"/>
    <w:rsid w:val="00E40020"/>
    <w:rsid w:val="00E5468A"/>
    <w:rsid w:val="00E76717"/>
    <w:rsid w:val="00E82644"/>
    <w:rsid w:val="00EB048E"/>
    <w:rsid w:val="00EC1CE8"/>
    <w:rsid w:val="00ED15B4"/>
    <w:rsid w:val="00EE243E"/>
    <w:rsid w:val="00F02946"/>
    <w:rsid w:val="00F029E4"/>
    <w:rsid w:val="00F23416"/>
    <w:rsid w:val="00F56623"/>
    <w:rsid w:val="00F70B99"/>
    <w:rsid w:val="00F94A9B"/>
    <w:rsid w:val="00F9573E"/>
    <w:rsid w:val="00FA228D"/>
    <w:rsid w:val="00FA30EF"/>
    <w:rsid w:val="00FB04F4"/>
    <w:rsid w:val="00FC0CFB"/>
    <w:rsid w:val="00FD03C4"/>
    <w:rsid w:val="00FF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F3D78"/>
  <w15:docId w15:val="{FBF2D413-EB2A-4E73-B7FB-68B14A04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951F7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36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A951F7"/>
    <w:pPr>
      <w:keepNext/>
      <w:spacing w:after="0" w:line="240" w:lineRule="auto"/>
      <w:jc w:val="center"/>
      <w:outlineLvl w:val="2"/>
    </w:pPr>
    <w:rPr>
      <w:rFonts w:ascii="Garamond" w:eastAsia="Times New Roman" w:hAnsi="Garamond" w:cs="Times New Roman"/>
      <w:b/>
      <w:sz w:val="32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A951F7"/>
    <w:pPr>
      <w:keepNext/>
      <w:spacing w:after="0" w:line="240" w:lineRule="auto"/>
      <w:outlineLvl w:val="4"/>
    </w:pPr>
    <w:rPr>
      <w:rFonts w:ascii="Garamond" w:eastAsia="Times New Roman" w:hAnsi="Garamond" w:cs="Times New Roman"/>
      <w:i/>
      <w:sz w:val="3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0A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951F7"/>
    <w:rPr>
      <w:rFonts w:ascii="Arial" w:eastAsia="Times New Roman" w:hAnsi="Arial" w:cs="Times New Roman"/>
      <w:b/>
      <w:sz w:val="36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A951F7"/>
    <w:rPr>
      <w:rFonts w:ascii="Garamond" w:eastAsia="Times New Roman" w:hAnsi="Garamond" w:cs="Times New Roman"/>
      <w:b/>
      <w:sz w:val="32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A951F7"/>
    <w:rPr>
      <w:rFonts w:ascii="Garamond" w:eastAsia="Times New Roman" w:hAnsi="Garamond" w:cs="Times New Roman"/>
      <w:i/>
      <w:sz w:val="32"/>
      <w:szCs w:val="20"/>
      <w:lang w:val="en-US"/>
    </w:rPr>
  </w:style>
  <w:style w:type="paragraph" w:styleId="FootnoteText">
    <w:name w:val="footnote text"/>
    <w:basedOn w:val="Normal"/>
    <w:link w:val="FootnoteTextChar"/>
    <w:semiHidden/>
    <w:rsid w:val="00A951F7"/>
    <w:pPr>
      <w:spacing w:after="0" w:line="240" w:lineRule="auto"/>
    </w:pPr>
    <w:rPr>
      <w:rFonts w:ascii="Garamond" w:eastAsia="Times New Roman" w:hAnsi="Garamond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A951F7"/>
    <w:rPr>
      <w:rFonts w:ascii="Garamond" w:eastAsia="Times New Roman" w:hAnsi="Garamond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E6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52E"/>
  </w:style>
  <w:style w:type="paragraph" w:styleId="Footer">
    <w:name w:val="footer"/>
    <w:basedOn w:val="Normal"/>
    <w:link w:val="FooterChar"/>
    <w:uiPriority w:val="99"/>
    <w:unhideWhenUsed/>
    <w:rsid w:val="000E6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52E"/>
  </w:style>
  <w:style w:type="paragraph" w:styleId="ListParagraph">
    <w:name w:val="List Paragraph"/>
    <w:basedOn w:val="Normal"/>
    <w:uiPriority w:val="34"/>
    <w:qFormat/>
    <w:rsid w:val="001333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4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image" Target="media/image10.png"/><Relationship Id="rId39" Type="http://schemas.openxmlformats.org/officeDocument/2006/relationships/image" Target="media/image23.jpg"/><Relationship Id="rId21" Type="http://schemas.openxmlformats.org/officeDocument/2006/relationships/image" Target="media/image5.png"/><Relationship Id="rId34" Type="http://schemas.openxmlformats.org/officeDocument/2006/relationships/image" Target="media/image18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image" Target="media/image4.png"/><Relationship Id="rId29" Type="http://schemas.openxmlformats.org/officeDocument/2006/relationships/image" Target="media/image1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emf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diagramDrawing" Target="diagrams/drawing1.xm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9E120AC-268F-40C8-8690-8C8CEFFCE07F}" type="doc">
      <dgm:prSet loTypeId="urn:microsoft.com/office/officeart/2005/8/layout/radial6" loCatId="cycle" qsTypeId="urn:microsoft.com/office/officeart/2005/8/quickstyle/simple1" qsCatId="simple" csTypeId="urn:microsoft.com/office/officeart/2005/8/colors/accent5_2" csCatId="accent5" phldr="1"/>
      <dgm:spPr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</dgm:spPr>
      <dgm:t>
        <a:bodyPr/>
        <a:lstStyle/>
        <a:p>
          <a:endParaRPr lang="en-GB"/>
        </a:p>
      </dgm:t>
    </dgm:pt>
    <dgm:pt modelId="{E4433AFE-3FBF-409F-A3F0-E65E99C383A8}">
      <dgm:prSet phldrT="[Text]" custT="1"/>
      <dgm:spPr>
        <a:blipFill rotWithShape="0">
          <a:blip xmlns:r="http://schemas.openxmlformats.org/officeDocument/2006/relationships" r:embed="rId1"/>
          <a:stretch>
            <a:fillRect/>
          </a:stretch>
        </a:blipFill>
        <a:ln w="38100">
          <a:solidFill>
            <a:srgbClr val="FF0000"/>
          </a:solidFill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 sz="1300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A88D099-ECA1-46E8-9632-0601F36A6283}" type="parTrans" cxnId="{2527E01B-76D7-4DB6-BD17-92B0BC96B65C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5A325F6-0DAF-4747-9FF1-3C19D83091FD}" type="sibTrans" cxnId="{2527E01B-76D7-4DB6-BD17-92B0BC96B65C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CD53C92-68DB-4935-ABF9-D2259BAB6C53}">
      <dgm:prSet phldrT="[Text]" custT="1"/>
      <dgm:spPr>
        <a:ln w="38100">
          <a:solidFill>
            <a:srgbClr val="FF0000"/>
          </a:solidFill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r>
            <a:rPr lang="en-GB" sz="1200" b="1">
              <a:latin typeface="Arial" panose="020B0604020202020204" pitchFamily="34" charset="0"/>
              <a:cs typeface="Arial" panose="020B0604020202020204" pitchFamily="34" charset="0"/>
            </a:rPr>
            <a:t>School Improvement Plan</a:t>
          </a:r>
        </a:p>
        <a:p>
          <a:r>
            <a:rPr lang="en-GB" sz="1200" b="1">
              <a:latin typeface="Arial" panose="020B0604020202020204" pitchFamily="34" charset="0"/>
              <a:cs typeface="Arial" panose="020B0604020202020204" pitchFamily="34" charset="0"/>
            </a:rPr>
            <a:t> 2022 -2023</a:t>
          </a:r>
        </a:p>
      </dgm:t>
    </dgm:pt>
    <dgm:pt modelId="{CE46E143-77FB-498E-B3B9-AF1C6ABA3DCA}" type="parTrans" cxnId="{F45D3056-CD4D-41F4-8228-CDA3D48F202A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5D5A262-E7BA-42C9-B286-A8A575967B44}" type="sibTrans" cxnId="{F45D3056-CD4D-41F4-8228-CDA3D48F202A}">
      <dgm:prSet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B6F5120-EFE9-4626-B577-E1F8DA4AE7F2}">
      <dgm:prSet phldrT="[Text]" custT="1"/>
      <dgm:spPr>
        <a:ln w="38100">
          <a:solidFill>
            <a:srgbClr val="FF0000"/>
          </a:solidFill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r>
            <a:rPr lang="en-GB" sz="1250" b="1">
              <a:latin typeface="Arial" panose="020B0604020202020204" pitchFamily="34" charset="0"/>
              <a:cs typeface="Arial" panose="020B0604020202020204" pitchFamily="34" charset="0"/>
            </a:rPr>
            <a:t>National Improvement Framework   2021</a:t>
          </a:r>
        </a:p>
      </dgm:t>
    </dgm:pt>
    <dgm:pt modelId="{4B5A8D12-8162-497B-BC05-3E4214904080}" type="parTrans" cxnId="{D53AEEDE-6063-4666-B93E-08FCFF9A2983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17C3CC3-5D6C-46F2-8E80-23D5CC1D14B9}" type="sibTrans" cxnId="{D53AEEDE-6063-4666-B93E-08FCFF9A2983}">
      <dgm:prSet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1564DBA-754A-4001-B077-94045256CA91}">
      <dgm:prSet phldrT="[Text]" custT="1"/>
      <dgm:spPr>
        <a:ln w="38100">
          <a:solidFill>
            <a:srgbClr val="FF0000"/>
          </a:solidFill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r>
            <a:rPr lang="en-GB" sz="1300" b="1">
              <a:latin typeface="Arial" panose="020B0604020202020204" pitchFamily="34" charset="0"/>
              <a:cs typeface="Arial" panose="020B0604020202020204" pitchFamily="34" charset="0"/>
            </a:rPr>
            <a:t>Towards and Empowered  System</a:t>
          </a:r>
        </a:p>
      </dgm:t>
    </dgm:pt>
    <dgm:pt modelId="{42E1E86E-5EC8-4587-BDB5-008B9D2C7C4F}" type="parTrans" cxnId="{EA107C07-DB27-4A13-BA13-7897BF24B777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5611C21-E6FB-4E0D-9E92-A164CA84F912}" type="sibTrans" cxnId="{EA107C07-DB27-4A13-BA13-7897BF24B777}">
      <dgm:prSet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2BD0BAE-E8F4-4C6A-9006-E17FBA28C0AF}">
      <dgm:prSet phldrT="[Text]" custT="1"/>
      <dgm:spPr>
        <a:ln w="38100">
          <a:solidFill>
            <a:srgbClr val="FF0000"/>
          </a:solidFill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r>
            <a:rPr lang="en-GB" sz="1200" b="1">
              <a:latin typeface="Arial" panose="020B0604020202020204" pitchFamily="34" charset="0"/>
              <a:cs typeface="Arial" panose="020B0604020202020204" pitchFamily="34" charset="0"/>
            </a:rPr>
            <a:t>HGIOS?4</a:t>
          </a:r>
        </a:p>
        <a:p>
          <a:r>
            <a:rPr lang="en-GB" sz="1200" b="1">
              <a:latin typeface="Arial" panose="020B0604020202020204" pitchFamily="34" charset="0"/>
              <a:cs typeface="Arial" panose="020B0604020202020204" pitchFamily="34" charset="0"/>
            </a:rPr>
            <a:t>HGIOELC? &amp; National Care Standards</a:t>
          </a:r>
        </a:p>
        <a:p>
          <a:r>
            <a:rPr lang="en-GB" sz="1200" b="1">
              <a:latin typeface="Arial" panose="020B0604020202020204" pitchFamily="34" charset="0"/>
              <a:cs typeface="Arial" panose="020B0604020202020204" pitchFamily="34" charset="0"/>
            </a:rPr>
            <a:t>HGIOURS?</a:t>
          </a:r>
        </a:p>
      </dgm:t>
    </dgm:pt>
    <dgm:pt modelId="{F404F309-681A-4055-93EA-54F4A98FBB9B}" type="parTrans" cxnId="{78FA278C-C475-4E76-80F9-5B31A8EF7021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E43EED2-30DD-482C-B73B-0CB652E1F103}" type="sibTrans" cxnId="{78FA278C-C475-4E76-80F9-5B31A8EF7021}">
      <dgm:prSet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57CF85F-AE98-45B9-8F0B-FB1361696D82}">
      <dgm:prSet custT="1"/>
      <dgm:spPr>
        <a:ln w="38100">
          <a:solidFill>
            <a:srgbClr val="FF0000"/>
          </a:solidFill>
        </a:ln>
      </dgm:spPr>
      <dgm:t>
        <a:bodyPr/>
        <a:lstStyle/>
        <a:p>
          <a:r>
            <a:rPr lang="en-GB" sz="1300" b="1">
              <a:latin typeface="Arial" panose="020B0604020202020204" pitchFamily="34" charset="0"/>
              <a:cs typeface="Arial" panose="020B0604020202020204" pitchFamily="34" charset="0"/>
            </a:rPr>
            <a:t>Pupil Equity Funding</a:t>
          </a:r>
        </a:p>
      </dgm:t>
    </dgm:pt>
    <dgm:pt modelId="{FC0D0D4F-288C-47FC-868C-291EFA47CD7C}" type="parTrans" cxnId="{D1A75620-3C43-4D75-9D5C-DCA262ABDF4F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F275EA8-3D68-4D8B-88D9-F3DC4D943A38}" type="sibTrans" cxnId="{D1A75620-3C43-4D75-9D5C-DCA262ABDF4F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2F161C0-7F22-46D9-99B7-30EA45E54851}" type="pres">
      <dgm:prSet presAssocID="{C9E120AC-268F-40C8-8690-8C8CEFFCE07F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D84FF0A3-DEC5-428C-9429-3F76BCE778DB}" type="pres">
      <dgm:prSet presAssocID="{E4433AFE-3FBF-409F-A3F0-E65E99C383A8}" presName="centerShape" presStyleLbl="node0" presStyleIdx="0" presStyleCnt="1"/>
      <dgm:spPr/>
      <dgm:t>
        <a:bodyPr/>
        <a:lstStyle/>
        <a:p>
          <a:endParaRPr lang="en-US"/>
        </a:p>
      </dgm:t>
    </dgm:pt>
    <dgm:pt modelId="{F49D7D07-754E-4E24-B803-E3A0DFA2720C}" type="pres">
      <dgm:prSet presAssocID="{8CD53C92-68DB-4935-ABF9-D2259BAB6C53}" presName="node" presStyleLbl="node1" presStyleIdx="0" presStyleCnt="5" custScaleX="112962" custScaleY="10079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5A10256-C8FF-4955-8985-5D7C6204B474}" type="pres">
      <dgm:prSet presAssocID="{8CD53C92-68DB-4935-ABF9-D2259BAB6C53}" presName="dummy" presStyleCnt="0"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</dgm:pt>
    <dgm:pt modelId="{65E3EBA3-0FE9-4A69-A1DF-96CFF930058E}" type="pres">
      <dgm:prSet presAssocID="{95D5A262-E7BA-42C9-B286-A8A575967B44}" presName="sibTrans" presStyleLbl="sibTrans2D1" presStyleIdx="0" presStyleCnt="5"/>
      <dgm:spPr/>
      <dgm:t>
        <a:bodyPr/>
        <a:lstStyle/>
        <a:p>
          <a:endParaRPr lang="en-US"/>
        </a:p>
      </dgm:t>
    </dgm:pt>
    <dgm:pt modelId="{2FC58BFB-385B-449D-99C3-0DDDC196F47D}" type="pres">
      <dgm:prSet presAssocID="{357CF85F-AE98-45B9-8F0B-FB1361696D82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5FAA790-E53D-4E80-B208-F76C837939D4}" type="pres">
      <dgm:prSet presAssocID="{357CF85F-AE98-45B9-8F0B-FB1361696D82}" presName="dummy" presStyleCnt="0"/>
      <dgm:spPr/>
    </dgm:pt>
    <dgm:pt modelId="{FD846840-180E-4ADE-A802-AC7D11C92638}" type="pres">
      <dgm:prSet presAssocID="{0F275EA8-3D68-4D8B-88D9-F3DC4D943A38}" presName="sibTrans" presStyleLbl="sibTrans2D1" presStyleIdx="1" presStyleCnt="5"/>
      <dgm:spPr/>
      <dgm:t>
        <a:bodyPr/>
        <a:lstStyle/>
        <a:p>
          <a:endParaRPr lang="en-US"/>
        </a:p>
      </dgm:t>
    </dgm:pt>
    <dgm:pt modelId="{6D091E8E-892E-4DB7-990C-6E6DD4579429}" type="pres">
      <dgm:prSet presAssocID="{AB6F5120-EFE9-4626-B577-E1F8DA4AE7F2}" presName="node" presStyleLbl="node1" presStyleIdx="2" presStyleCnt="5" custScaleX="115322" custScaleY="10120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77D57C5-6675-48F7-AB5D-7BEF2FEB7C62}" type="pres">
      <dgm:prSet presAssocID="{AB6F5120-EFE9-4626-B577-E1F8DA4AE7F2}" presName="dummy" presStyleCnt="0"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</dgm:pt>
    <dgm:pt modelId="{96DE14D8-4CC4-4967-BFF2-0AB6890F8386}" type="pres">
      <dgm:prSet presAssocID="{917C3CC3-5D6C-46F2-8E80-23D5CC1D14B9}" presName="sibTrans" presStyleLbl="sibTrans2D1" presStyleIdx="2" presStyleCnt="5"/>
      <dgm:spPr/>
      <dgm:t>
        <a:bodyPr/>
        <a:lstStyle/>
        <a:p>
          <a:endParaRPr lang="en-US"/>
        </a:p>
      </dgm:t>
    </dgm:pt>
    <dgm:pt modelId="{65C8B303-5641-428A-8959-A83629BC5A21}" type="pres">
      <dgm:prSet presAssocID="{F1564DBA-754A-4001-B077-94045256CA91}" presName="node" presStyleLbl="node1" presStyleIdx="3" presStyleCnt="5" custScaleX="113131" custScaleY="9867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BE4BE57-0192-4386-B13E-741EF5FF6AF1}" type="pres">
      <dgm:prSet presAssocID="{F1564DBA-754A-4001-B077-94045256CA91}" presName="dummy" presStyleCnt="0"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</dgm:pt>
    <dgm:pt modelId="{A025BD2E-B7E3-44A7-96AD-49DDBCD977FA}" type="pres">
      <dgm:prSet presAssocID="{45611C21-E6FB-4E0D-9E92-A164CA84F912}" presName="sibTrans" presStyleLbl="sibTrans2D1" presStyleIdx="3" presStyleCnt="5"/>
      <dgm:spPr/>
      <dgm:t>
        <a:bodyPr/>
        <a:lstStyle/>
        <a:p>
          <a:endParaRPr lang="en-US"/>
        </a:p>
      </dgm:t>
    </dgm:pt>
    <dgm:pt modelId="{B0CECBBE-C4A9-46AD-B382-530724DFCBE0}" type="pres">
      <dgm:prSet presAssocID="{92BD0BAE-E8F4-4C6A-9006-E17FBA28C0AF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A86AF0C-8DBD-40DF-B900-7CFA57BF6148}" type="pres">
      <dgm:prSet presAssocID="{92BD0BAE-E8F4-4C6A-9006-E17FBA28C0AF}" presName="dummy" presStyleCnt="0"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</dgm:pt>
    <dgm:pt modelId="{F9603699-FA4A-457D-9973-2619874A9464}" type="pres">
      <dgm:prSet presAssocID="{2E43EED2-30DD-482C-B73B-0CB652E1F103}" presName="sibTrans" presStyleLbl="sibTrans2D1" presStyleIdx="4" presStyleCnt="5"/>
      <dgm:spPr/>
      <dgm:t>
        <a:bodyPr/>
        <a:lstStyle/>
        <a:p>
          <a:endParaRPr lang="en-US"/>
        </a:p>
      </dgm:t>
    </dgm:pt>
  </dgm:ptLst>
  <dgm:cxnLst>
    <dgm:cxn modelId="{F45D3056-CD4D-41F4-8228-CDA3D48F202A}" srcId="{E4433AFE-3FBF-409F-A3F0-E65E99C383A8}" destId="{8CD53C92-68DB-4935-ABF9-D2259BAB6C53}" srcOrd="0" destOrd="0" parTransId="{CE46E143-77FB-498E-B3B9-AF1C6ABA3DCA}" sibTransId="{95D5A262-E7BA-42C9-B286-A8A575967B44}"/>
    <dgm:cxn modelId="{E1F06EF6-7F59-4C39-9C01-2F5ACA9CB428}" type="presOf" srcId="{45611C21-E6FB-4E0D-9E92-A164CA84F912}" destId="{A025BD2E-B7E3-44A7-96AD-49DDBCD977FA}" srcOrd="0" destOrd="0" presId="urn:microsoft.com/office/officeart/2005/8/layout/radial6"/>
    <dgm:cxn modelId="{FF64C08A-270B-4EB8-91B3-7C7082E3A077}" type="presOf" srcId="{8CD53C92-68DB-4935-ABF9-D2259BAB6C53}" destId="{F49D7D07-754E-4E24-B803-E3A0DFA2720C}" srcOrd="0" destOrd="0" presId="urn:microsoft.com/office/officeart/2005/8/layout/radial6"/>
    <dgm:cxn modelId="{1FF4A3FC-F167-41D1-A0FF-D07404B823D9}" type="presOf" srcId="{F1564DBA-754A-4001-B077-94045256CA91}" destId="{65C8B303-5641-428A-8959-A83629BC5A21}" srcOrd="0" destOrd="0" presId="urn:microsoft.com/office/officeart/2005/8/layout/radial6"/>
    <dgm:cxn modelId="{46C28D20-DAEF-46A7-94F7-1A63A7BA359A}" type="presOf" srcId="{C9E120AC-268F-40C8-8690-8C8CEFFCE07F}" destId="{12F161C0-7F22-46D9-99B7-30EA45E54851}" srcOrd="0" destOrd="0" presId="urn:microsoft.com/office/officeart/2005/8/layout/radial6"/>
    <dgm:cxn modelId="{9FDE716A-053C-4DC3-B47E-612685C0DC24}" type="presOf" srcId="{2E43EED2-30DD-482C-B73B-0CB652E1F103}" destId="{F9603699-FA4A-457D-9973-2619874A9464}" srcOrd="0" destOrd="0" presId="urn:microsoft.com/office/officeart/2005/8/layout/radial6"/>
    <dgm:cxn modelId="{EA107C07-DB27-4A13-BA13-7897BF24B777}" srcId="{E4433AFE-3FBF-409F-A3F0-E65E99C383A8}" destId="{F1564DBA-754A-4001-B077-94045256CA91}" srcOrd="3" destOrd="0" parTransId="{42E1E86E-5EC8-4587-BDB5-008B9D2C7C4F}" sibTransId="{45611C21-E6FB-4E0D-9E92-A164CA84F912}"/>
    <dgm:cxn modelId="{78FA278C-C475-4E76-80F9-5B31A8EF7021}" srcId="{E4433AFE-3FBF-409F-A3F0-E65E99C383A8}" destId="{92BD0BAE-E8F4-4C6A-9006-E17FBA28C0AF}" srcOrd="4" destOrd="0" parTransId="{F404F309-681A-4055-93EA-54F4A98FBB9B}" sibTransId="{2E43EED2-30DD-482C-B73B-0CB652E1F103}"/>
    <dgm:cxn modelId="{D1A75620-3C43-4D75-9D5C-DCA262ABDF4F}" srcId="{E4433AFE-3FBF-409F-A3F0-E65E99C383A8}" destId="{357CF85F-AE98-45B9-8F0B-FB1361696D82}" srcOrd="1" destOrd="0" parTransId="{FC0D0D4F-288C-47FC-868C-291EFA47CD7C}" sibTransId="{0F275EA8-3D68-4D8B-88D9-F3DC4D943A38}"/>
    <dgm:cxn modelId="{56C4ADB5-44F9-457A-89B0-9C70B1BD0488}" type="presOf" srcId="{917C3CC3-5D6C-46F2-8E80-23D5CC1D14B9}" destId="{96DE14D8-4CC4-4967-BFF2-0AB6890F8386}" srcOrd="0" destOrd="0" presId="urn:microsoft.com/office/officeart/2005/8/layout/radial6"/>
    <dgm:cxn modelId="{17B772AB-1096-49AE-AC14-F86DB2717CFA}" type="presOf" srcId="{95D5A262-E7BA-42C9-B286-A8A575967B44}" destId="{65E3EBA3-0FE9-4A69-A1DF-96CFF930058E}" srcOrd="0" destOrd="0" presId="urn:microsoft.com/office/officeart/2005/8/layout/radial6"/>
    <dgm:cxn modelId="{A51C15A2-D35B-46E8-A671-E7C9C1561977}" type="presOf" srcId="{0F275EA8-3D68-4D8B-88D9-F3DC4D943A38}" destId="{FD846840-180E-4ADE-A802-AC7D11C92638}" srcOrd="0" destOrd="0" presId="urn:microsoft.com/office/officeart/2005/8/layout/radial6"/>
    <dgm:cxn modelId="{16E5278F-907E-4270-A1F2-9F95F134AD81}" type="presOf" srcId="{92BD0BAE-E8F4-4C6A-9006-E17FBA28C0AF}" destId="{B0CECBBE-C4A9-46AD-B382-530724DFCBE0}" srcOrd="0" destOrd="0" presId="urn:microsoft.com/office/officeart/2005/8/layout/radial6"/>
    <dgm:cxn modelId="{12051547-C9CF-4181-9D67-BBE8566FA2DA}" type="presOf" srcId="{E4433AFE-3FBF-409F-A3F0-E65E99C383A8}" destId="{D84FF0A3-DEC5-428C-9429-3F76BCE778DB}" srcOrd="0" destOrd="0" presId="urn:microsoft.com/office/officeart/2005/8/layout/radial6"/>
    <dgm:cxn modelId="{D53AEEDE-6063-4666-B93E-08FCFF9A2983}" srcId="{E4433AFE-3FBF-409F-A3F0-E65E99C383A8}" destId="{AB6F5120-EFE9-4626-B577-E1F8DA4AE7F2}" srcOrd="2" destOrd="0" parTransId="{4B5A8D12-8162-497B-BC05-3E4214904080}" sibTransId="{917C3CC3-5D6C-46F2-8E80-23D5CC1D14B9}"/>
    <dgm:cxn modelId="{B8C266A5-DFA5-4DCE-94C0-8C89D3E72616}" type="presOf" srcId="{AB6F5120-EFE9-4626-B577-E1F8DA4AE7F2}" destId="{6D091E8E-892E-4DB7-990C-6E6DD4579429}" srcOrd="0" destOrd="0" presId="urn:microsoft.com/office/officeart/2005/8/layout/radial6"/>
    <dgm:cxn modelId="{2527E01B-76D7-4DB6-BD17-92B0BC96B65C}" srcId="{C9E120AC-268F-40C8-8690-8C8CEFFCE07F}" destId="{E4433AFE-3FBF-409F-A3F0-E65E99C383A8}" srcOrd="0" destOrd="0" parTransId="{4A88D099-ECA1-46E8-9632-0601F36A6283}" sibTransId="{25A325F6-0DAF-4747-9FF1-3C19D83091FD}"/>
    <dgm:cxn modelId="{54A32201-3A82-45C3-A587-70AE3DC74E57}" type="presOf" srcId="{357CF85F-AE98-45B9-8F0B-FB1361696D82}" destId="{2FC58BFB-385B-449D-99C3-0DDDC196F47D}" srcOrd="0" destOrd="0" presId="urn:microsoft.com/office/officeart/2005/8/layout/radial6"/>
    <dgm:cxn modelId="{B943F96F-7042-4636-8786-7C9B293A2399}" type="presParOf" srcId="{12F161C0-7F22-46D9-99B7-30EA45E54851}" destId="{D84FF0A3-DEC5-428C-9429-3F76BCE778DB}" srcOrd="0" destOrd="0" presId="urn:microsoft.com/office/officeart/2005/8/layout/radial6"/>
    <dgm:cxn modelId="{FE6BAA0D-B581-4C9F-B1F0-A1E53AADE4A0}" type="presParOf" srcId="{12F161C0-7F22-46D9-99B7-30EA45E54851}" destId="{F49D7D07-754E-4E24-B803-E3A0DFA2720C}" srcOrd="1" destOrd="0" presId="urn:microsoft.com/office/officeart/2005/8/layout/radial6"/>
    <dgm:cxn modelId="{277D726B-7993-42EC-B3AB-1AFC0463D5CC}" type="presParOf" srcId="{12F161C0-7F22-46D9-99B7-30EA45E54851}" destId="{65A10256-C8FF-4955-8985-5D7C6204B474}" srcOrd="2" destOrd="0" presId="urn:microsoft.com/office/officeart/2005/8/layout/radial6"/>
    <dgm:cxn modelId="{64B21E8D-525D-4699-B924-CFBBEB1C0B17}" type="presParOf" srcId="{12F161C0-7F22-46D9-99B7-30EA45E54851}" destId="{65E3EBA3-0FE9-4A69-A1DF-96CFF930058E}" srcOrd="3" destOrd="0" presId="urn:microsoft.com/office/officeart/2005/8/layout/radial6"/>
    <dgm:cxn modelId="{8EE47C41-5525-4555-BB31-884AE3B4F859}" type="presParOf" srcId="{12F161C0-7F22-46D9-99B7-30EA45E54851}" destId="{2FC58BFB-385B-449D-99C3-0DDDC196F47D}" srcOrd="4" destOrd="0" presId="urn:microsoft.com/office/officeart/2005/8/layout/radial6"/>
    <dgm:cxn modelId="{4376BEF6-6563-415D-9EA2-94C60A2E6B53}" type="presParOf" srcId="{12F161C0-7F22-46D9-99B7-30EA45E54851}" destId="{E5FAA790-E53D-4E80-B208-F76C837939D4}" srcOrd="5" destOrd="0" presId="urn:microsoft.com/office/officeart/2005/8/layout/radial6"/>
    <dgm:cxn modelId="{83F8A1D5-628B-4BCC-B19B-95FC44FC4584}" type="presParOf" srcId="{12F161C0-7F22-46D9-99B7-30EA45E54851}" destId="{FD846840-180E-4ADE-A802-AC7D11C92638}" srcOrd="6" destOrd="0" presId="urn:microsoft.com/office/officeart/2005/8/layout/radial6"/>
    <dgm:cxn modelId="{C89BFE94-A6E0-4072-8795-5A93273781BE}" type="presParOf" srcId="{12F161C0-7F22-46D9-99B7-30EA45E54851}" destId="{6D091E8E-892E-4DB7-990C-6E6DD4579429}" srcOrd="7" destOrd="0" presId="urn:microsoft.com/office/officeart/2005/8/layout/radial6"/>
    <dgm:cxn modelId="{11C28781-F919-4A9C-A425-C01E2A36EC8F}" type="presParOf" srcId="{12F161C0-7F22-46D9-99B7-30EA45E54851}" destId="{877D57C5-6675-48F7-AB5D-7BEF2FEB7C62}" srcOrd="8" destOrd="0" presId="urn:microsoft.com/office/officeart/2005/8/layout/radial6"/>
    <dgm:cxn modelId="{5E010DDF-868E-448B-9AE5-E07808FD0288}" type="presParOf" srcId="{12F161C0-7F22-46D9-99B7-30EA45E54851}" destId="{96DE14D8-4CC4-4967-BFF2-0AB6890F8386}" srcOrd="9" destOrd="0" presId="urn:microsoft.com/office/officeart/2005/8/layout/radial6"/>
    <dgm:cxn modelId="{7B315177-3444-4463-B0BA-1F44231CBDA5}" type="presParOf" srcId="{12F161C0-7F22-46D9-99B7-30EA45E54851}" destId="{65C8B303-5641-428A-8959-A83629BC5A21}" srcOrd="10" destOrd="0" presId="urn:microsoft.com/office/officeart/2005/8/layout/radial6"/>
    <dgm:cxn modelId="{1CDCFBDD-D810-410B-B56D-6B1BA14C55CE}" type="presParOf" srcId="{12F161C0-7F22-46D9-99B7-30EA45E54851}" destId="{DBE4BE57-0192-4386-B13E-741EF5FF6AF1}" srcOrd="11" destOrd="0" presId="urn:microsoft.com/office/officeart/2005/8/layout/radial6"/>
    <dgm:cxn modelId="{BC18111E-F99E-41B5-8122-0AE87378618E}" type="presParOf" srcId="{12F161C0-7F22-46D9-99B7-30EA45E54851}" destId="{A025BD2E-B7E3-44A7-96AD-49DDBCD977FA}" srcOrd="12" destOrd="0" presId="urn:microsoft.com/office/officeart/2005/8/layout/radial6"/>
    <dgm:cxn modelId="{7EFDD62F-2D59-4EAD-94B0-DAD6A42778BB}" type="presParOf" srcId="{12F161C0-7F22-46D9-99B7-30EA45E54851}" destId="{B0CECBBE-C4A9-46AD-B382-530724DFCBE0}" srcOrd="13" destOrd="0" presId="urn:microsoft.com/office/officeart/2005/8/layout/radial6"/>
    <dgm:cxn modelId="{521CE011-305E-40E5-BB7D-AE1A099C7C6A}" type="presParOf" srcId="{12F161C0-7F22-46D9-99B7-30EA45E54851}" destId="{5A86AF0C-8DBD-40DF-B900-7CFA57BF6148}" srcOrd="14" destOrd="0" presId="urn:microsoft.com/office/officeart/2005/8/layout/radial6"/>
    <dgm:cxn modelId="{7901313C-DABA-415B-9FD1-F2E0F2E96CD6}" type="presParOf" srcId="{12F161C0-7F22-46D9-99B7-30EA45E54851}" destId="{F9603699-FA4A-457D-9973-2619874A9464}" srcOrd="15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8381207-7A94-44A1-80D1-5F7D12CB5A03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037EAF85-3117-44CE-A3D6-74FA5282442D}">
      <dgm:prSet phldrT="[Text]"/>
      <dgm:spPr>
        <a:ln>
          <a:solidFill>
            <a:srgbClr val="FF0000"/>
          </a:solidFill>
        </a:ln>
      </dgm:spPr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Establishment Improvement Planning</a:t>
          </a:r>
        </a:p>
      </dgm:t>
    </dgm:pt>
    <dgm:pt modelId="{588BD04D-C1AD-4301-A904-068C304440F8}" type="parTrans" cxnId="{FC71E340-C76E-44B3-B40E-92A6E178CDEF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29D8275-1B0A-4BEA-BD71-833C4F66FEAC}" type="sibTrans" cxnId="{FC71E340-C76E-44B3-B40E-92A6E178CDEF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C864990-2980-4E6D-AEBF-7BA59698B463}">
      <dgm:prSet phldrT="[Text]"/>
      <dgm:spPr>
        <a:ln>
          <a:solidFill>
            <a:srgbClr val="FF0000"/>
          </a:solidFill>
        </a:ln>
      </dgm:spPr>
      <dgm:t>
        <a:bodyPr/>
        <a:lstStyle/>
        <a:p>
          <a:r>
            <a:rPr lang="en-GB" b="1">
              <a:latin typeface="Arial" panose="020B0604020202020204" pitchFamily="34" charset="0"/>
              <a:cs typeface="Arial" panose="020B0604020202020204" pitchFamily="34" charset="0"/>
            </a:rPr>
            <a:t>Stage 1:</a:t>
          </a:r>
        </a:p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Where are we now - self-evaluation &amp; SQR</a:t>
          </a:r>
        </a:p>
      </dgm:t>
    </dgm:pt>
    <dgm:pt modelId="{4C40CFAC-5125-4B0A-97D5-7B165C297860}" type="parTrans" cxnId="{9C953924-EC2A-4F66-8D1A-96F1762FCA8A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DEE69E1-E248-4F91-88C1-748297999022}" type="sibTrans" cxnId="{9C953924-EC2A-4F66-8D1A-96F1762FCA8A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03942DF-AC62-4051-9544-0B6E406430FA}">
      <dgm:prSet phldrT="[Text]" custT="1"/>
      <dgm:spPr>
        <a:ln>
          <a:solidFill>
            <a:srgbClr val="FF0000"/>
          </a:solidFill>
        </a:ln>
      </dgm:spPr>
      <dgm:t>
        <a:bodyPr/>
        <a:lstStyle/>
        <a:p>
          <a:r>
            <a:rPr lang="en-GB" sz="1000" b="1">
              <a:latin typeface="Arial" panose="020B0604020202020204" pitchFamily="34" charset="0"/>
              <a:cs typeface="Arial" panose="020B0604020202020204" pitchFamily="34" charset="0"/>
            </a:rPr>
            <a:t>Stage 2:</a:t>
          </a:r>
        </a:p>
        <a:p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Contextual analysis</a:t>
          </a:r>
        </a:p>
      </dgm:t>
    </dgm:pt>
    <dgm:pt modelId="{236A099E-D48F-441A-85E0-A0127FAAA003}" type="parTrans" cxnId="{927A2DC2-8C30-4806-AF69-7A756CF7B362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057CCDD-036B-493F-BFAF-20D993E6A097}" type="sibTrans" cxnId="{927A2DC2-8C30-4806-AF69-7A756CF7B362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12DCABD-37D6-40A6-BB40-3773486F3F05}">
      <dgm:prSet phldrT="[Text]"/>
      <dgm:spPr>
        <a:ln>
          <a:solidFill>
            <a:srgbClr val="FF0000"/>
          </a:solidFill>
        </a:ln>
      </dgm:spPr>
      <dgm:t>
        <a:bodyPr/>
        <a:lstStyle/>
        <a:p>
          <a:r>
            <a:rPr lang="en-GB" b="1">
              <a:latin typeface="Arial" panose="020B0604020202020204" pitchFamily="34" charset="0"/>
              <a:cs typeface="Arial" panose="020B0604020202020204" pitchFamily="34" charset="0"/>
            </a:rPr>
            <a:t>Stage 3:</a:t>
          </a:r>
        </a:p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Outcome focused improvement plan</a:t>
          </a:r>
        </a:p>
      </dgm:t>
    </dgm:pt>
    <dgm:pt modelId="{296E8532-20D0-480E-9FB8-CBD1DCCBB364}" type="parTrans" cxnId="{F34F7EF9-37E8-49CA-8EAD-1436DB0953B8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E21BBCF-6A8A-4EEE-BCC1-79734F7A3BE8}" type="sibTrans" cxnId="{F34F7EF9-37E8-49CA-8EAD-1436DB0953B8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8E231AD-A61B-4EDD-A729-C68A30562AC6}">
      <dgm:prSet phldrT="[Text]"/>
      <dgm:spPr>
        <a:ln>
          <a:solidFill>
            <a:srgbClr val="FF0000"/>
          </a:solidFill>
        </a:ln>
      </dgm:spPr>
      <dgm:t>
        <a:bodyPr/>
        <a:lstStyle/>
        <a:p>
          <a:r>
            <a:rPr lang="en-GB" b="1">
              <a:latin typeface="Arial" panose="020B0604020202020204" pitchFamily="34" charset="0"/>
              <a:cs typeface="Arial" panose="020B0604020202020204" pitchFamily="34" charset="0"/>
            </a:rPr>
            <a:t>Stage 4:</a:t>
          </a:r>
        </a:p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Managing Improvement - RACI tasks</a:t>
          </a:r>
        </a:p>
      </dgm:t>
    </dgm:pt>
    <dgm:pt modelId="{7DB405EC-877B-4010-BAF3-A3E437F360D2}" type="parTrans" cxnId="{3B060082-2A9E-40D3-9997-292F21BFC867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383D936-C33A-45A3-810A-D540DAB5F947}" type="sibTrans" cxnId="{3B060082-2A9E-40D3-9997-292F21BFC867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184C13D-89E8-4B66-911C-33673F65D4F1}" type="pres">
      <dgm:prSet presAssocID="{E8381207-7A94-44A1-80D1-5F7D12CB5A03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AA06CF18-7A63-48E6-B129-9E9DC1AC8EE0}" type="pres">
      <dgm:prSet presAssocID="{037EAF85-3117-44CE-A3D6-74FA5282442D}" presName="centerShape" presStyleLbl="node0" presStyleIdx="0" presStyleCnt="1"/>
      <dgm:spPr/>
      <dgm:t>
        <a:bodyPr/>
        <a:lstStyle/>
        <a:p>
          <a:endParaRPr lang="en-US"/>
        </a:p>
      </dgm:t>
    </dgm:pt>
    <dgm:pt modelId="{21395BB0-3F49-467E-82CF-426F3E4DBE98}" type="pres">
      <dgm:prSet presAssocID="{3C864990-2980-4E6D-AEBF-7BA59698B463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E7B3C06-4243-44ED-BC1B-16EBFE7A7332}" type="pres">
      <dgm:prSet presAssocID="{3C864990-2980-4E6D-AEBF-7BA59698B463}" presName="dummy" presStyleCnt="0"/>
      <dgm:spPr/>
    </dgm:pt>
    <dgm:pt modelId="{9046B9C7-FDBA-4E84-A44F-821E5995D63B}" type="pres">
      <dgm:prSet presAssocID="{EDEE69E1-E248-4F91-88C1-748297999022}" presName="sibTrans" presStyleLbl="sibTrans2D1" presStyleIdx="0" presStyleCnt="4"/>
      <dgm:spPr/>
      <dgm:t>
        <a:bodyPr/>
        <a:lstStyle/>
        <a:p>
          <a:endParaRPr lang="en-US"/>
        </a:p>
      </dgm:t>
    </dgm:pt>
    <dgm:pt modelId="{2745240D-F3CC-4B5F-8470-6BDCE9B3692B}" type="pres">
      <dgm:prSet presAssocID="{D03942DF-AC62-4051-9544-0B6E406430FA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E7492CC-819E-4D75-868B-9D0488546ADD}" type="pres">
      <dgm:prSet presAssocID="{D03942DF-AC62-4051-9544-0B6E406430FA}" presName="dummy" presStyleCnt="0"/>
      <dgm:spPr/>
    </dgm:pt>
    <dgm:pt modelId="{5D11B3A5-84BA-4ECE-A4C4-679F2077AC82}" type="pres">
      <dgm:prSet presAssocID="{1057CCDD-036B-493F-BFAF-20D993E6A097}" presName="sibTrans" presStyleLbl="sibTrans2D1" presStyleIdx="1" presStyleCnt="4"/>
      <dgm:spPr/>
      <dgm:t>
        <a:bodyPr/>
        <a:lstStyle/>
        <a:p>
          <a:endParaRPr lang="en-US"/>
        </a:p>
      </dgm:t>
    </dgm:pt>
    <dgm:pt modelId="{8916A22B-A481-4B40-B361-9B98EAC08D37}" type="pres">
      <dgm:prSet presAssocID="{E12DCABD-37D6-40A6-BB40-3773486F3F05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6DBD681-69E5-4CF8-B561-AED6FD9CB466}" type="pres">
      <dgm:prSet presAssocID="{E12DCABD-37D6-40A6-BB40-3773486F3F05}" presName="dummy" presStyleCnt="0"/>
      <dgm:spPr/>
    </dgm:pt>
    <dgm:pt modelId="{D4D48ADB-BD40-4F67-B9CE-977E05A13646}" type="pres">
      <dgm:prSet presAssocID="{3E21BBCF-6A8A-4EEE-BCC1-79734F7A3BE8}" presName="sibTrans" presStyleLbl="sibTrans2D1" presStyleIdx="2" presStyleCnt="4"/>
      <dgm:spPr/>
      <dgm:t>
        <a:bodyPr/>
        <a:lstStyle/>
        <a:p>
          <a:endParaRPr lang="en-US"/>
        </a:p>
      </dgm:t>
    </dgm:pt>
    <dgm:pt modelId="{CFBD92E5-0F12-48FB-BEF3-9376CD4FCCC3}" type="pres">
      <dgm:prSet presAssocID="{88E231AD-A61B-4EDD-A729-C68A30562AC6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21B47DA-1259-4AE1-A4EC-9D05C647237B}" type="pres">
      <dgm:prSet presAssocID="{88E231AD-A61B-4EDD-A729-C68A30562AC6}" presName="dummy" presStyleCnt="0"/>
      <dgm:spPr/>
    </dgm:pt>
    <dgm:pt modelId="{2A8C0A8C-7AA9-4BEC-94F3-AFE205753839}" type="pres">
      <dgm:prSet presAssocID="{4383D936-C33A-45A3-810A-D540DAB5F947}" presName="sibTrans" presStyleLbl="sibTrans2D1" presStyleIdx="3" presStyleCnt="4"/>
      <dgm:spPr/>
      <dgm:t>
        <a:bodyPr/>
        <a:lstStyle/>
        <a:p>
          <a:endParaRPr lang="en-US"/>
        </a:p>
      </dgm:t>
    </dgm:pt>
  </dgm:ptLst>
  <dgm:cxnLst>
    <dgm:cxn modelId="{9C953924-EC2A-4F66-8D1A-96F1762FCA8A}" srcId="{037EAF85-3117-44CE-A3D6-74FA5282442D}" destId="{3C864990-2980-4E6D-AEBF-7BA59698B463}" srcOrd="0" destOrd="0" parTransId="{4C40CFAC-5125-4B0A-97D5-7B165C297860}" sibTransId="{EDEE69E1-E248-4F91-88C1-748297999022}"/>
    <dgm:cxn modelId="{F34F7EF9-37E8-49CA-8EAD-1436DB0953B8}" srcId="{037EAF85-3117-44CE-A3D6-74FA5282442D}" destId="{E12DCABD-37D6-40A6-BB40-3773486F3F05}" srcOrd="2" destOrd="0" parTransId="{296E8532-20D0-480E-9FB8-CBD1DCCBB364}" sibTransId="{3E21BBCF-6A8A-4EEE-BCC1-79734F7A3BE8}"/>
    <dgm:cxn modelId="{2FDA1BCF-4A6E-4D35-BA3B-5EA844E863FF}" type="presOf" srcId="{037EAF85-3117-44CE-A3D6-74FA5282442D}" destId="{AA06CF18-7A63-48E6-B129-9E9DC1AC8EE0}" srcOrd="0" destOrd="0" presId="urn:microsoft.com/office/officeart/2005/8/layout/radial6"/>
    <dgm:cxn modelId="{5A3BA486-775E-40D9-BBBB-45923C5F02FA}" type="presOf" srcId="{88E231AD-A61B-4EDD-A729-C68A30562AC6}" destId="{CFBD92E5-0F12-48FB-BEF3-9376CD4FCCC3}" srcOrd="0" destOrd="0" presId="urn:microsoft.com/office/officeart/2005/8/layout/radial6"/>
    <dgm:cxn modelId="{7F59780F-077C-4D69-8860-0D326DADC067}" type="presOf" srcId="{1057CCDD-036B-493F-BFAF-20D993E6A097}" destId="{5D11B3A5-84BA-4ECE-A4C4-679F2077AC82}" srcOrd="0" destOrd="0" presId="urn:microsoft.com/office/officeart/2005/8/layout/radial6"/>
    <dgm:cxn modelId="{0709669E-42DF-4DB4-BE05-911D2D31DB72}" type="presOf" srcId="{E8381207-7A94-44A1-80D1-5F7D12CB5A03}" destId="{E184C13D-89E8-4B66-911C-33673F65D4F1}" srcOrd="0" destOrd="0" presId="urn:microsoft.com/office/officeart/2005/8/layout/radial6"/>
    <dgm:cxn modelId="{FC71E340-C76E-44B3-B40E-92A6E178CDEF}" srcId="{E8381207-7A94-44A1-80D1-5F7D12CB5A03}" destId="{037EAF85-3117-44CE-A3D6-74FA5282442D}" srcOrd="0" destOrd="0" parTransId="{588BD04D-C1AD-4301-A904-068C304440F8}" sibTransId="{A29D8275-1B0A-4BEA-BD71-833C4F66FEAC}"/>
    <dgm:cxn modelId="{3B060082-2A9E-40D3-9997-292F21BFC867}" srcId="{037EAF85-3117-44CE-A3D6-74FA5282442D}" destId="{88E231AD-A61B-4EDD-A729-C68A30562AC6}" srcOrd="3" destOrd="0" parTransId="{7DB405EC-877B-4010-BAF3-A3E437F360D2}" sibTransId="{4383D936-C33A-45A3-810A-D540DAB5F947}"/>
    <dgm:cxn modelId="{927A2DC2-8C30-4806-AF69-7A756CF7B362}" srcId="{037EAF85-3117-44CE-A3D6-74FA5282442D}" destId="{D03942DF-AC62-4051-9544-0B6E406430FA}" srcOrd="1" destOrd="0" parTransId="{236A099E-D48F-441A-85E0-A0127FAAA003}" sibTransId="{1057CCDD-036B-493F-BFAF-20D993E6A097}"/>
    <dgm:cxn modelId="{9CE5F2C8-9FEC-4453-9ABF-DE266BF92EAF}" type="presOf" srcId="{3E21BBCF-6A8A-4EEE-BCC1-79734F7A3BE8}" destId="{D4D48ADB-BD40-4F67-B9CE-977E05A13646}" srcOrd="0" destOrd="0" presId="urn:microsoft.com/office/officeart/2005/8/layout/radial6"/>
    <dgm:cxn modelId="{B0546E77-BE5B-4617-B19F-9F734EE645A6}" type="presOf" srcId="{4383D936-C33A-45A3-810A-D540DAB5F947}" destId="{2A8C0A8C-7AA9-4BEC-94F3-AFE205753839}" srcOrd="0" destOrd="0" presId="urn:microsoft.com/office/officeart/2005/8/layout/radial6"/>
    <dgm:cxn modelId="{E770DAED-FC4B-4883-861A-752EBF8E82B2}" type="presOf" srcId="{D03942DF-AC62-4051-9544-0B6E406430FA}" destId="{2745240D-F3CC-4B5F-8470-6BDCE9B3692B}" srcOrd="0" destOrd="0" presId="urn:microsoft.com/office/officeart/2005/8/layout/radial6"/>
    <dgm:cxn modelId="{110B3CA3-7D41-4998-A2B0-E46AB47599B4}" type="presOf" srcId="{E12DCABD-37D6-40A6-BB40-3773486F3F05}" destId="{8916A22B-A481-4B40-B361-9B98EAC08D37}" srcOrd="0" destOrd="0" presId="urn:microsoft.com/office/officeart/2005/8/layout/radial6"/>
    <dgm:cxn modelId="{B5C9B713-DF55-466A-982A-4F6DF65E12FD}" type="presOf" srcId="{3C864990-2980-4E6D-AEBF-7BA59698B463}" destId="{21395BB0-3F49-467E-82CF-426F3E4DBE98}" srcOrd="0" destOrd="0" presId="urn:microsoft.com/office/officeart/2005/8/layout/radial6"/>
    <dgm:cxn modelId="{AFDF1373-01F4-4E00-BBDD-CA6F4E0EE0CE}" type="presOf" srcId="{EDEE69E1-E248-4F91-88C1-748297999022}" destId="{9046B9C7-FDBA-4E84-A44F-821E5995D63B}" srcOrd="0" destOrd="0" presId="urn:microsoft.com/office/officeart/2005/8/layout/radial6"/>
    <dgm:cxn modelId="{D9D825C8-AD73-487A-B20D-4272AB466AA9}" type="presParOf" srcId="{E184C13D-89E8-4B66-911C-33673F65D4F1}" destId="{AA06CF18-7A63-48E6-B129-9E9DC1AC8EE0}" srcOrd="0" destOrd="0" presId="urn:microsoft.com/office/officeart/2005/8/layout/radial6"/>
    <dgm:cxn modelId="{2F8C0204-0A58-4890-BBD5-2A5EBD166F3F}" type="presParOf" srcId="{E184C13D-89E8-4B66-911C-33673F65D4F1}" destId="{21395BB0-3F49-467E-82CF-426F3E4DBE98}" srcOrd="1" destOrd="0" presId="urn:microsoft.com/office/officeart/2005/8/layout/radial6"/>
    <dgm:cxn modelId="{4F60CDBC-9BE3-4690-A53E-75FFDDDA11E2}" type="presParOf" srcId="{E184C13D-89E8-4B66-911C-33673F65D4F1}" destId="{FE7B3C06-4243-44ED-BC1B-16EBFE7A7332}" srcOrd="2" destOrd="0" presId="urn:microsoft.com/office/officeart/2005/8/layout/radial6"/>
    <dgm:cxn modelId="{00366DA6-ACC4-42B2-89F9-9DC443AAEEEA}" type="presParOf" srcId="{E184C13D-89E8-4B66-911C-33673F65D4F1}" destId="{9046B9C7-FDBA-4E84-A44F-821E5995D63B}" srcOrd="3" destOrd="0" presId="urn:microsoft.com/office/officeart/2005/8/layout/radial6"/>
    <dgm:cxn modelId="{C64E1921-0811-4B9E-8D4C-8F17F54BE28A}" type="presParOf" srcId="{E184C13D-89E8-4B66-911C-33673F65D4F1}" destId="{2745240D-F3CC-4B5F-8470-6BDCE9B3692B}" srcOrd="4" destOrd="0" presId="urn:microsoft.com/office/officeart/2005/8/layout/radial6"/>
    <dgm:cxn modelId="{F28E7929-8ED1-4604-83EB-F7E7623B7BED}" type="presParOf" srcId="{E184C13D-89E8-4B66-911C-33673F65D4F1}" destId="{AE7492CC-819E-4D75-868B-9D0488546ADD}" srcOrd="5" destOrd="0" presId="urn:microsoft.com/office/officeart/2005/8/layout/radial6"/>
    <dgm:cxn modelId="{761393A4-D058-4DC9-B7CC-30884BFA39C7}" type="presParOf" srcId="{E184C13D-89E8-4B66-911C-33673F65D4F1}" destId="{5D11B3A5-84BA-4ECE-A4C4-679F2077AC82}" srcOrd="6" destOrd="0" presId="urn:microsoft.com/office/officeart/2005/8/layout/radial6"/>
    <dgm:cxn modelId="{31B485EF-7DCA-4B1A-841D-B1B5F598ED88}" type="presParOf" srcId="{E184C13D-89E8-4B66-911C-33673F65D4F1}" destId="{8916A22B-A481-4B40-B361-9B98EAC08D37}" srcOrd="7" destOrd="0" presId="urn:microsoft.com/office/officeart/2005/8/layout/radial6"/>
    <dgm:cxn modelId="{AA3CD57C-75D4-4A66-B78C-2184E0AEDBC5}" type="presParOf" srcId="{E184C13D-89E8-4B66-911C-33673F65D4F1}" destId="{B6DBD681-69E5-4CF8-B561-AED6FD9CB466}" srcOrd="8" destOrd="0" presId="urn:microsoft.com/office/officeart/2005/8/layout/radial6"/>
    <dgm:cxn modelId="{FAC6A17F-1AEB-4320-8972-60C55CF51B6B}" type="presParOf" srcId="{E184C13D-89E8-4B66-911C-33673F65D4F1}" destId="{D4D48ADB-BD40-4F67-B9CE-977E05A13646}" srcOrd="9" destOrd="0" presId="urn:microsoft.com/office/officeart/2005/8/layout/radial6"/>
    <dgm:cxn modelId="{7EA6A789-A20C-4B9B-B496-6C908E985852}" type="presParOf" srcId="{E184C13D-89E8-4B66-911C-33673F65D4F1}" destId="{CFBD92E5-0F12-48FB-BEF3-9376CD4FCCC3}" srcOrd="10" destOrd="0" presId="urn:microsoft.com/office/officeart/2005/8/layout/radial6"/>
    <dgm:cxn modelId="{CBD60866-8E94-4DB4-B5E3-D13B2C012323}" type="presParOf" srcId="{E184C13D-89E8-4B66-911C-33673F65D4F1}" destId="{421B47DA-1259-4AE1-A4EC-9D05C647237B}" srcOrd="11" destOrd="0" presId="urn:microsoft.com/office/officeart/2005/8/layout/radial6"/>
    <dgm:cxn modelId="{EBEBF34E-0F47-4413-8B55-E207E22024A1}" type="presParOf" srcId="{E184C13D-89E8-4B66-911C-33673F65D4F1}" destId="{2A8C0A8C-7AA9-4BEC-94F3-AFE205753839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9603699-FA4A-457D-9973-2619874A9464}">
      <dsp:nvSpPr>
        <dsp:cNvPr id="0" name=""/>
        <dsp:cNvSpPr/>
      </dsp:nvSpPr>
      <dsp:spPr>
        <a:xfrm>
          <a:off x="1621048" y="603078"/>
          <a:ext cx="3998458" cy="3998458"/>
        </a:xfrm>
        <a:prstGeom prst="blockArc">
          <a:avLst>
            <a:gd name="adj1" fmla="val 11880000"/>
            <a:gd name="adj2" fmla="val 16200000"/>
            <a:gd name="adj3" fmla="val 4644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25BD2E-B7E3-44A7-96AD-49DDBCD977FA}">
      <dsp:nvSpPr>
        <dsp:cNvPr id="0" name=""/>
        <dsp:cNvSpPr/>
      </dsp:nvSpPr>
      <dsp:spPr>
        <a:xfrm>
          <a:off x="1621048" y="603078"/>
          <a:ext cx="3998458" cy="3998458"/>
        </a:xfrm>
        <a:prstGeom prst="blockArc">
          <a:avLst>
            <a:gd name="adj1" fmla="val 7560000"/>
            <a:gd name="adj2" fmla="val 11880000"/>
            <a:gd name="adj3" fmla="val 4644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6DE14D8-4CC4-4967-BFF2-0AB6890F8386}">
      <dsp:nvSpPr>
        <dsp:cNvPr id="0" name=""/>
        <dsp:cNvSpPr/>
      </dsp:nvSpPr>
      <dsp:spPr>
        <a:xfrm>
          <a:off x="1621048" y="603078"/>
          <a:ext cx="3998458" cy="3998458"/>
        </a:xfrm>
        <a:prstGeom prst="blockArc">
          <a:avLst>
            <a:gd name="adj1" fmla="val 3240000"/>
            <a:gd name="adj2" fmla="val 7560000"/>
            <a:gd name="adj3" fmla="val 4644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D846840-180E-4ADE-A802-AC7D11C92638}">
      <dsp:nvSpPr>
        <dsp:cNvPr id="0" name=""/>
        <dsp:cNvSpPr/>
      </dsp:nvSpPr>
      <dsp:spPr>
        <a:xfrm>
          <a:off x="1621048" y="603078"/>
          <a:ext cx="3998458" cy="3998458"/>
        </a:xfrm>
        <a:prstGeom prst="blockArc">
          <a:avLst>
            <a:gd name="adj1" fmla="val 20520000"/>
            <a:gd name="adj2" fmla="val 3240000"/>
            <a:gd name="adj3" fmla="val 4644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5E3EBA3-0FE9-4A69-A1DF-96CFF930058E}">
      <dsp:nvSpPr>
        <dsp:cNvPr id="0" name=""/>
        <dsp:cNvSpPr/>
      </dsp:nvSpPr>
      <dsp:spPr>
        <a:xfrm>
          <a:off x="1621048" y="603078"/>
          <a:ext cx="3998458" cy="3998458"/>
        </a:xfrm>
        <a:prstGeom prst="blockArc">
          <a:avLst>
            <a:gd name="adj1" fmla="val 16200000"/>
            <a:gd name="adj2" fmla="val 20520000"/>
            <a:gd name="adj3" fmla="val 4644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84FF0A3-DEC5-428C-9429-3F76BCE778DB}">
      <dsp:nvSpPr>
        <dsp:cNvPr id="0" name=""/>
        <dsp:cNvSpPr/>
      </dsp:nvSpPr>
      <dsp:spPr>
        <a:xfrm>
          <a:off x="2699298" y="1681328"/>
          <a:ext cx="1841957" cy="1841957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300" b="1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969046" y="1951076"/>
        <a:ext cx="1302461" cy="1302461"/>
      </dsp:txXfrm>
    </dsp:sp>
    <dsp:sp modelId="{F49D7D07-754E-4E24-B803-E3A0DFA2720C}">
      <dsp:nvSpPr>
        <dsp:cNvPr id="0" name=""/>
        <dsp:cNvSpPr/>
      </dsp:nvSpPr>
      <dsp:spPr>
        <a:xfrm>
          <a:off x="2892028" y="-295"/>
          <a:ext cx="1456498" cy="1299582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latin typeface="Arial" panose="020B0604020202020204" pitchFamily="34" charset="0"/>
              <a:cs typeface="Arial" panose="020B0604020202020204" pitchFamily="34" charset="0"/>
            </a:rPr>
            <a:t>School Improvement Plan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latin typeface="Arial" panose="020B0604020202020204" pitchFamily="34" charset="0"/>
              <a:cs typeface="Arial" panose="020B0604020202020204" pitchFamily="34" charset="0"/>
            </a:rPr>
            <a:t> 2022 -2023</a:t>
          </a:r>
        </a:p>
      </dsp:txBody>
      <dsp:txXfrm>
        <a:off x="3105327" y="190024"/>
        <a:ext cx="1029900" cy="918944"/>
      </dsp:txXfrm>
    </dsp:sp>
    <dsp:sp modelId="{2FC58BFB-385B-449D-99C3-0DDDC196F47D}">
      <dsp:nvSpPr>
        <dsp:cNvPr id="0" name=""/>
        <dsp:cNvSpPr/>
      </dsp:nvSpPr>
      <dsp:spPr>
        <a:xfrm>
          <a:off x="4832826" y="1354170"/>
          <a:ext cx="1289370" cy="1289370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FF0000"/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b="1" kern="1200">
              <a:latin typeface="Arial" panose="020B0604020202020204" pitchFamily="34" charset="0"/>
              <a:cs typeface="Arial" panose="020B0604020202020204" pitchFamily="34" charset="0"/>
            </a:rPr>
            <a:t>Pupil Equity Funding</a:t>
          </a:r>
        </a:p>
      </dsp:txBody>
      <dsp:txXfrm>
        <a:off x="5021650" y="1542994"/>
        <a:ext cx="911722" cy="911722"/>
      </dsp:txXfrm>
    </dsp:sp>
    <dsp:sp modelId="{6D091E8E-892E-4DB7-990C-6E6DD4579429}">
      <dsp:nvSpPr>
        <dsp:cNvPr id="0" name=""/>
        <dsp:cNvSpPr/>
      </dsp:nvSpPr>
      <dsp:spPr>
        <a:xfrm>
          <a:off x="4024647" y="3529744"/>
          <a:ext cx="1486927" cy="1304842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556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50" b="1" kern="1200">
              <a:latin typeface="Arial" panose="020B0604020202020204" pitchFamily="34" charset="0"/>
              <a:cs typeface="Arial" panose="020B0604020202020204" pitchFamily="34" charset="0"/>
            </a:rPr>
            <a:t>National Improvement Framework   2021</a:t>
          </a:r>
        </a:p>
      </dsp:txBody>
      <dsp:txXfrm>
        <a:off x="4242402" y="3720834"/>
        <a:ext cx="1051417" cy="922662"/>
      </dsp:txXfrm>
    </dsp:sp>
    <dsp:sp modelId="{65C8B303-5641-428A-8959-A83629BC5A21}">
      <dsp:nvSpPr>
        <dsp:cNvPr id="0" name=""/>
        <dsp:cNvSpPr/>
      </dsp:nvSpPr>
      <dsp:spPr>
        <a:xfrm>
          <a:off x="1743104" y="3546048"/>
          <a:ext cx="1458677" cy="1272234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b="1" kern="1200">
              <a:latin typeface="Arial" panose="020B0604020202020204" pitchFamily="34" charset="0"/>
              <a:cs typeface="Arial" panose="020B0604020202020204" pitchFamily="34" charset="0"/>
            </a:rPr>
            <a:t>Towards and Empowered  System</a:t>
          </a:r>
        </a:p>
      </dsp:txBody>
      <dsp:txXfrm>
        <a:off x="1956722" y="3732362"/>
        <a:ext cx="1031441" cy="899606"/>
      </dsp:txXfrm>
    </dsp:sp>
    <dsp:sp modelId="{B0CECBBE-C4A9-46AD-B382-530724DFCBE0}">
      <dsp:nvSpPr>
        <dsp:cNvPr id="0" name=""/>
        <dsp:cNvSpPr/>
      </dsp:nvSpPr>
      <dsp:spPr>
        <a:xfrm>
          <a:off x="1118358" y="1354170"/>
          <a:ext cx="1289370" cy="1289370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latin typeface="Arial" panose="020B0604020202020204" pitchFamily="34" charset="0"/>
              <a:cs typeface="Arial" panose="020B0604020202020204" pitchFamily="34" charset="0"/>
            </a:rPr>
            <a:t>HGIOS?4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latin typeface="Arial" panose="020B0604020202020204" pitchFamily="34" charset="0"/>
              <a:cs typeface="Arial" panose="020B0604020202020204" pitchFamily="34" charset="0"/>
            </a:rPr>
            <a:t>HGIOELC? &amp; National Care Standards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latin typeface="Arial" panose="020B0604020202020204" pitchFamily="34" charset="0"/>
              <a:cs typeface="Arial" panose="020B0604020202020204" pitchFamily="34" charset="0"/>
            </a:rPr>
            <a:t>HGIOURS?</a:t>
          </a:r>
        </a:p>
      </dsp:txBody>
      <dsp:txXfrm>
        <a:off x="1307182" y="1542994"/>
        <a:ext cx="911722" cy="91172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8C0A8C-7AA9-4BEC-94F3-AFE205753839}">
      <dsp:nvSpPr>
        <dsp:cNvPr id="0" name=""/>
        <dsp:cNvSpPr/>
      </dsp:nvSpPr>
      <dsp:spPr>
        <a:xfrm>
          <a:off x="2690902" y="520790"/>
          <a:ext cx="3481524" cy="3481524"/>
        </a:xfrm>
        <a:prstGeom prst="blockArc">
          <a:avLst>
            <a:gd name="adj1" fmla="val 10800000"/>
            <a:gd name="adj2" fmla="val 16200000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D48ADB-BD40-4F67-B9CE-977E05A13646}">
      <dsp:nvSpPr>
        <dsp:cNvPr id="0" name=""/>
        <dsp:cNvSpPr/>
      </dsp:nvSpPr>
      <dsp:spPr>
        <a:xfrm>
          <a:off x="2690902" y="520790"/>
          <a:ext cx="3481524" cy="3481524"/>
        </a:xfrm>
        <a:prstGeom prst="blockArc">
          <a:avLst>
            <a:gd name="adj1" fmla="val 5400000"/>
            <a:gd name="adj2" fmla="val 10800000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11B3A5-84BA-4ECE-A4C4-679F2077AC82}">
      <dsp:nvSpPr>
        <dsp:cNvPr id="0" name=""/>
        <dsp:cNvSpPr/>
      </dsp:nvSpPr>
      <dsp:spPr>
        <a:xfrm>
          <a:off x="2690902" y="520790"/>
          <a:ext cx="3481524" cy="3481524"/>
        </a:xfrm>
        <a:prstGeom prst="blockArc">
          <a:avLst>
            <a:gd name="adj1" fmla="val 0"/>
            <a:gd name="adj2" fmla="val 5400000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046B9C7-FDBA-4E84-A44F-821E5995D63B}">
      <dsp:nvSpPr>
        <dsp:cNvPr id="0" name=""/>
        <dsp:cNvSpPr/>
      </dsp:nvSpPr>
      <dsp:spPr>
        <a:xfrm>
          <a:off x="2690902" y="520790"/>
          <a:ext cx="3481524" cy="3481524"/>
        </a:xfrm>
        <a:prstGeom prst="blockArc">
          <a:avLst>
            <a:gd name="adj1" fmla="val 16200000"/>
            <a:gd name="adj2" fmla="val 0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A06CF18-7A63-48E6-B129-9E9DC1AC8EE0}">
      <dsp:nvSpPr>
        <dsp:cNvPr id="0" name=""/>
        <dsp:cNvSpPr/>
      </dsp:nvSpPr>
      <dsp:spPr>
        <a:xfrm>
          <a:off x="3631022" y="1460909"/>
          <a:ext cx="1601285" cy="160128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kern="1200">
              <a:latin typeface="Arial" panose="020B0604020202020204" pitchFamily="34" charset="0"/>
              <a:cs typeface="Arial" panose="020B0604020202020204" pitchFamily="34" charset="0"/>
            </a:rPr>
            <a:t>Establishment Improvement Planning</a:t>
          </a:r>
        </a:p>
      </dsp:txBody>
      <dsp:txXfrm>
        <a:off x="3865525" y="1695412"/>
        <a:ext cx="1132279" cy="1132279"/>
      </dsp:txXfrm>
    </dsp:sp>
    <dsp:sp modelId="{21395BB0-3F49-467E-82CF-426F3E4DBE98}">
      <dsp:nvSpPr>
        <dsp:cNvPr id="0" name=""/>
        <dsp:cNvSpPr/>
      </dsp:nvSpPr>
      <dsp:spPr>
        <a:xfrm>
          <a:off x="3871215" y="692"/>
          <a:ext cx="1120899" cy="112089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1" kern="1200">
              <a:latin typeface="Arial" panose="020B0604020202020204" pitchFamily="34" charset="0"/>
              <a:cs typeface="Arial" panose="020B0604020202020204" pitchFamily="34" charset="0"/>
            </a:rPr>
            <a:t>Stage 1: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Where are we now - self-evaluation &amp; SQR</a:t>
          </a:r>
        </a:p>
      </dsp:txBody>
      <dsp:txXfrm>
        <a:off x="4035367" y="164844"/>
        <a:ext cx="792595" cy="792595"/>
      </dsp:txXfrm>
    </dsp:sp>
    <dsp:sp modelId="{2745240D-F3CC-4B5F-8470-6BDCE9B3692B}">
      <dsp:nvSpPr>
        <dsp:cNvPr id="0" name=""/>
        <dsp:cNvSpPr/>
      </dsp:nvSpPr>
      <dsp:spPr>
        <a:xfrm>
          <a:off x="5571624" y="1701102"/>
          <a:ext cx="1120899" cy="112089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>
              <a:latin typeface="Arial" panose="020B0604020202020204" pitchFamily="34" charset="0"/>
              <a:cs typeface="Arial" panose="020B0604020202020204" pitchFamily="34" charset="0"/>
            </a:rPr>
            <a:t>Stage 2: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latin typeface="Arial" panose="020B0604020202020204" pitchFamily="34" charset="0"/>
              <a:cs typeface="Arial" panose="020B0604020202020204" pitchFamily="34" charset="0"/>
            </a:rPr>
            <a:t>Contextual analysis</a:t>
          </a:r>
        </a:p>
      </dsp:txBody>
      <dsp:txXfrm>
        <a:off x="5735776" y="1865254"/>
        <a:ext cx="792595" cy="792595"/>
      </dsp:txXfrm>
    </dsp:sp>
    <dsp:sp modelId="{8916A22B-A481-4B40-B361-9B98EAC08D37}">
      <dsp:nvSpPr>
        <dsp:cNvPr id="0" name=""/>
        <dsp:cNvSpPr/>
      </dsp:nvSpPr>
      <dsp:spPr>
        <a:xfrm>
          <a:off x="3871215" y="3401512"/>
          <a:ext cx="1120899" cy="112089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1" kern="1200">
              <a:latin typeface="Arial" panose="020B0604020202020204" pitchFamily="34" charset="0"/>
              <a:cs typeface="Arial" panose="020B0604020202020204" pitchFamily="34" charset="0"/>
            </a:rPr>
            <a:t>Stage 3: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Outcome focused improvement plan</a:t>
          </a:r>
        </a:p>
      </dsp:txBody>
      <dsp:txXfrm>
        <a:off x="4035367" y="3565664"/>
        <a:ext cx="792595" cy="792595"/>
      </dsp:txXfrm>
    </dsp:sp>
    <dsp:sp modelId="{CFBD92E5-0F12-48FB-BEF3-9376CD4FCCC3}">
      <dsp:nvSpPr>
        <dsp:cNvPr id="0" name=""/>
        <dsp:cNvSpPr/>
      </dsp:nvSpPr>
      <dsp:spPr>
        <a:xfrm>
          <a:off x="2170805" y="1701102"/>
          <a:ext cx="1120899" cy="112089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1" kern="1200">
              <a:latin typeface="Arial" panose="020B0604020202020204" pitchFamily="34" charset="0"/>
              <a:cs typeface="Arial" panose="020B0604020202020204" pitchFamily="34" charset="0"/>
            </a:rPr>
            <a:t>Stage 4: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Managing Improvement - RACI tasks</a:t>
          </a:r>
        </a:p>
      </dsp:txBody>
      <dsp:txXfrm>
        <a:off x="2334957" y="1865254"/>
        <a:ext cx="792595" cy="7925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E96AE-7630-46E3-8C90-1E8B0F36F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7C6FC0E8</Template>
  <TotalTime>310</TotalTime>
  <Pages>19</Pages>
  <Words>3384</Words>
  <Characters>19289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thomson</dc:creator>
  <cp:keywords/>
  <dc:description/>
  <cp:lastModifiedBy>Andrew Blaikie</cp:lastModifiedBy>
  <cp:revision>8</cp:revision>
  <cp:lastPrinted>2022-06-22T10:22:00Z</cp:lastPrinted>
  <dcterms:created xsi:type="dcterms:W3CDTF">2022-06-22T07:02:00Z</dcterms:created>
  <dcterms:modified xsi:type="dcterms:W3CDTF">2022-09-05T09:45:00Z</dcterms:modified>
</cp:coreProperties>
</file>