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A3E" w:rsidRDefault="00643A3E" w:rsidP="00276299">
      <w:pPr>
        <w:jc w:val="center"/>
        <w:rPr>
          <w:b/>
          <w:color w:val="0070C0"/>
          <w:sz w:val="72"/>
          <w:szCs w:val="72"/>
        </w:rPr>
      </w:pPr>
      <w:bookmarkStart w:id="0" w:name="_GoBack"/>
      <w:bookmarkEnd w:id="0"/>
      <w:r w:rsidRPr="00276299">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4369</wp:posOffset>
            </wp:positionV>
            <wp:extent cx="2990850" cy="3711575"/>
            <wp:effectExtent l="0" t="0" r="0" b="3175"/>
            <wp:wrapNone/>
            <wp:docPr id="2" name="Picture 2" descr="C:\Users\stbaxmor01\AppData\Local\Microsoft\Windows\Temporary Internet Files\Content.Outlook\LDDZIZ6T\Logo Design colour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baxmor01\AppData\Local\Microsoft\Windows\Temporary Internet Files\Content.Outlook\LDDZIZ6T\Logo Design colour jp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90850" cy="3711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3A3E" w:rsidRDefault="00643A3E" w:rsidP="00276299">
      <w:pPr>
        <w:jc w:val="center"/>
        <w:rPr>
          <w:b/>
          <w:color w:val="0070C0"/>
          <w:sz w:val="72"/>
          <w:szCs w:val="72"/>
        </w:rPr>
      </w:pPr>
    </w:p>
    <w:p w:rsidR="00643A3E" w:rsidRDefault="00643A3E" w:rsidP="00276299">
      <w:pPr>
        <w:jc w:val="center"/>
        <w:rPr>
          <w:b/>
          <w:color w:val="0070C0"/>
          <w:sz w:val="72"/>
          <w:szCs w:val="72"/>
        </w:rPr>
      </w:pPr>
    </w:p>
    <w:p w:rsidR="00643A3E" w:rsidRDefault="00643A3E" w:rsidP="00276299">
      <w:pPr>
        <w:jc w:val="center"/>
        <w:rPr>
          <w:b/>
          <w:color w:val="0070C0"/>
          <w:sz w:val="72"/>
          <w:szCs w:val="72"/>
        </w:rPr>
      </w:pPr>
    </w:p>
    <w:p w:rsidR="00643A3E" w:rsidRDefault="00643A3E" w:rsidP="00276299">
      <w:pPr>
        <w:jc w:val="center"/>
        <w:rPr>
          <w:b/>
          <w:color w:val="0070C0"/>
          <w:sz w:val="72"/>
          <w:szCs w:val="72"/>
        </w:rPr>
      </w:pPr>
    </w:p>
    <w:p w:rsidR="00643A3E" w:rsidRDefault="00643A3E" w:rsidP="00276299">
      <w:pPr>
        <w:jc w:val="center"/>
        <w:rPr>
          <w:b/>
          <w:color w:val="0070C0"/>
          <w:sz w:val="72"/>
          <w:szCs w:val="72"/>
        </w:rPr>
      </w:pPr>
    </w:p>
    <w:p w:rsidR="00DB7AA2" w:rsidRPr="00643A3E" w:rsidRDefault="008D566C" w:rsidP="00276299">
      <w:pPr>
        <w:jc w:val="center"/>
        <w:rPr>
          <w:b/>
          <w:color w:val="000099"/>
          <w:sz w:val="72"/>
          <w:szCs w:val="72"/>
        </w:rPr>
      </w:pPr>
      <w:r>
        <w:rPr>
          <w:b/>
          <w:color w:val="0070C0"/>
          <w:sz w:val="72"/>
          <w:szCs w:val="72"/>
        </w:rPr>
        <w:t xml:space="preserve">  </w:t>
      </w:r>
      <w:r w:rsidR="004A5C68" w:rsidRPr="00643A3E">
        <w:rPr>
          <w:b/>
          <w:color w:val="000099"/>
          <w:sz w:val="72"/>
          <w:szCs w:val="72"/>
        </w:rPr>
        <w:t>BANTASKIN PRIMARY SCHOOL AND NURSERY CLASS</w:t>
      </w:r>
    </w:p>
    <w:p w:rsidR="00224318" w:rsidRPr="00643A3E" w:rsidRDefault="00224318" w:rsidP="004A5C68">
      <w:pPr>
        <w:spacing w:after="0" w:line="240" w:lineRule="auto"/>
        <w:jc w:val="center"/>
        <w:outlineLvl w:val="0"/>
        <w:rPr>
          <w:rFonts w:eastAsia="Times New Roman" w:cs="Times New Roman"/>
          <w:color w:val="000099"/>
          <w:sz w:val="56"/>
          <w:szCs w:val="56"/>
        </w:rPr>
      </w:pPr>
      <w:r w:rsidRPr="00643A3E">
        <w:rPr>
          <w:rFonts w:eastAsia="Times New Roman" w:cs="Times New Roman"/>
          <w:color w:val="000099"/>
          <w:sz w:val="56"/>
          <w:szCs w:val="56"/>
        </w:rPr>
        <w:t>Inspiring Ambition</w:t>
      </w:r>
    </w:p>
    <w:p w:rsidR="00643A3E" w:rsidRDefault="00643A3E" w:rsidP="004A5C68">
      <w:pPr>
        <w:spacing w:after="0" w:line="240" w:lineRule="auto"/>
        <w:jc w:val="center"/>
        <w:outlineLvl w:val="0"/>
        <w:rPr>
          <w:rFonts w:eastAsia="Times New Roman" w:cs="Times New Roman"/>
          <w:sz w:val="56"/>
          <w:szCs w:val="56"/>
        </w:rPr>
      </w:pPr>
    </w:p>
    <w:p w:rsidR="00643A3E" w:rsidRDefault="00643A3E" w:rsidP="004A5C68">
      <w:pPr>
        <w:spacing w:after="0" w:line="240" w:lineRule="auto"/>
        <w:jc w:val="center"/>
        <w:outlineLvl w:val="0"/>
        <w:rPr>
          <w:rFonts w:eastAsia="Times New Roman" w:cs="Times New Roman"/>
          <w:sz w:val="56"/>
          <w:szCs w:val="56"/>
        </w:rPr>
      </w:pPr>
    </w:p>
    <w:p w:rsidR="004A5C68" w:rsidRPr="004A5C68" w:rsidRDefault="004A5C68" w:rsidP="004A5C68">
      <w:pPr>
        <w:spacing w:after="0" w:line="240" w:lineRule="auto"/>
        <w:jc w:val="center"/>
        <w:outlineLvl w:val="0"/>
        <w:rPr>
          <w:rFonts w:eastAsia="Times New Roman" w:cs="Times New Roman"/>
          <w:sz w:val="56"/>
          <w:szCs w:val="56"/>
        </w:rPr>
      </w:pPr>
      <w:r w:rsidRPr="004A5C68">
        <w:rPr>
          <w:rFonts w:eastAsia="Times New Roman" w:cs="Times New Roman"/>
          <w:sz w:val="56"/>
          <w:szCs w:val="56"/>
        </w:rPr>
        <w:t xml:space="preserve">Standards </w:t>
      </w:r>
      <w:r w:rsidR="00031706">
        <w:rPr>
          <w:rFonts w:eastAsia="Times New Roman" w:cs="Times New Roman"/>
          <w:sz w:val="56"/>
          <w:szCs w:val="56"/>
        </w:rPr>
        <w:t xml:space="preserve">and Quality Report Session </w:t>
      </w:r>
      <w:r w:rsidRPr="004A5C68">
        <w:rPr>
          <w:rFonts w:eastAsia="Times New Roman" w:cs="Times New Roman"/>
          <w:sz w:val="56"/>
          <w:szCs w:val="56"/>
        </w:rPr>
        <w:t>2018</w:t>
      </w:r>
      <w:r w:rsidR="00031706">
        <w:rPr>
          <w:rFonts w:eastAsia="Times New Roman" w:cs="Times New Roman"/>
          <w:sz w:val="56"/>
          <w:szCs w:val="56"/>
        </w:rPr>
        <w:t xml:space="preserve"> - 2019</w:t>
      </w:r>
    </w:p>
    <w:p w:rsidR="00DB7AA2" w:rsidRPr="004A5C68" w:rsidRDefault="00DB7AA2"/>
    <w:p w:rsidR="004A5C68" w:rsidRPr="00276299" w:rsidRDefault="004A5C68" w:rsidP="00276299">
      <w:pPr>
        <w:jc w:val="center"/>
      </w:pPr>
    </w:p>
    <w:p w:rsidR="004A5C68" w:rsidRDefault="004A5C68" w:rsidP="004A5C68">
      <w:pPr>
        <w:rPr>
          <w:rFonts w:eastAsiaTheme="minorHAnsi"/>
          <w:lang w:eastAsia="en-US"/>
        </w:rPr>
      </w:pPr>
    </w:p>
    <w:p w:rsidR="004A5C68" w:rsidRPr="004A5C68" w:rsidRDefault="004A5C68" w:rsidP="004A5C68">
      <w:pPr>
        <w:rPr>
          <w:rFonts w:eastAsiaTheme="minorHAnsi"/>
          <w:sz w:val="28"/>
          <w:szCs w:val="28"/>
          <w:lang w:eastAsia="en-US"/>
        </w:rPr>
      </w:pPr>
      <w:r w:rsidRPr="004A5C68">
        <w:rPr>
          <w:rFonts w:eastAsiaTheme="minorHAnsi"/>
          <w:sz w:val="28"/>
          <w:szCs w:val="28"/>
          <w:lang w:eastAsia="en-US"/>
        </w:rPr>
        <w:lastRenderedPageBreak/>
        <w:t xml:space="preserve">Bantaskin Primary School is a non-denominational school which is situated in the centre of Falkirk. Our school has an </w:t>
      </w:r>
      <w:r w:rsidR="00031706">
        <w:rPr>
          <w:rFonts w:eastAsiaTheme="minorHAnsi"/>
          <w:sz w:val="28"/>
          <w:szCs w:val="28"/>
          <w:lang w:eastAsia="en-US"/>
        </w:rPr>
        <w:t>approximate role of 301</w:t>
      </w:r>
      <w:r w:rsidRPr="004A5C68">
        <w:rPr>
          <w:rFonts w:eastAsiaTheme="minorHAnsi"/>
          <w:sz w:val="28"/>
          <w:szCs w:val="28"/>
          <w:lang w:eastAsia="en-US"/>
        </w:rPr>
        <w:t xml:space="preserve"> children with 13 classes. We also have a Nursery class for 3 to 5 </w:t>
      </w:r>
      <w:r w:rsidR="00224318">
        <w:rPr>
          <w:rFonts w:eastAsiaTheme="minorHAnsi"/>
          <w:sz w:val="28"/>
          <w:szCs w:val="28"/>
          <w:lang w:eastAsia="en-US"/>
        </w:rPr>
        <w:t>year olds, which accommodates 75</w:t>
      </w:r>
      <w:r w:rsidRPr="004A5C68">
        <w:rPr>
          <w:rFonts w:eastAsiaTheme="minorHAnsi"/>
          <w:sz w:val="28"/>
          <w:szCs w:val="28"/>
          <w:lang w:eastAsia="en-US"/>
        </w:rPr>
        <w:t xml:space="preserve"> children over the week.</w:t>
      </w:r>
    </w:p>
    <w:p w:rsidR="004A5C68" w:rsidRPr="004A5C68" w:rsidRDefault="004A5C68" w:rsidP="004A5C68">
      <w:pPr>
        <w:rPr>
          <w:rFonts w:eastAsiaTheme="minorHAnsi"/>
          <w:sz w:val="28"/>
          <w:szCs w:val="28"/>
          <w:lang w:eastAsia="en-US"/>
        </w:rPr>
      </w:pPr>
      <w:r w:rsidRPr="004A5C68">
        <w:rPr>
          <w:rFonts w:eastAsiaTheme="minorHAnsi"/>
          <w:sz w:val="28"/>
          <w:szCs w:val="28"/>
          <w:lang w:eastAsia="en-US"/>
        </w:rPr>
        <w:t>Our Senior Leadership Team includes Head Teacher, 2 part-time Depute Head teachers and 2 Principal Teachers. All pupils receive</w:t>
      </w:r>
      <w:r w:rsidR="00224318">
        <w:rPr>
          <w:rFonts w:eastAsiaTheme="minorHAnsi"/>
          <w:sz w:val="28"/>
          <w:szCs w:val="28"/>
          <w:lang w:eastAsia="en-US"/>
        </w:rPr>
        <w:t>d</w:t>
      </w:r>
      <w:r w:rsidRPr="004A5C68">
        <w:rPr>
          <w:rFonts w:eastAsiaTheme="minorHAnsi"/>
          <w:sz w:val="28"/>
          <w:szCs w:val="28"/>
          <w:lang w:eastAsia="en-US"/>
        </w:rPr>
        <w:t xml:space="preserve"> 2 hours of PE tuition from a PE Specialist teacher each week and half hour Music tuition from a Specialist Music teacher each week.</w:t>
      </w:r>
      <w:r w:rsidR="00224318">
        <w:rPr>
          <w:rFonts w:eastAsiaTheme="minorHAnsi"/>
          <w:sz w:val="28"/>
          <w:szCs w:val="28"/>
          <w:lang w:eastAsia="en-US"/>
        </w:rPr>
        <w:t xml:space="preserve"> This was replaced by a half hour French tuition from a Modern Languages specialist in term four.</w:t>
      </w:r>
    </w:p>
    <w:p w:rsidR="004A5C68" w:rsidRPr="004A5C68" w:rsidRDefault="004A5C68" w:rsidP="004A5C68">
      <w:pPr>
        <w:rPr>
          <w:rFonts w:eastAsiaTheme="minorHAnsi"/>
          <w:sz w:val="28"/>
          <w:szCs w:val="28"/>
          <w:lang w:eastAsia="en-US"/>
        </w:rPr>
      </w:pPr>
      <w:r w:rsidRPr="004A5C68">
        <w:rPr>
          <w:rFonts w:eastAsiaTheme="minorHAnsi"/>
          <w:sz w:val="28"/>
          <w:szCs w:val="28"/>
          <w:lang w:eastAsia="en-US"/>
        </w:rPr>
        <w:t>Our Support Staff consists of our School Clerical, one part-time Support Assistant and 3 full-time Support for Learning Assistants.</w:t>
      </w:r>
    </w:p>
    <w:p w:rsidR="004A5C68" w:rsidRDefault="004A5C68" w:rsidP="00276299">
      <w:pPr>
        <w:spacing w:after="0"/>
        <w:rPr>
          <w:rFonts w:eastAsiaTheme="minorHAnsi"/>
          <w:sz w:val="28"/>
          <w:szCs w:val="28"/>
          <w:lang w:eastAsia="en-US"/>
        </w:rPr>
      </w:pPr>
      <w:r w:rsidRPr="004A5C68">
        <w:rPr>
          <w:rFonts w:eastAsiaTheme="minorHAnsi"/>
          <w:sz w:val="28"/>
          <w:szCs w:val="28"/>
          <w:lang w:eastAsia="en-US"/>
        </w:rPr>
        <w:t>This session our Fre</w:t>
      </w:r>
      <w:r w:rsidR="00224318">
        <w:rPr>
          <w:rFonts w:eastAsiaTheme="minorHAnsi"/>
          <w:sz w:val="28"/>
          <w:szCs w:val="28"/>
          <w:lang w:eastAsia="en-US"/>
        </w:rPr>
        <w:t>e School Meal entitlement was 20</w:t>
      </w:r>
      <w:r w:rsidRPr="004A5C68">
        <w:rPr>
          <w:rFonts w:eastAsiaTheme="minorHAnsi"/>
          <w:sz w:val="28"/>
          <w:szCs w:val="28"/>
          <w:lang w:eastAsia="en-US"/>
        </w:rPr>
        <w:t>% of our pup</w:t>
      </w:r>
      <w:r w:rsidR="00224318">
        <w:rPr>
          <w:rFonts w:eastAsiaTheme="minorHAnsi"/>
          <w:sz w:val="28"/>
          <w:szCs w:val="28"/>
          <w:lang w:eastAsia="en-US"/>
        </w:rPr>
        <w:t>il population and we received £76,8</w:t>
      </w:r>
      <w:r w:rsidRPr="004A5C68">
        <w:rPr>
          <w:rFonts w:eastAsiaTheme="minorHAnsi"/>
          <w:sz w:val="28"/>
          <w:szCs w:val="28"/>
          <w:lang w:eastAsia="en-US"/>
        </w:rPr>
        <w:t>00 of Pupil Equity Funding (PEF).</w:t>
      </w:r>
    </w:p>
    <w:p w:rsidR="00276299" w:rsidRPr="004A5C68" w:rsidRDefault="00276299" w:rsidP="00276299">
      <w:pPr>
        <w:spacing w:after="0"/>
        <w:rPr>
          <w:rFonts w:eastAsiaTheme="minorHAnsi"/>
          <w:sz w:val="28"/>
          <w:szCs w:val="28"/>
          <w:lang w:eastAsia="en-US"/>
        </w:rPr>
      </w:pPr>
    </w:p>
    <w:p w:rsidR="00DB7AA2" w:rsidRDefault="004A5C68" w:rsidP="00276299">
      <w:pPr>
        <w:spacing w:after="0"/>
        <w:rPr>
          <w:sz w:val="28"/>
          <w:szCs w:val="28"/>
          <w:u w:val="single"/>
        </w:rPr>
      </w:pPr>
      <w:r w:rsidRPr="004A5C68">
        <w:rPr>
          <w:sz w:val="28"/>
          <w:szCs w:val="28"/>
          <w:u w:val="single"/>
        </w:rPr>
        <w:t>Our Vision</w:t>
      </w:r>
    </w:p>
    <w:p w:rsidR="004A5C68" w:rsidRDefault="00224318" w:rsidP="00276299">
      <w:pPr>
        <w:spacing w:after="0"/>
        <w:rPr>
          <w:sz w:val="28"/>
          <w:szCs w:val="28"/>
        </w:rPr>
      </w:pPr>
      <w:r w:rsidRPr="00224318">
        <w:rPr>
          <w:sz w:val="28"/>
          <w:szCs w:val="28"/>
        </w:rPr>
        <w:t>Providing a happy, safe and inclusive environment which inspires ambition in everyone to be the best they can be through our core values</w:t>
      </w:r>
      <w:r>
        <w:rPr>
          <w:sz w:val="28"/>
          <w:szCs w:val="28"/>
        </w:rPr>
        <w:t>.</w:t>
      </w:r>
    </w:p>
    <w:p w:rsidR="00224318" w:rsidRDefault="00224318" w:rsidP="00224318">
      <w:pPr>
        <w:spacing w:after="0"/>
        <w:rPr>
          <w:sz w:val="28"/>
          <w:szCs w:val="28"/>
        </w:rPr>
      </w:pPr>
    </w:p>
    <w:p w:rsidR="004A5C68" w:rsidRPr="004A5C68" w:rsidRDefault="004A5C68" w:rsidP="00224318">
      <w:pPr>
        <w:spacing w:after="0"/>
        <w:outlineLvl w:val="0"/>
        <w:rPr>
          <w:sz w:val="28"/>
          <w:szCs w:val="28"/>
          <w:u w:val="single"/>
        </w:rPr>
      </w:pPr>
      <w:r w:rsidRPr="004A5C68">
        <w:rPr>
          <w:sz w:val="28"/>
          <w:szCs w:val="28"/>
          <w:u w:val="single"/>
        </w:rPr>
        <w:t>Our Values</w:t>
      </w:r>
    </w:p>
    <w:p w:rsidR="00DB7AA2" w:rsidRDefault="00224318" w:rsidP="00224318">
      <w:pPr>
        <w:spacing w:after="0"/>
        <w:rPr>
          <w:sz w:val="28"/>
          <w:szCs w:val="28"/>
        </w:rPr>
      </w:pPr>
      <w:r w:rsidRPr="00224318">
        <w:rPr>
          <w:sz w:val="28"/>
          <w:szCs w:val="28"/>
        </w:rPr>
        <w:t>Respect</w:t>
      </w:r>
      <w:r>
        <w:rPr>
          <w:sz w:val="28"/>
          <w:szCs w:val="28"/>
        </w:rPr>
        <w:t xml:space="preserve">         </w:t>
      </w:r>
    </w:p>
    <w:p w:rsidR="00224318" w:rsidRDefault="00224318" w:rsidP="00224318">
      <w:pPr>
        <w:spacing w:after="0"/>
        <w:rPr>
          <w:sz w:val="28"/>
          <w:szCs w:val="28"/>
        </w:rPr>
      </w:pPr>
      <w:r>
        <w:rPr>
          <w:sz w:val="28"/>
          <w:szCs w:val="28"/>
        </w:rPr>
        <w:t>Creativity</w:t>
      </w:r>
    </w:p>
    <w:p w:rsidR="00224318" w:rsidRDefault="00224318" w:rsidP="00224318">
      <w:pPr>
        <w:spacing w:after="0"/>
        <w:rPr>
          <w:sz w:val="28"/>
          <w:szCs w:val="28"/>
        </w:rPr>
      </w:pPr>
      <w:r>
        <w:rPr>
          <w:sz w:val="28"/>
          <w:szCs w:val="28"/>
        </w:rPr>
        <w:t>Trust</w:t>
      </w:r>
    </w:p>
    <w:p w:rsidR="00224318" w:rsidRDefault="00224318" w:rsidP="00224318">
      <w:pPr>
        <w:spacing w:after="0"/>
        <w:rPr>
          <w:sz w:val="28"/>
          <w:szCs w:val="28"/>
        </w:rPr>
      </w:pPr>
      <w:r>
        <w:rPr>
          <w:sz w:val="28"/>
          <w:szCs w:val="28"/>
        </w:rPr>
        <w:t>Fairness</w:t>
      </w:r>
    </w:p>
    <w:p w:rsidR="00224318" w:rsidRPr="00224318" w:rsidRDefault="00224318" w:rsidP="00224318">
      <w:pPr>
        <w:spacing w:after="0"/>
        <w:rPr>
          <w:sz w:val="28"/>
          <w:szCs w:val="28"/>
        </w:rPr>
      </w:pPr>
    </w:p>
    <w:p w:rsidR="004A5C68" w:rsidRDefault="004A5C68"/>
    <w:p w:rsidR="00276299" w:rsidRDefault="00276299"/>
    <w:p w:rsidR="00276299" w:rsidRDefault="00276299"/>
    <w:p w:rsidR="00276299" w:rsidRDefault="00276299"/>
    <w:p w:rsidR="00276299" w:rsidRDefault="00276299"/>
    <w:p w:rsidR="00276299" w:rsidRDefault="00276299"/>
    <w:p w:rsidR="00276299" w:rsidRDefault="00276299"/>
    <w:p w:rsidR="00276299" w:rsidRDefault="00276299"/>
    <w:p w:rsidR="00276299" w:rsidRDefault="00276299"/>
    <w:p w:rsidR="00276299" w:rsidRDefault="00276299"/>
    <w:tbl>
      <w:tblPr>
        <w:tblW w:w="9356" w:type="dxa"/>
        <w:tblInd w:w="-147" w:type="dxa"/>
        <w:tblCellMar>
          <w:left w:w="10" w:type="dxa"/>
          <w:right w:w="10" w:type="dxa"/>
        </w:tblCellMar>
        <w:tblLook w:val="0000" w:firstRow="0" w:lastRow="0" w:firstColumn="0" w:lastColumn="0" w:noHBand="0" w:noVBand="0"/>
      </w:tblPr>
      <w:tblGrid>
        <w:gridCol w:w="4745"/>
        <w:gridCol w:w="4611"/>
      </w:tblGrid>
      <w:tr w:rsidR="00DB7AA2" w:rsidRPr="00DF5A5F" w:rsidTr="00F16ADF">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DB7AA2" w:rsidRPr="00F16ADF" w:rsidRDefault="00DB7AA2" w:rsidP="00F6261E">
            <w:pPr>
              <w:spacing w:after="0" w:line="240" w:lineRule="auto"/>
              <w:rPr>
                <w:rFonts w:eastAsia="Arial" w:cs="Arial"/>
                <w:b/>
              </w:rPr>
            </w:pPr>
            <w:r w:rsidRPr="00DF5A5F">
              <w:rPr>
                <w:rFonts w:eastAsia="Arial" w:cs="Arial"/>
                <w:b/>
              </w:rPr>
              <w:t>Review of pr</w:t>
            </w:r>
            <w:r w:rsidR="00276299">
              <w:rPr>
                <w:rFonts w:eastAsia="Arial" w:cs="Arial"/>
                <w:b/>
              </w:rPr>
              <w:t>ogress for 20</w:t>
            </w:r>
            <w:r w:rsidRPr="00DF5A5F">
              <w:rPr>
                <w:rFonts w:eastAsia="Arial" w:cs="Arial"/>
                <w:b/>
              </w:rPr>
              <w:t>18</w:t>
            </w:r>
            <w:r w:rsidR="00276299">
              <w:rPr>
                <w:rFonts w:eastAsia="Arial" w:cs="Arial"/>
                <w:b/>
              </w:rPr>
              <w:t xml:space="preserve"> - 2019</w:t>
            </w:r>
          </w:p>
        </w:tc>
      </w:tr>
      <w:tr w:rsidR="00DB7AA2" w:rsidRPr="00DF5A5F" w:rsidTr="00F16ADF">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7AA2" w:rsidRDefault="00DB7AA2" w:rsidP="00DB7AA2">
            <w:pPr>
              <w:spacing w:after="0" w:line="240" w:lineRule="auto"/>
              <w:rPr>
                <w:rFonts w:eastAsia="Arial" w:cs="Arial"/>
                <w:b/>
              </w:rPr>
            </w:pPr>
            <w:r w:rsidRPr="00DF5A5F">
              <w:rPr>
                <w:rFonts w:eastAsia="Arial" w:cs="Arial"/>
                <w:b/>
              </w:rPr>
              <w:t>Priority 1:</w:t>
            </w:r>
            <w:r w:rsidRPr="00DF5A5F">
              <w:rPr>
                <w:rFonts w:eastAsia="Arial" w:cs="Arial"/>
              </w:rPr>
              <w:t xml:space="preserve"> </w:t>
            </w:r>
            <w:r w:rsidRPr="00DF5A5F">
              <w:rPr>
                <w:rFonts w:eastAsia="Arial" w:cs="Arial"/>
                <w:b/>
              </w:rPr>
              <w:t>Raise attainment in writing through:</w:t>
            </w:r>
          </w:p>
          <w:p w:rsidR="002F1336" w:rsidRPr="00CF030E" w:rsidRDefault="002F1336" w:rsidP="002F1336">
            <w:pPr>
              <w:pStyle w:val="ListParagraph"/>
              <w:numPr>
                <w:ilvl w:val="0"/>
                <w:numId w:val="3"/>
              </w:numPr>
              <w:spacing w:after="0" w:line="240" w:lineRule="auto"/>
            </w:pPr>
            <w:r w:rsidRPr="00CF030E">
              <w:t>To raise attainment in writing</w:t>
            </w:r>
            <w:r>
              <w:t xml:space="preserve"> across all stages in our school</w:t>
            </w:r>
          </w:p>
          <w:p w:rsidR="002F1336" w:rsidRPr="00CF030E" w:rsidRDefault="002F1336" w:rsidP="002F1336">
            <w:pPr>
              <w:pStyle w:val="ListParagraph"/>
              <w:numPr>
                <w:ilvl w:val="0"/>
                <w:numId w:val="3"/>
              </w:numPr>
              <w:spacing w:after="0" w:line="240" w:lineRule="auto"/>
            </w:pPr>
            <w:r w:rsidRPr="00CF030E">
              <w:t>To continue to develop consistent approaches to planning, teaching and assessment of writing</w:t>
            </w:r>
            <w:r>
              <w:t xml:space="preserve"> in our school</w:t>
            </w:r>
          </w:p>
          <w:p w:rsidR="008F25AB" w:rsidRDefault="002F1336" w:rsidP="002F1336">
            <w:pPr>
              <w:pStyle w:val="ListParagraph"/>
              <w:numPr>
                <w:ilvl w:val="0"/>
                <w:numId w:val="3"/>
              </w:numPr>
              <w:spacing w:after="0" w:line="240" w:lineRule="auto"/>
            </w:pPr>
            <w:r w:rsidRPr="00CF030E">
              <w:t>To adopt new practices in writing to embrace different learning styles</w:t>
            </w:r>
            <w:r>
              <w:t xml:space="preserve"> </w:t>
            </w:r>
          </w:p>
          <w:p w:rsidR="008F25AB" w:rsidRDefault="002F1336" w:rsidP="002F1336">
            <w:pPr>
              <w:pStyle w:val="ListParagraph"/>
              <w:numPr>
                <w:ilvl w:val="0"/>
                <w:numId w:val="3"/>
              </w:numPr>
              <w:spacing w:after="0" w:line="240" w:lineRule="auto"/>
            </w:pPr>
            <w:r w:rsidRPr="00CF030E">
              <w:t xml:space="preserve">To consistently assess using Oxford Writing Criteria Scale </w:t>
            </w:r>
          </w:p>
          <w:p w:rsidR="00202B43" w:rsidRPr="00DF5A5F" w:rsidRDefault="008F25AB" w:rsidP="002F1336">
            <w:pPr>
              <w:pStyle w:val="ListParagraph"/>
              <w:numPr>
                <w:ilvl w:val="0"/>
                <w:numId w:val="3"/>
              </w:numPr>
              <w:spacing w:after="0" w:line="240" w:lineRule="auto"/>
            </w:pPr>
            <w:r w:rsidRPr="008F25AB">
              <w:rPr>
                <w:rFonts w:eastAsia="Arial" w:cs="Arial"/>
              </w:rPr>
              <w:t>Continue employment of a Speech and Language therapist 1 day per week to work on focused listening, talking, reading and writing interventions across P1- P3. These interventions include ‘oral to written narrative’ in P3, ‘colourful semantics’ in P1 and P2, ‘teaching children to listen’ in P1 and P2</w:t>
            </w:r>
            <w:r w:rsidR="00F16ADF">
              <w:rPr>
                <w:rFonts w:eastAsia="Arial" w:cs="Arial"/>
              </w:rPr>
              <w:t xml:space="preserve"> and Wordaware in P5</w:t>
            </w:r>
            <w:r w:rsidRPr="008F25AB">
              <w:rPr>
                <w:rFonts w:eastAsia="Arial" w:cs="Arial"/>
              </w:rPr>
              <w:t>.</w:t>
            </w:r>
          </w:p>
        </w:tc>
      </w:tr>
      <w:tr w:rsidR="00DB7AA2" w:rsidRPr="00DF5A5F" w:rsidTr="00F16ADF">
        <w:tc>
          <w:tcPr>
            <w:tcW w:w="4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7AA2" w:rsidRPr="00DF5A5F" w:rsidRDefault="00DB7AA2" w:rsidP="00F6261E">
            <w:pPr>
              <w:spacing w:after="0" w:line="240" w:lineRule="auto"/>
              <w:rPr>
                <w:rFonts w:eastAsia="Arial" w:cs="Arial"/>
                <w:b/>
              </w:rPr>
            </w:pPr>
            <w:r w:rsidRPr="00DF5A5F">
              <w:rPr>
                <w:rFonts w:eastAsia="Arial" w:cs="Arial"/>
                <w:b/>
              </w:rPr>
              <w:t xml:space="preserve">NIF Priority: </w:t>
            </w:r>
          </w:p>
          <w:p w:rsidR="00DB7AA2" w:rsidRPr="00DF5A5F" w:rsidRDefault="00DB7AA2" w:rsidP="00DB7AA2">
            <w:pPr>
              <w:pStyle w:val="ListParagraph"/>
              <w:numPr>
                <w:ilvl w:val="0"/>
                <w:numId w:val="2"/>
              </w:numPr>
              <w:spacing w:after="0" w:line="240" w:lineRule="auto"/>
              <w:rPr>
                <w:rFonts w:eastAsia="Arial" w:cs="Arial"/>
              </w:rPr>
            </w:pPr>
            <w:r w:rsidRPr="00DF5A5F">
              <w:rPr>
                <w:rFonts w:eastAsia="Arial" w:cs="Arial"/>
              </w:rPr>
              <w:t>Improvement in attainment, particularly in literacy and numeracy.</w:t>
            </w:r>
          </w:p>
          <w:p w:rsidR="00DB7AA2" w:rsidRPr="00DF5A5F" w:rsidRDefault="00DB7AA2" w:rsidP="00DB7AA2">
            <w:pPr>
              <w:pStyle w:val="ListParagraph"/>
              <w:numPr>
                <w:ilvl w:val="0"/>
                <w:numId w:val="2"/>
              </w:numPr>
              <w:spacing w:after="0" w:line="240" w:lineRule="auto"/>
              <w:rPr>
                <w:rFonts w:eastAsia="Arial" w:cs="Arial"/>
              </w:rPr>
            </w:pPr>
            <w:r w:rsidRPr="00DF5A5F">
              <w:rPr>
                <w:rFonts w:eastAsia="Arial" w:cs="Arial"/>
              </w:rPr>
              <w:t>Closing the attainment gap between the most and least disadvantaged children.</w:t>
            </w:r>
          </w:p>
          <w:p w:rsidR="00DB7AA2" w:rsidRPr="00DF5A5F" w:rsidRDefault="00DB7AA2" w:rsidP="00F6261E">
            <w:pPr>
              <w:spacing w:after="0" w:line="240" w:lineRule="auto"/>
              <w:rPr>
                <w:rFonts w:eastAsia="Arial" w:cs="Arial"/>
              </w:rPr>
            </w:pPr>
            <w:r w:rsidRPr="00DF5A5F">
              <w:rPr>
                <w:rFonts w:eastAsia="Arial" w:cs="Arial"/>
                <w:b/>
              </w:rPr>
              <w:t>NIF Driver:</w:t>
            </w:r>
            <w:r w:rsidRPr="00DF5A5F">
              <w:rPr>
                <w:rFonts w:eastAsia="Arial" w:cs="Arial"/>
              </w:rPr>
              <w:t xml:space="preserve"> </w:t>
            </w:r>
          </w:p>
          <w:p w:rsidR="00DB7AA2" w:rsidRPr="00DF5A5F" w:rsidRDefault="00DB7AA2" w:rsidP="00DB7AA2">
            <w:pPr>
              <w:pStyle w:val="ListParagraph"/>
              <w:numPr>
                <w:ilvl w:val="0"/>
                <w:numId w:val="4"/>
              </w:numPr>
              <w:spacing w:after="0" w:line="240" w:lineRule="auto"/>
              <w:rPr>
                <w:rFonts w:eastAsia="Arial" w:cs="Arial"/>
              </w:rPr>
            </w:pPr>
            <w:r w:rsidRPr="00DF5A5F">
              <w:rPr>
                <w:rFonts w:eastAsia="Arial" w:cs="Arial"/>
              </w:rPr>
              <w:t>Teacher professionalism</w:t>
            </w:r>
          </w:p>
          <w:p w:rsidR="00DB7AA2" w:rsidRPr="00DF5A5F" w:rsidRDefault="00DB7AA2" w:rsidP="00DB7AA2">
            <w:pPr>
              <w:pStyle w:val="ListParagraph"/>
              <w:numPr>
                <w:ilvl w:val="0"/>
                <w:numId w:val="4"/>
              </w:numPr>
              <w:spacing w:after="0" w:line="240" w:lineRule="auto"/>
              <w:rPr>
                <w:rFonts w:eastAsia="Arial" w:cs="Arial"/>
              </w:rPr>
            </w:pPr>
            <w:r w:rsidRPr="00DF5A5F">
              <w:rPr>
                <w:rFonts w:eastAsia="Arial" w:cs="Arial"/>
              </w:rPr>
              <w:t>Assessment of children’s progress</w:t>
            </w:r>
          </w:p>
          <w:p w:rsidR="00DB7AA2" w:rsidRPr="00DF5A5F" w:rsidRDefault="00DB7AA2" w:rsidP="00DB7AA2">
            <w:pPr>
              <w:pStyle w:val="ListParagraph"/>
              <w:numPr>
                <w:ilvl w:val="0"/>
                <w:numId w:val="4"/>
              </w:numPr>
              <w:spacing w:after="0" w:line="240" w:lineRule="auto"/>
              <w:rPr>
                <w:rFonts w:eastAsia="Arial" w:cs="Arial"/>
              </w:rPr>
            </w:pPr>
            <w:r w:rsidRPr="00DF5A5F">
              <w:rPr>
                <w:rFonts w:eastAsia="Arial" w:cs="Arial"/>
              </w:rPr>
              <w:t>School Improvement</w:t>
            </w:r>
          </w:p>
          <w:p w:rsidR="00DB7AA2" w:rsidRPr="004C1D0C" w:rsidRDefault="00DB7AA2" w:rsidP="00DB7AA2">
            <w:pPr>
              <w:pStyle w:val="ListParagraph"/>
              <w:numPr>
                <w:ilvl w:val="0"/>
                <w:numId w:val="4"/>
              </w:numPr>
              <w:spacing w:after="0" w:line="240" w:lineRule="auto"/>
              <w:rPr>
                <w:rFonts w:eastAsia="Arial" w:cs="Arial"/>
              </w:rPr>
            </w:pPr>
            <w:r w:rsidRPr="00DF5A5F">
              <w:rPr>
                <w:rFonts w:eastAsia="Arial" w:cs="Arial"/>
              </w:rPr>
              <w:t>Performance information</w:t>
            </w: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7AA2" w:rsidRPr="00DF5A5F" w:rsidRDefault="00DB7AA2" w:rsidP="00F6261E">
            <w:pPr>
              <w:spacing w:after="0" w:line="240" w:lineRule="auto"/>
              <w:rPr>
                <w:rFonts w:eastAsia="Arial" w:cs="Arial"/>
                <w:b/>
              </w:rPr>
            </w:pPr>
            <w:r w:rsidRPr="00DF5A5F">
              <w:rPr>
                <w:rFonts w:eastAsia="Arial" w:cs="Arial"/>
                <w:b/>
              </w:rPr>
              <w:t>FC Priority</w:t>
            </w:r>
            <w:r w:rsidR="003A6E1F" w:rsidRPr="00DF5A5F">
              <w:rPr>
                <w:rFonts w:eastAsia="Arial" w:cs="Arial"/>
                <w:b/>
              </w:rPr>
              <w:t>:</w:t>
            </w:r>
          </w:p>
          <w:p w:rsidR="003A6E1F" w:rsidRPr="00603A2A" w:rsidRDefault="003A6E1F" w:rsidP="003A6E1F">
            <w:pPr>
              <w:pStyle w:val="ListParagraph"/>
              <w:numPr>
                <w:ilvl w:val="0"/>
                <w:numId w:val="22"/>
              </w:numPr>
              <w:spacing w:after="0" w:line="240" w:lineRule="auto"/>
              <w:rPr>
                <w:rFonts w:eastAsia="Arial" w:cs="Arial"/>
                <w:b/>
              </w:rPr>
            </w:pPr>
            <w:r w:rsidRPr="00DF5A5F">
              <w:t>Closing the attainment gap – monitor the impact of PEF and disseminate effective interventions for raising attainment and achieving equity</w:t>
            </w:r>
            <w:r w:rsidR="00603A2A">
              <w:t>.</w:t>
            </w:r>
          </w:p>
          <w:p w:rsidR="00603A2A" w:rsidRPr="00DF5A5F" w:rsidRDefault="00603A2A" w:rsidP="003A6E1F">
            <w:pPr>
              <w:pStyle w:val="ListParagraph"/>
              <w:numPr>
                <w:ilvl w:val="0"/>
                <w:numId w:val="22"/>
              </w:numPr>
              <w:spacing w:after="0" w:line="240" w:lineRule="auto"/>
              <w:rPr>
                <w:rFonts w:eastAsia="Arial" w:cs="Arial"/>
                <w:b/>
              </w:rPr>
            </w:pPr>
            <w:r>
              <w:t>Improving attainment – support schools in gathering and analysing data for improved outcomes, attainment and achievement.</w:t>
            </w:r>
          </w:p>
          <w:p w:rsidR="00DB7AA2" w:rsidRPr="00DF5A5F" w:rsidRDefault="00DB7AA2" w:rsidP="00F6261E">
            <w:pPr>
              <w:spacing w:after="0" w:line="240" w:lineRule="auto"/>
            </w:pPr>
          </w:p>
        </w:tc>
      </w:tr>
      <w:tr w:rsidR="00DB7AA2" w:rsidRPr="00DF5A5F" w:rsidTr="00F16ADF">
        <w:tc>
          <w:tcPr>
            <w:tcW w:w="4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7AA2" w:rsidRPr="00DF5A5F" w:rsidRDefault="00DB7AA2" w:rsidP="00DB7AA2">
            <w:pPr>
              <w:spacing w:after="0" w:line="240" w:lineRule="auto"/>
              <w:rPr>
                <w:rFonts w:eastAsia="Arial" w:cs="Arial"/>
                <w:b/>
              </w:rPr>
            </w:pPr>
            <w:r w:rsidRPr="00DF5A5F">
              <w:rPr>
                <w:rFonts w:eastAsia="Arial" w:cs="Arial"/>
                <w:b/>
              </w:rPr>
              <w:t>HGIOS4 QI &amp; HGIOELC</w:t>
            </w:r>
          </w:p>
          <w:p w:rsidR="00DB7AA2" w:rsidRPr="00DF5A5F" w:rsidRDefault="00DB7AA2" w:rsidP="00DB7AA2">
            <w:pPr>
              <w:spacing w:after="0" w:line="240" w:lineRule="auto"/>
              <w:rPr>
                <w:rFonts w:eastAsia="Arial" w:cs="Arial"/>
              </w:rPr>
            </w:pPr>
            <w:r w:rsidRPr="00DF5A5F">
              <w:rPr>
                <w:rFonts w:eastAsia="Arial" w:cs="Arial"/>
              </w:rPr>
              <w:t>2.3 Learning, Teaching and Assessment</w:t>
            </w:r>
          </w:p>
          <w:p w:rsidR="00DB7AA2" w:rsidRPr="004C1D0C" w:rsidRDefault="00DB7AA2" w:rsidP="00DB7AA2">
            <w:pPr>
              <w:spacing w:after="0" w:line="240" w:lineRule="auto"/>
              <w:rPr>
                <w:rFonts w:eastAsia="Arial" w:cs="Arial"/>
              </w:rPr>
            </w:pPr>
            <w:r w:rsidRPr="00DF5A5F">
              <w:rPr>
                <w:rFonts w:eastAsia="Arial" w:cs="Arial"/>
              </w:rPr>
              <w:t>3.2 Raising attainment and achievement</w:t>
            </w: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7AA2" w:rsidRPr="00DF5A5F" w:rsidRDefault="00DB7AA2" w:rsidP="00DB7AA2">
            <w:pPr>
              <w:spacing w:after="0" w:line="240" w:lineRule="auto"/>
              <w:rPr>
                <w:rFonts w:eastAsia="Arial" w:cs="Arial"/>
                <w:b/>
              </w:rPr>
            </w:pPr>
            <w:r w:rsidRPr="00DF5A5F">
              <w:rPr>
                <w:rFonts w:eastAsia="Arial" w:cs="Arial"/>
                <w:b/>
              </w:rPr>
              <w:t xml:space="preserve">Has this work been supported by PEF? </w:t>
            </w:r>
          </w:p>
          <w:p w:rsidR="00DB7AA2" w:rsidRPr="00DF5A5F" w:rsidRDefault="009442DB" w:rsidP="00764BBB">
            <w:pPr>
              <w:spacing w:after="0" w:line="240" w:lineRule="auto"/>
              <w:rPr>
                <w:rFonts w:cs="Arial"/>
              </w:rPr>
            </w:pPr>
            <w:r w:rsidRPr="00DF5A5F">
              <w:rPr>
                <w:rFonts w:cs="Arial"/>
              </w:rPr>
              <w:t xml:space="preserve">Yes </w:t>
            </w:r>
            <w:r w:rsidR="00685E42">
              <w:rPr>
                <w:rFonts w:cs="Arial"/>
              </w:rPr>
              <w:t xml:space="preserve"> - in bold</w:t>
            </w:r>
          </w:p>
        </w:tc>
      </w:tr>
      <w:tr w:rsidR="00DB7AA2" w:rsidRPr="00DF5A5F" w:rsidTr="00F16ADF">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DB7AA2" w:rsidRPr="00DF5A5F" w:rsidRDefault="00610E1D" w:rsidP="00610E1D">
            <w:pPr>
              <w:spacing w:after="0" w:line="240" w:lineRule="auto"/>
              <w:rPr>
                <w:b/>
              </w:rPr>
            </w:pPr>
            <w:r w:rsidRPr="00DF5A5F">
              <w:rPr>
                <w:rFonts w:eastAsia="Arial" w:cs="Arial"/>
                <w:b/>
              </w:rPr>
              <w:t xml:space="preserve">    </w:t>
            </w:r>
            <w:r w:rsidR="00DB7AA2" w:rsidRPr="00DF5A5F">
              <w:rPr>
                <w:rFonts w:eastAsia="Arial" w:cs="Arial"/>
                <w:b/>
              </w:rPr>
              <w:t xml:space="preserve">Progress </w:t>
            </w:r>
          </w:p>
        </w:tc>
      </w:tr>
      <w:tr w:rsidR="00DB7AA2" w:rsidRPr="00DF5A5F" w:rsidTr="00F16ADF">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7B5C" w:rsidRPr="00CF030E" w:rsidRDefault="00FB6351" w:rsidP="007B7B5C">
            <w:pPr>
              <w:pStyle w:val="ListParagraph"/>
              <w:numPr>
                <w:ilvl w:val="0"/>
                <w:numId w:val="33"/>
              </w:numPr>
              <w:spacing w:after="0" w:line="240" w:lineRule="auto"/>
              <w:rPr>
                <w:rFonts w:cs="Arial"/>
              </w:rPr>
            </w:pPr>
            <w:r>
              <w:rPr>
                <w:rFonts w:cs="Arial"/>
              </w:rPr>
              <w:t>S</w:t>
            </w:r>
            <w:r w:rsidR="007B7B5C" w:rsidRPr="00CF030E">
              <w:rPr>
                <w:rFonts w:cs="Arial"/>
              </w:rPr>
              <w:t xml:space="preserve">chool writing guidelines / policy </w:t>
            </w:r>
            <w:r>
              <w:rPr>
                <w:rFonts w:cs="Arial"/>
              </w:rPr>
              <w:t xml:space="preserve">shared with staff </w:t>
            </w:r>
            <w:r w:rsidR="007B7B5C" w:rsidRPr="00CF030E">
              <w:rPr>
                <w:rFonts w:cs="Arial"/>
              </w:rPr>
              <w:t xml:space="preserve">to ensure continuity and progression of skills across all writing genres. </w:t>
            </w:r>
          </w:p>
          <w:p w:rsidR="007B7B5C" w:rsidRPr="00C27DCB" w:rsidRDefault="00FB6351" w:rsidP="007B7B5C">
            <w:pPr>
              <w:pStyle w:val="ListParagraph"/>
              <w:numPr>
                <w:ilvl w:val="0"/>
                <w:numId w:val="33"/>
              </w:numPr>
              <w:spacing w:after="0" w:line="240" w:lineRule="auto"/>
              <w:rPr>
                <w:rFonts w:cs="Arial"/>
              </w:rPr>
            </w:pPr>
            <w:r>
              <w:t xml:space="preserve">Some </w:t>
            </w:r>
            <w:r w:rsidR="007B7B5C">
              <w:t xml:space="preserve">Early and second level staff  </w:t>
            </w:r>
            <w:r w:rsidR="007B7B5C" w:rsidRPr="007B7B5C">
              <w:t>attend</w:t>
            </w:r>
            <w:r w:rsidR="007B7B5C">
              <w:t>ed</w:t>
            </w:r>
            <w:r w:rsidR="007B7B5C" w:rsidRPr="007B7B5C">
              <w:t xml:space="preserve"> Talk For Writing Training</w:t>
            </w:r>
          </w:p>
          <w:p w:rsidR="007B7B5C" w:rsidRDefault="00FB6351" w:rsidP="007B7B5C">
            <w:pPr>
              <w:pStyle w:val="ListParagraph"/>
              <w:numPr>
                <w:ilvl w:val="0"/>
                <w:numId w:val="33"/>
              </w:numPr>
              <w:spacing w:after="0" w:line="240" w:lineRule="auto"/>
              <w:rPr>
                <w:rFonts w:cs="Arial"/>
                <w:b/>
              </w:rPr>
            </w:pPr>
            <w:r w:rsidRPr="00685E42">
              <w:rPr>
                <w:rFonts w:cs="Arial"/>
                <w:b/>
              </w:rPr>
              <w:t>SALT r</w:t>
            </w:r>
            <w:r w:rsidR="007B7B5C" w:rsidRPr="00685E42">
              <w:rPr>
                <w:rFonts w:cs="Arial"/>
                <w:b/>
              </w:rPr>
              <w:t>esources identified and purchased to support the teaching of genre based writing</w:t>
            </w:r>
          </w:p>
          <w:p w:rsidR="00F16ADF" w:rsidRPr="00685E42" w:rsidRDefault="00F16ADF" w:rsidP="007B7B5C">
            <w:pPr>
              <w:pStyle w:val="ListParagraph"/>
              <w:numPr>
                <w:ilvl w:val="0"/>
                <w:numId w:val="33"/>
              </w:numPr>
              <w:spacing w:after="0" w:line="240" w:lineRule="auto"/>
              <w:rPr>
                <w:rFonts w:cs="Arial"/>
                <w:b/>
              </w:rPr>
            </w:pPr>
            <w:r>
              <w:rPr>
                <w:rFonts w:cs="Arial"/>
                <w:b/>
              </w:rPr>
              <w:t>SALT therapist employed to train staff and work in classes</w:t>
            </w:r>
          </w:p>
          <w:p w:rsidR="007B7B5C" w:rsidRPr="00F16ADF" w:rsidRDefault="007B7B5C" w:rsidP="007B7B5C">
            <w:pPr>
              <w:pStyle w:val="ListParagraph"/>
              <w:numPr>
                <w:ilvl w:val="0"/>
                <w:numId w:val="33"/>
              </w:numPr>
              <w:spacing w:after="0" w:line="240" w:lineRule="auto"/>
              <w:rPr>
                <w:rFonts w:cs="Arial"/>
                <w:b/>
              </w:rPr>
            </w:pPr>
            <w:r w:rsidRPr="00F16ADF">
              <w:rPr>
                <w:rFonts w:cs="Arial"/>
                <w:b/>
              </w:rPr>
              <w:t>Display materials for writing created/purchased to support practice.</w:t>
            </w:r>
          </w:p>
          <w:p w:rsidR="00DB7AA2" w:rsidRPr="004C1D0C" w:rsidRDefault="00FB6351" w:rsidP="004C1D0C">
            <w:pPr>
              <w:pStyle w:val="ListParagraph"/>
              <w:numPr>
                <w:ilvl w:val="0"/>
                <w:numId w:val="33"/>
              </w:numPr>
              <w:spacing w:after="0" w:line="240" w:lineRule="auto"/>
              <w:rPr>
                <w:rFonts w:cs="Arial"/>
              </w:rPr>
            </w:pPr>
            <w:r>
              <w:rPr>
                <w:rFonts w:cs="Arial"/>
              </w:rPr>
              <w:t>Continued assessment</w:t>
            </w:r>
            <w:r w:rsidR="007B7B5C" w:rsidRPr="00CF030E">
              <w:rPr>
                <w:rFonts w:cs="Arial"/>
              </w:rPr>
              <w:t xml:space="preserve"> of writing using OWCS in house </w:t>
            </w:r>
          </w:p>
        </w:tc>
      </w:tr>
      <w:tr w:rsidR="00610E1D" w:rsidRPr="00DF5A5F" w:rsidTr="00F16ADF">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610E1D" w:rsidRPr="00DF5A5F" w:rsidRDefault="00610E1D" w:rsidP="00610E1D">
            <w:pPr>
              <w:spacing w:after="0" w:line="240" w:lineRule="auto"/>
              <w:ind w:left="360"/>
              <w:rPr>
                <w:rFonts w:eastAsia="Arial" w:cs="Arial"/>
                <w:b/>
              </w:rPr>
            </w:pPr>
            <w:r w:rsidRPr="00DF5A5F">
              <w:rPr>
                <w:rFonts w:eastAsia="Arial" w:cs="Arial"/>
                <w:b/>
              </w:rPr>
              <w:t>Impact</w:t>
            </w:r>
          </w:p>
        </w:tc>
      </w:tr>
      <w:tr w:rsidR="00610E1D" w:rsidRPr="00DF5A5F" w:rsidTr="00F16ADF">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7B7B5C" w:rsidRDefault="007B7B5C" w:rsidP="00FB6351">
            <w:pPr>
              <w:pStyle w:val="ListParagraph"/>
              <w:numPr>
                <w:ilvl w:val="0"/>
                <w:numId w:val="35"/>
              </w:numPr>
            </w:pPr>
            <w:r>
              <w:t>Common understanding of teaching practices in writing and shared expectations</w:t>
            </w:r>
          </w:p>
          <w:p w:rsidR="003570A8" w:rsidRPr="00FB6351" w:rsidRDefault="00FB6351" w:rsidP="00FB6351">
            <w:pPr>
              <w:pStyle w:val="ListParagraph"/>
              <w:numPr>
                <w:ilvl w:val="0"/>
                <w:numId w:val="35"/>
              </w:numPr>
            </w:pPr>
            <w:r>
              <w:t>A</w:t>
            </w:r>
            <w:r w:rsidR="007B7B5C">
              <w:t xml:space="preserve">ttainment </w:t>
            </w:r>
            <w:r>
              <w:t xml:space="preserve">raised </w:t>
            </w:r>
            <w:r w:rsidR="007B7B5C">
              <w:t>in writing through more consistent approaches to teaching, planning and assessment</w:t>
            </w:r>
            <w:r>
              <w:t xml:space="preserve"> - by 20% in P1, by 32% in P4 (decreased by 1% in P7)</w:t>
            </w:r>
          </w:p>
          <w:p w:rsidR="00FB6351" w:rsidRPr="00DF5A5F" w:rsidRDefault="004C1D0C" w:rsidP="00FB6351">
            <w:pPr>
              <w:pStyle w:val="ListParagraph"/>
              <w:numPr>
                <w:ilvl w:val="0"/>
                <w:numId w:val="35"/>
              </w:numPr>
              <w:spacing w:after="0" w:line="240" w:lineRule="auto"/>
              <w:rPr>
                <w:rFonts w:eastAsia="Arial" w:cs="Arial"/>
              </w:rPr>
            </w:pPr>
            <w:r>
              <w:rPr>
                <w:rFonts w:eastAsia="Arial" w:cs="Arial"/>
              </w:rPr>
              <w:t>Further d</w:t>
            </w:r>
            <w:r w:rsidR="00FB6351" w:rsidRPr="00DF5A5F">
              <w:rPr>
                <w:rFonts w:eastAsia="Arial" w:cs="Arial"/>
              </w:rPr>
              <w:t>evelopment of a replacement tracking format for writing in-line with the OWCS.</w:t>
            </w:r>
          </w:p>
          <w:p w:rsidR="004C1D0C" w:rsidRPr="00685E42" w:rsidRDefault="00FB6351" w:rsidP="00685E42">
            <w:pPr>
              <w:pStyle w:val="ListParagraph"/>
              <w:numPr>
                <w:ilvl w:val="0"/>
                <w:numId w:val="35"/>
              </w:numPr>
              <w:spacing w:after="0" w:line="240" w:lineRule="auto"/>
              <w:rPr>
                <w:rFonts w:eastAsia="Arial" w:cs="Arial"/>
              </w:rPr>
            </w:pPr>
            <w:r>
              <w:rPr>
                <w:rFonts w:eastAsia="Arial" w:cs="Arial"/>
              </w:rPr>
              <w:t>A</w:t>
            </w:r>
            <w:r w:rsidRPr="00DF5A5F">
              <w:rPr>
                <w:rFonts w:eastAsia="Arial" w:cs="Arial"/>
              </w:rPr>
              <w:t xml:space="preserve"> consistent format for the planning of </w:t>
            </w:r>
            <w:r w:rsidR="004C1D0C">
              <w:rPr>
                <w:rFonts w:eastAsia="Arial" w:cs="Arial"/>
              </w:rPr>
              <w:t xml:space="preserve">genre based </w:t>
            </w:r>
            <w:r w:rsidRPr="00DF5A5F">
              <w:rPr>
                <w:rFonts w:eastAsia="Arial" w:cs="Arial"/>
              </w:rPr>
              <w:t>writing across whole school.</w:t>
            </w:r>
          </w:p>
        </w:tc>
      </w:tr>
      <w:tr w:rsidR="00E1551D" w:rsidRPr="00DF5A5F" w:rsidTr="00F16ADF">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E1551D" w:rsidRPr="00DF5A5F" w:rsidRDefault="00E1551D" w:rsidP="00610E1D">
            <w:pPr>
              <w:spacing w:after="0" w:line="240" w:lineRule="auto"/>
              <w:ind w:left="360"/>
              <w:rPr>
                <w:rFonts w:eastAsia="Arial" w:cs="Arial"/>
                <w:b/>
              </w:rPr>
            </w:pPr>
            <w:r w:rsidRPr="00DF5A5F">
              <w:rPr>
                <w:rFonts w:eastAsia="Arial" w:cs="Arial"/>
                <w:b/>
              </w:rPr>
              <w:t>Next Steps</w:t>
            </w:r>
          </w:p>
        </w:tc>
      </w:tr>
      <w:tr w:rsidR="00E1551D" w:rsidRPr="00DF5A5F" w:rsidTr="00F16ADF">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E1551D" w:rsidRPr="00DF5A5F" w:rsidRDefault="00FB6351" w:rsidP="00E1551D">
            <w:pPr>
              <w:pStyle w:val="ListParagraph"/>
              <w:numPr>
                <w:ilvl w:val="0"/>
                <w:numId w:val="7"/>
              </w:numPr>
              <w:spacing w:after="0" w:line="240" w:lineRule="auto"/>
              <w:rPr>
                <w:rFonts w:eastAsia="Arial" w:cs="Arial"/>
              </w:rPr>
            </w:pPr>
            <w:r>
              <w:rPr>
                <w:rFonts w:eastAsia="Arial" w:cs="Arial"/>
              </w:rPr>
              <w:t>Embed</w:t>
            </w:r>
            <w:r w:rsidR="00073696" w:rsidRPr="00DF5A5F">
              <w:rPr>
                <w:rFonts w:eastAsia="Arial" w:cs="Arial"/>
              </w:rPr>
              <w:t xml:space="preserve"> new whole school </w:t>
            </w:r>
            <w:r w:rsidR="00E464D8" w:rsidRPr="00DF5A5F">
              <w:rPr>
                <w:rFonts w:eastAsia="Arial" w:cs="Arial"/>
              </w:rPr>
              <w:t>w</w:t>
            </w:r>
            <w:r w:rsidR="00073696" w:rsidRPr="00DF5A5F">
              <w:rPr>
                <w:rFonts w:eastAsia="Arial" w:cs="Arial"/>
              </w:rPr>
              <w:t xml:space="preserve">riting </w:t>
            </w:r>
            <w:r w:rsidR="00E464D8" w:rsidRPr="00DF5A5F">
              <w:rPr>
                <w:rFonts w:eastAsia="Arial" w:cs="Arial"/>
              </w:rPr>
              <w:t>p</w:t>
            </w:r>
            <w:r w:rsidR="00073696" w:rsidRPr="00DF5A5F">
              <w:rPr>
                <w:rFonts w:eastAsia="Arial" w:cs="Arial"/>
              </w:rPr>
              <w:t>olicy.</w:t>
            </w:r>
          </w:p>
          <w:p w:rsidR="00073696" w:rsidRPr="00685E42" w:rsidRDefault="000B192B" w:rsidP="00E464D8">
            <w:pPr>
              <w:pStyle w:val="ListParagraph"/>
              <w:numPr>
                <w:ilvl w:val="0"/>
                <w:numId w:val="7"/>
              </w:numPr>
              <w:spacing w:after="0" w:line="240" w:lineRule="auto"/>
              <w:rPr>
                <w:rFonts w:eastAsia="Arial" w:cs="Arial"/>
                <w:b/>
              </w:rPr>
            </w:pPr>
            <w:r w:rsidRPr="00685E42">
              <w:rPr>
                <w:rFonts w:eastAsia="Arial" w:cs="Arial"/>
                <w:b/>
              </w:rPr>
              <w:t xml:space="preserve">Identify and purchase </w:t>
            </w:r>
            <w:r w:rsidR="00E464D8" w:rsidRPr="00685E42">
              <w:rPr>
                <w:rFonts w:eastAsia="Arial" w:cs="Arial"/>
                <w:b/>
              </w:rPr>
              <w:t>resources which support the teaching of genre based writing</w:t>
            </w:r>
            <w:r w:rsidR="00F16ADF">
              <w:rPr>
                <w:rFonts w:eastAsia="Arial" w:cs="Arial"/>
                <w:b/>
              </w:rPr>
              <w:t xml:space="preserve"> (SALT therapist)</w:t>
            </w:r>
            <w:r w:rsidR="00E464D8" w:rsidRPr="00685E42">
              <w:rPr>
                <w:rFonts w:eastAsia="Arial" w:cs="Arial"/>
                <w:b/>
              </w:rPr>
              <w:t xml:space="preserve">. </w:t>
            </w:r>
          </w:p>
          <w:p w:rsidR="00E464D8" w:rsidRPr="00DF5A5F" w:rsidRDefault="00E464D8" w:rsidP="00E464D8">
            <w:pPr>
              <w:pStyle w:val="ListParagraph"/>
              <w:numPr>
                <w:ilvl w:val="0"/>
                <w:numId w:val="7"/>
              </w:numPr>
              <w:spacing w:after="0" w:line="240" w:lineRule="auto"/>
              <w:rPr>
                <w:rFonts w:eastAsia="Arial" w:cs="Arial"/>
              </w:rPr>
            </w:pPr>
            <w:r w:rsidRPr="00DF5A5F">
              <w:rPr>
                <w:rFonts w:eastAsia="Arial" w:cs="Arial"/>
              </w:rPr>
              <w:t>Development of functional writing displays in all classrooms to support the learning and teaching of genre based writing and to provide a consistent and coherent approach for all learners.</w:t>
            </w:r>
          </w:p>
          <w:p w:rsidR="00E464D8" w:rsidRDefault="00E464D8" w:rsidP="00E464D8">
            <w:pPr>
              <w:pStyle w:val="ListParagraph"/>
              <w:numPr>
                <w:ilvl w:val="0"/>
                <w:numId w:val="7"/>
              </w:numPr>
              <w:spacing w:after="0" w:line="240" w:lineRule="auto"/>
              <w:rPr>
                <w:rFonts w:eastAsia="Arial" w:cs="Arial"/>
              </w:rPr>
            </w:pPr>
            <w:r w:rsidRPr="00DF5A5F">
              <w:rPr>
                <w:rFonts w:eastAsia="Arial" w:cs="Arial"/>
              </w:rPr>
              <w:t>Continue in-house writing moderation using OWCS and develop Cluster moderation using same.</w:t>
            </w:r>
          </w:p>
          <w:p w:rsidR="004C1D0C" w:rsidRPr="00DF5A5F" w:rsidRDefault="004C1D0C" w:rsidP="00E464D8">
            <w:pPr>
              <w:pStyle w:val="ListParagraph"/>
              <w:numPr>
                <w:ilvl w:val="0"/>
                <w:numId w:val="7"/>
              </w:numPr>
              <w:spacing w:after="0" w:line="240" w:lineRule="auto"/>
              <w:rPr>
                <w:rFonts w:eastAsia="Arial" w:cs="Arial"/>
              </w:rPr>
            </w:pPr>
            <w:r>
              <w:rPr>
                <w:rFonts w:eastAsia="Arial" w:cs="Arial"/>
              </w:rPr>
              <w:t>Development of an effective</w:t>
            </w:r>
            <w:r w:rsidR="00F16ADF">
              <w:rPr>
                <w:rFonts w:eastAsia="Arial" w:cs="Arial"/>
              </w:rPr>
              <w:t>, progressive</w:t>
            </w:r>
            <w:r>
              <w:rPr>
                <w:rFonts w:eastAsia="Arial" w:cs="Arial"/>
              </w:rPr>
              <w:t xml:space="preserve"> in house tracking system for genre based writing</w:t>
            </w:r>
          </w:p>
        </w:tc>
      </w:tr>
    </w:tbl>
    <w:p w:rsidR="00DB7AA2" w:rsidRPr="00DF5A5F" w:rsidRDefault="00DB7AA2"/>
    <w:tbl>
      <w:tblPr>
        <w:tblW w:w="0" w:type="auto"/>
        <w:tblInd w:w="98" w:type="dxa"/>
        <w:tblCellMar>
          <w:left w:w="10" w:type="dxa"/>
          <w:right w:w="10" w:type="dxa"/>
        </w:tblCellMar>
        <w:tblLook w:val="0000" w:firstRow="0" w:lastRow="0" w:firstColumn="0" w:lastColumn="0" w:noHBand="0" w:noVBand="0"/>
      </w:tblPr>
      <w:tblGrid>
        <w:gridCol w:w="4468"/>
        <w:gridCol w:w="4450"/>
      </w:tblGrid>
      <w:tr w:rsidR="00F6261E" w:rsidRPr="00DF5A5F" w:rsidTr="001C7E09">
        <w:trPr>
          <w:trHeight w:val="1"/>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F6261E" w:rsidRPr="00DF5A5F" w:rsidRDefault="00F6261E" w:rsidP="00F6261E">
            <w:pPr>
              <w:spacing w:after="0" w:line="240" w:lineRule="auto"/>
              <w:rPr>
                <w:rFonts w:eastAsia="Arial" w:cs="Arial"/>
                <w:b/>
              </w:rPr>
            </w:pPr>
            <w:r w:rsidRPr="00DF5A5F">
              <w:rPr>
                <w:rFonts w:eastAsia="Arial" w:cs="Arial"/>
                <w:b/>
              </w:rPr>
              <w:t>Review of progress for 2018</w:t>
            </w:r>
            <w:r w:rsidR="00211492">
              <w:rPr>
                <w:rFonts w:eastAsia="Arial" w:cs="Arial"/>
                <w:b/>
              </w:rPr>
              <w:t xml:space="preserve"> - 2019</w:t>
            </w:r>
          </w:p>
          <w:p w:rsidR="00F6261E" w:rsidRPr="00DF5A5F" w:rsidRDefault="00F6261E" w:rsidP="00F6261E">
            <w:pPr>
              <w:spacing w:after="0" w:line="240" w:lineRule="auto"/>
            </w:pPr>
          </w:p>
        </w:tc>
      </w:tr>
      <w:tr w:rsidR="00F6261E" w:rsidRPr="00DF5A5F" w:rsidTr="00F6261E">
        <w:trPr>
          <w:trHeight w:val="1"/>
        </w:trPr>
        <w:tc>
          <w:tcPr>
            <w:tcW w:w="935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261E" w:rsidRPr="00DF5A5F" w:rsidRDefault="00F6261E" w:rsidP="00F6261E">
            <w:pPr>
              <w:spacing w:after="0" w:line="240" w:lineRule="auto"/>
              <w:rPr>
                <w:rFonts w:eastAsia="Arial" w:cs="Arial"/>
                <w:b/>
              </w:rPr>
            </w:pPr>
            <w:r w:rsidRPr="00DF5A5F">
              <w:rPr>
                <w:rFonts w:eastAsia="Arial" w:cs="Arial"/>
              </w:rPr>
              <w:t xml:space="preserve">Priority 2: </w:t>
            </w:r>
            <w:r w:rsidRPr="00DF5A5F">
              <w:rPr>
                <w:rFonts w:eastAsia="Arial" w:cs="Arial"/>
                <w:b/>
              </w:rPr>
              <w:t>Raise attainment in reading through:</w:t>
            </w:r>
          </w:p>
          <w:p w:rsidR="00F6261E" w:rsidRPr="00DF5A5F" w:rsidRDefault="00EC15C4" w:rsidP="00F6261E">
            <w:pPr>
              <w:pStyle w:val="ListParagraph"/>
              <w:numPr>
                <w:ilvl w:val="0"/>
                <w:numId w:val="8"/>
              </w:numPr>
              <w:spacing w:after="0" w:line="240" w:lineRule="auto"/>
            </w:pPr>
            <w:r>
              <w:t>Identification</w:t>
            </w:r>
            <w:r w:rsidR="003A6E1F" w:rsidRPr="00DF5A5F">
              <w:t xml:space="preserve"> of focused </w:t>
            </w:r>
            <w:r w:rsidR="00603A2A">
              <w:t xml:space="preserve">and targeted </w:t>
            </w:r>
            <w:r w:rsidR="003A6E1F" w:rsidRPr="00DF5A5F">
              <w:t>reading programmes</w:t>
            </w:r>
            <w:r w:rsidR="00603A2A">
              <w:t>.</w:t>
            </w:r>
            <w:r w:rsidR="003A6E1F" w:rsidRPr="00DF5A5F">
              <w:t xml:space="preserve"> </w:t>
            </w:r>
          </w:p>
          <w:p w:rsidR="003A6E1F" w:rsidRPr="005E6A19" w:rsidRDefault="00211492" w:rsidP="00F6261E">
            <w:pPr>
              <w:pStyle w:val="ListParagraph"/>
              <w:numPr>
                <w:ilvl w:val="0"/>
                <w:numId w:val="8"/>
              </w:numPr>
              <w:spacing w:after="0" w:line="240" w:lineRule="auto"/>
              <w:rPr>
                <w:b/>
              </w:rPr>
            </w:pPr>
            <w:r w:rsidRPr="005E6A19">
              <w:rPr>
                <w:b/>
              </w:rPr>
              <w:t>Development of school library</w:t>
            </w:r>
            <w:r w:rsidR="00603A2A" w:rsidRPr="005E6A19">
              <w:rPr>
                <w:b/>
              </w:rPr>
              <w:t>.</w:t>
            </w:r>
          </w:p>
          <w:p w:rsidR="003A6E1F" w:rsidRPr="005E6A19" w:rsidRDefault="003A6E1F" w:rsidP="00F6261E">
            <w:pPr>
              <w:pStyle w:val="ListParagraph"/>
              <w:numPr>
                <w:ilvl w:val="0"/>
                <w:numId w:val="8"/>
              </w:numPr>
              <w:spacing w:after="0" w:line="240" w:lineRule="auto"/>
              <w:rPr>
                <w:b/>
              </w:rPr>
            </w:pPr>
            <w:r w:rsidRPr="005E6A19">
              <w:rPr>
                <w:b/>
              </w:rPr>
              <w:t>Increased reading engagement</w:t>
            </w:r>
            <w:r w:rsidR="007C45DF" w:rsidRPr="005E6A19">
              <w:rPr>
                <w:b/>
              </w:rPr>
              <w:t xml:space="preserve"> through the implementation </w:t>
            </w:r>
            <w:r w:rsidR="00370C79" w:rsidRPr="005E6A19">
              <w:rPr>
                <w:b/>
              </w:rPr>
              <w:t xml:space="preserve">of new challenging and motivating resources. </w:t>
            </w:r>
          </w:p>
          <w:p w:rsidR="007C45DF" w:rsidRPr="005E6A19" w:rsidRDefault="007C45DF" w:rsidP="00F6261E">
            <w:pPr>
              <w:pStyle w:val="ListParagraph"/>
              <w:numPr>
                <w:ilvl w:val="0"/>
                <w:numId w:val="8"/>
              </w:numPr>
              <w:spacing w:after="0" w:line="240" w:lineRule="auto"/>
              <w:rPr>
                <w:b/>
              </w:rPr>
            </w:pPr>
            <w:r w:rsidRPr="005E6A19">
              <w:rPr>
                <w:b/>
              </w:rPr>
              <w:t>Appointment of 0.2 librarian</w:t>
            </w:r>
          </w:p>
          <w:p w:rsidR="003A6E1F" w:rsidRPr="005E6A19" w:rsidRDefault="003A6E1F" w:rsidP="003A6E1F">
            <w:pPr>
              <w:pStyle w:val="ListParagraph"/>
              <w:numPr>
                <w:ilvl w:val="0"/>
                <w:numId w:val="8"/>
              </w:numPr>
              <w:spacing w:after="0" w:line="240" w:lineRule="auto"/>
              <w:rPr>
                <w:b/>
              </w:rPr>
            </w:pPr>
            <w:r w:rsidRPr="005E6A19">
              <w:rPr>
                <w:b/>
              </w:rPr>
              <w:t>Bespoke package of Speech and Language strategies taught in P1-P3</w:t>
            </w:r>
            <w:r w:rsidR="00603A2A" w:rsidRPr="005E6A19">
              <w:rPr>
                <w:b/>
              </w:rPr>
              <w:t>.</w:t>
            </w:r>
          </w:p>
        </w:tc>
      </w:tr>
      <w:tr w:rsidR="00F6261E" w:rsidRPr="00DF5A5F" w:rsidTr="00F6261E">
        <w:tc>
          <w:tcPr>
            <w:tcW w:w="4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261E" w:rsidRPr="00DF5A5F" w:rsidRDefault="00F6261E" w:rsidP="00F6261E">
            <w:pPr>
              <w:spacing w:after="0" w:line="240" w:lineRule="auto"/>
              <w:rPr>
                <w:rFonts w:eastAsia="Arial" w:cs="Arial"/>
                <w:b/>
              </w:rPr>
            </w:pPr>
            <w:r w:rsidRPr="00DF5A5F">
              <w:rPr>
                <w:rFonts w:eastAsia="Arial" w:cs="Arial"/>
                <w:b/>
              </w:rPr>
              <w:t>NIF Priority:</w:t>
            </w:r>
          </w:p>
          <w:p w:rsidR="00F6261E" w:rsidRPr="00DF5A5F" w:rsidRDefault="00F6261E" w:rsidP="00F6261E">
            <w:pPr>
              <w:pStyle w:val="ListParagraph"/>
              <w:numPr>
                <w:ilvl w:val="0"/>
                <w:numId w:val="9"/>
              </w:numPr>
              <w:spacing w:after="0" w:line="240" w:lineRule="auto"/>
              <w:rPr>
                <w:rFonts w:eastAsia="Arial" w:cs="Arial"/>
              </w:rPr>
            </w:pPr>
            <w:r w:rsidRPr="00DF5A5F">
              <w:rPr>
                <w:rFonts w:eastAsia="Arial" w:cs="Arial"/>
              </w:rPr>
              <w:t>Improvement in attainment, particularly in literacy and numeracy.</w:t>
            </w:r>
          </w:p>
          <w:p w:rsidR="00F6261E" w:rsidRPr="00DF5A5F" w:rsidRDefault="00F6261E" w:rsidP="00F6261E">
            <w:pPr>
              <w:pStyle w:val="ListParagraph"/>
              <w:numPr>
                <w:ilvl w:val="0"/>
                <w:numId w:val="10"/>
              </w:numPr>
              <w:spacing w:after="0" w:line="240" w:lineRule="auto"/>
              <w:rPr>
                <w:rFonts w:eastAsia="Arial" w:cs="Arial"/>
              </w:rPr>
            </w:pPr>
            <w:r w:rsidRPr="00DF5A5F">
              <w:rPr>
                <w:rFonts w:eastAsia="Arial" w:cs="Arial"/>
              </w:rPr>
              <w:t xml:space="preserve">Closing the attainment gap between the most and least disadvantaged children. </w:t>
            </w:r>
          </w:p>
          <w:p w:rsidR="00F6261E" w:rsidRPr="00DF5A5F" w:rsidRDefault="00F6261E" w:rsidP="00F6261E">
            <w:pPr>
              <w:spacing w:after="0" w:line="240" w:lineRule="auto"/>
              <w:rPr>
                <w:rFonts w:eastAsia="Arial" w:cs="Arial"/>
                <w:b/>
              </w:rPr>
            </w:pPr>
            <w:r w:rsidRPr="00DF5A5F">
              <w:rPr>
                <w:rFonts w:eastAsia="Arial" w:cs="Arial"/>
                <w:b/>
              </w:rPr>
              <w:t>NIF Driver:</w:t>
            </w:r>
          </w:p>
          <w:p w:rsidR="00F6261E" w:rsidRPr="00DF5A5F" w:rsidRDefault="00F6261E" w:rsidP="00F6261E">
            <w:pPr>
              <w:pStyle w:val="ListParagraph"/>
              <w:numPr>
                <w:ilvl w:val="0"/>
                <w:numId w:val="10"/>
              </w:numPr>
              <w:spacing w:after="0" w:line="240" w:lineRule="auto"/>
              <w:rPr>
                <w:rFonts w:eastAsia="Arial" w:cs="Arial"/>
              </w:rPr>
            </w:pPr>
            <w:r w:rsidRPr="00DF5A5F">
              <w:rPr>
                <w:rFonts w:eastAsia="Arial" w:cs="Arial"/>
              </w:rPr>
              <w:t>Teacher professionalism</w:t>
            </w:r>
          </w:p>
          <w:p w:rsidR="00F6261E" w:rsidRPr="00DF5A5F" w:rsidRDefault="00F6261E" w:rsidP="00F6261E">
            <w:pPr>
              <w:pStyle w:val="ListParagraph"/>
              <w:numPr>
                <w:ilvl w:val="0"/>
                <w:numId w:val="10"/>
              </w:numPr>
              <w:spacing w:after="0" w:line="240" w:lineRule="auto"/>
              <w:rPr>
                <w:rFonts w:eastAsia="Arial" w:cs="Arial"/>
              </w:rPr>
            </w:pPr>
            <w:r w:rsidRPr="00DF5A5F">
              <w:rPr>
                <w:rFonts w:eastAsia="Arial" w:cs="Arial"/>
              </w:rPr>
              <w:t>Assessment of children’s progress</w:t>
            </w:r>
          </w:p>
          <w:p w:rsidR="00F6261E" w:rsidRPr="00DF5A5F" w:rsidRDefault="00F6261E" w:rsidP="00F6261E">
            <w:pPr>
              <w:pStyle w:val="ListParagraph"/>
              <w:numPr>
                <w:ilvl w:val="0"/>
                <w:numId w:val="10"/>
              </w:numPr>
              <w:spacing w:after="0" w:line="240" w:lineRule="auto"/>
              <w:rPr>
                <w:rFonts w:eastAsia="Arial" w:cs="Arial"/>
              </w:rPr>
            </w:pPr>
            <w:r w:rsidRPr="00DF5A5F">
              <w:rPr>
                <w:rFonts w:eastAsia="Arial" w:cs="Arial"/>
              </w:rPr>
              <w:t>School improvement</w:t>
            </w:r>
          </w:p>
          <w:p w:rsidR="00F6261E" w:rsidRPr="00DF5A5F" w:rsidRDefault="00F6261E" w:rsidP="00F6261E">
            <w:pPr>
              <w:pStyle w:val="ListParagraph"/>
              <w:numPr>
                <w:ilvl w:val="0"/>
                <w:numId w:val="10"/>
              </w:numPr>
              <w:spacing w:after="0" w:line="240" w:lineRule="auto"/>
              <w:rPr>
                <w:rFonts w:eastAsia="Arial" w:cs="Arial"/>
              </w:rPr>
            </w:pPr>
            <w:r w:rsidRPr="00DF5A5F">
              <w:rPr>
                <w:rFonts w:eastAsia="Arial" w:cs="Arial"/>
              </w:rPr>
              <w:t>Performance information</w:t>
            </w:r>
          </w:p>
          <w:p w:rsidR="00F6261E" w:rsidRPr="00DF5A5F" w:rsidRDefault="00F6261E" w:rsidP="00F6261E">
            <w:pPr>
              <w:spacing w:after="0" w:line="240" w:lineRule="auto"/>
            </w:pPr>
          </w:p>
        </w:tc>
        <w:tc>
          <w:tcPr>
            <w:tcW w:w="4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261E" w:rsidRPr="00DF5A5F" w:rsidRDefault="00F6261E" w:rsidP="00F6261E">
            <w:pPr>
              <w:spacing w:after="0" w:line="240" w:lineRule="auto"/>
              <w:rPr>
                <w:rFonts w:eastAsia="Arial" w:cs="Arial"/>
                <w:b/>
              </w:rPr>
            </w:pPr>
            <w:r w:rsidRPr="00DF5A5F">
              <w:rPr>
                <w:rFonts w:eastAsia="Arial" w:cs="Arial"/>
                <w:b/>
              </w:rPr>
              <w:t>FC Priority</w:t>
            </w:r>
            <w:r w:rsidR="003A6E1F" w:rsidRPr="00DF5A5F">
              <w:rPr>
                <w:rFonts w:eastAsia="Arial" w:cs="Arial"/>
                <w:b/>
              </w:rPr>
              <w:t>:</w:t>
            </w:r>
          </w:p>
          <w:p w:rsidR="003A6E1F" w:rsidRPr="00603A2A" w:rsidRDefault="003A6E1F" w:rsidP="00603A2A">
            <w:pPr>
              <w:pStyle w:val="ListParagraph"/>
              <w:numPr>
                <w:ilvl w:val="0"/>
                <w:numId w:val="21"/>
              </w:numPr>
              <w:spacing w:after="0" w:line="240" w:lineRule="auto"/>
              <w:rPr>
                <w:rFonts w:eastAsia="Arial" w:cs="Arial"/>
              </w:rPr>
            </w:pPr>
            <w:r w:rsidRPr="00DF5A5F">
              <w:t>Closing the attainment gap – monitor the impact of PEF and disseminate effective interventions for raising attainment and achieving equity</w:t>
            </w:r>
            <w:r w:rsidR="00603A2A">
              <w:t>.</w:t>
            </w:r>
          </w:p>
          <w:p w:rsidR="00603A2A" w:rsidRPr="00DF5A5F" w:rsidRDefault="00603A2A" w:rsidP="00603A2A">
            <w:pPr>
              <w:pStyle w:val="ListParagraph"/>
              <w:numPr>
                <w:ilvl w:val="0"/>
                <w:numId w:val="21"/>
              </w:numPr>
              <w:spacing w:after="0" w:line="240" w:lineRule="auto"/>
              <w:rPr>
                <w:rFonts w:eastAsia="Arial" w:cs="Arial"/>
                <w:b/>
              </w:rPr>
            </w:pPr>
            <w:r>
              <w:t>Improving attainment – support schools in gathering and analysing data for improved outcomes, attainment and achievement.</w:t>
            </w:r>
          </w:p>
          <w:p w:rsidR="00603A2A" w:rsidRPr="00603A2A" w:rsidRDefault="00603A2A" w:rsidP="00603A2A">
            <w:pPr>
              <w:spacing w:after="0" w:line="240" w:lineRule="auto"/>
              <w:ind w:left="360"/>
              <w:rPr>
                <w:rFonts w:eastAsia="Arial" w:cs="Arial"/>
              </w:rPr>
            </w:pPr>
          </w:p>
          <w:p w:rsidR="00F6261E" w:rsidRPr="00DF5A5F" w:rsidRDefault="00F6261E" w:rsidP="00F6261E">
            <w:pPr>
              <w:spacing w:after="0" w:line="240" w:lineRule="auto"/>
            </w:pPr>
          </w:p>
        </w:tc>
      </w:tr>
      <w:tr w:rsidR="00F6261E" w:rsidRPr="00DF5A5F" w:rsidTr="00F6261E">
        <w:tc>
          <w:tcPr>
            <w:tcW w:w="4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261E" w:rsidRPr="00DF5A5F" w:rsidRDefault="00F6261E" w:rsidP="00F6261E">
            <w:pPr>
              <w:spacing w:after="0" w:line="240" w:lineRule="auto"/>
              <w:rPr>
                <w:rFonts w:eastAsia="Arial" w:cs="Arial"/>
                <w:b/>
              </w:rPr>
            </w:pPr>
            <w:r w:rsidRPr="00DF5A5F">
              <w:rPr>
                <w:rFonts w:eastAsia="Arial" w:cs="Arial"/>
                <w:b/>
              </w:rPr>
              <w:t>HGIOS4/HGIOELC QIs</w:t>
            </w:r>
          </w:p>
          <w:p w:rsidR="00F6261E" w:rsidRPr="00DF5A5F" w:rsidRDefault="00F6261E" w:rsidP="00F6261E">
            <w:pPr>
              <w:spacing w:after="0" w:line="240" w:lineRule="auto"/>
              <w:rPr>
                <w:rFonts w:eastAsia="Arial" w:cs="Arial"/>
              </w:rPr>
            </w:pPr>
            <w:r w:rsidRPr="00DF5A5F">
              <w:rPr>
                <w:rFonts w:eastAsia="Arial" w:cs="Arial"/>
              </w:rPr>
              <w:t>2.3 Learning, teaching and assessment</w:t>
            </w:r>
          </w:p>
          <w:p w:rsidR="00F6261E" w:rsidRDefault="00F6261E" w:rsidP="00F6261E">
            <w:pPr>
              <w:spacing w:after="0" w:line="240" w:lineRule="auto"/>
              <w:rPr>
                <w:rFonts w:eastAsia="Arial" w:cs="Arial"/>
              </w:rPr>
            </w:pPr>
            <w:r w:rsidRPr="00DF5A5F">
              <w:rPr>
                <w:rFonts w:eastAsia="Arial" w:cs="Arial"/>
              </w:rPr>
              <w:t>3.2 Raising attainment and achievement</w:t>
            </w:r>
          </w:p>
          <w:p w:rsidR="00EC15C4" w:rsidRDefault="00EC15C4" w:rsidP="00EC15C4">
            <w:pPr>
              <w:spacing w:after="0" w:line="240" w:lineRule="auto"/>
              <w:rPr>
                <w:rFonts w:eastAsia="Arial" w:cs="Arial"/>
              </w:rPr>
            </w:pPr>
            <w:r>
              <w:rPr>
                <w:rFonts w:eastAsia="Arial" w:cs="Arial"/>
              </w:rPr>
              <w:t>2.5 Family learning</w:t>
            </w:r>
          </w:p>
          <w:p w:rsidR="00F6261E" w:rsidRPr="00EC15C4" w:rsidRDefault="00EC15C4" w:rsidP="00F6261E">
            <w:pPr>
              <w:spacing w:after="0" w:line="240" w:lineRule="auto"/>
              <w:rPr>
                <w:rFonts w:eastAsia="Arial" w:cs="Arial"/>
              </w:rPr>
            </w:pPr>
            <w:r>
              <w:rPr>
                <w:rFonts w:eastAsia="Arial" w:cs="Arial"/>
              </w:rPr>
              <w:t>2.7 Partnerships</w:t>
            </w:r>
          </w:p>
        </w:tc>
        <w:tc>
          <w:tcPr>
            <w:tcW w:w="4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261E" w:rsidRPr="00DF5A5F" w:rsidRDefault="00F6261E" w:rsidP="00F6261E">
            <w:pPr>
              <w:spacing w:after="0" w:line="240" w:lineRule="auto"/>
              <w:rPr>
                <w:rFonts w:eastAsia="Arial" w:cs="Arial"/>
                <w:b/>
              </w:rPr>
            </w:pPr>
            <w:r w:rsidRPr="00DF5A5F">
              <w:rPr>
                <w:rFonts w:eastAsia="Arial" w:cs="Arial"/>
                <w:b/>
              </w:rPr>
              <w:t xml:space="preserve">Has this work been supported by PEF? </w:t>
            </w:r>
          </w:p>
          <w:p w:rsidR="009442DB" w:rsidRPr="00DF5A5F" w:rsidRDefault="009442DB" w:rsidP="00F6261E">
            <w:pPr>
              <w:spacing w:after="0" w:line="240" w:lineRule="auto"/>
              <w:rPr>
                <w:rFonts w:eastAsia="Arial" w:cs="Arial"/>
              </w:rPr>
            </w:pPr>
            <w:r w:rsidRPr="00DF5A5F">
              <w:rPr>
                <w:rFonts w:eastAsia="Arial" w:cs="Arial"/>
              </w:rPr>
              <w:t xml:space="preserve">Yes – </w:t>
            </w:r>
            <w:r w:rsidR="00764BBB" w:rsidRPr="00DF5A5F">
              <w:rPr>
                <w:rFonts w:eastAsia="Arial" w:cs="Arial"/>
              </w:rPr>
              <w:t>in bold</w:t>
            </w:r>
          </w:p>
          <w:p w:rsidR="009442DB" w:rsidRPr="00DF5A5F" w:rsidRDefault="009442DB" w:rsidP="00F6261E">
            <w:pPr>
              <w:spacing w:after="0" w:line="240" w:lineRule="auto"/>
            </w:pPr>
          </w:p>
        </w:tc>
      </w:tr>
      <w:tr w:rsidR="00F6261E" w:rsidRPr="00DF5A5F" w:rsidTr="001C7E09">
        <w:trPr>
          <w:trHeight w:val="1"/>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F6261E" w:rsidRPr="00DF5A5F" w:rsidRDefault="00F6261E" w:rsidP="00F6261E">
            <w:pPr>
              <w:spacing w:after="0" w:line="240" w:lineRule="auto"/>
              <w:rPr>
                <w:b/>
              </w:rPr>
            </w:pPr>
            <w:r w:rsidRPr="00DF5A5F">
              <w:rPr>
                <w:rFonts w:eastAsia="Arial" w:cs="Arial"/>
                <w:b/>
              </w:rPr>
              <w:t xml:space="preserve">Progress </w:t>
            </w:r>
          </w:p>
        </w:tc>
      </w:tr>
      <w:tr w:rsidR="00F6261E" w:rsidRPr="00DF5A5F" w:rsidTr="00F6261E">
        <w:trPr>
          <w:trHeight w:val="1"/>
        </w:trPr>
        <w:tc>
          <w:tcPr>
            <w:tcW w:w="935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0CCA" w:rsidRPr="00A90CCA" w:rsidRDefault="00E70B6A" w:rsidP="00EC15C4">
            <w:pPr>
              <w:pStyle w:val="ListParagraph"/>
              <w:numPr>
                <w:ilvl w:val="0"/>
                <w:numId w:val="11"/>
              </w:numPr>
              <w:spacing w:after="0" w:line="240" w:lineRule="auto"/>
              <w:rPr>
                <w:rFonts w:eastAsia="Arial" w:cs="Arial"/>
              </w:rPr>
            </w:pPr>
            <w:r>
              <w:t xml:space="preserve">The Raising Attainment project began in Bantaskin Primary in November 2017.  A group of children were selected to monitor their language progress using Renfrew Bus Story. </w:t>
            </w:r>
            <w:r w:rsidR="00A90CCA">
              <w:t>The majority of children began with their spoken language on average 9 months below their chronological age.</w:t>
            </w:r>
          </w:p>
          <w:p w:rsidR="00E70B6A" w:rsidRDefault="00A90CCA" w:rsidP="00A90CCA">
            <w:pPr>
              <w:spacing w:after="0"/>
              <w:ind w:left="360"/>
            </w:pPr>
            <w:r>
              <w:t>The children in P1-3 accessed a variety of interventions to support their spoken language skills, either directly or indirectly. This included Colourful Semantics and narrative approaches.</w:t>
            </w:r>
          </w:p>
          <w:p w:rsidR="002A3CBF" w:rsidRPr="002A3CBF" w:rsidRDefault="002A3CBF" w:rsidP="002A3CBF">
            <w:pPr>
              <w:pStyle w:val="ListParagraph"/>
              <w:numPr>
                <w:ilvl w:val="0"/>
                <w:numId w:val="11"/>
              </w:numPr>
              <w:spacing w:after="0"/>
              <w:rPr>
                <w:b/>
              </w:rPr>
            </w:pPr>
            <w:r>
              <w:rPr>
                <w:b/>
              </w:rPr>
              <w:t>David Didau input for all staff</w:t>
            </w:r>
          </w:p>
          <w:p w:rsidR="00F27CE6" w:rsidRPr="00EC15C4" w:rsidRDefault="00EC15C4" w:rsidP="00A90CCA">
            <w:pPr>
              <w:pStyle w:val="ListParagraph"/>
              <w:numPr>
                <w:ilvl w:val="0"/>
                <w:numId w:val="11"/>
              </w:numPr>
              <w:spacing w:after="0" w:line="240" w:lineRule="auto"/>
              <w:rPr>
                <w:rFonts w:eastAsia="Arial" w:cs="Arial"/>
              </w:rPr>
            </w:pPr>
            <w:r>
              <w:rPr>
                <w:rFonts w:eastAsia="Arial" w:cs="Arial"/>
              </w:rPr>
              <w:t xml:space="preserve">We continued with </w:t>
            </w:r>
            <w:r w:rsidR="00F27CE6" w:rsidRPr="00DF5A5F">
              <w:rPr>
                <w:rFonts w:eastAsia="Arial" w:cs="Arial"/>
              </w:rPr>
              <w:t>the First</w:t>
            </w:r>
            <w:r w:rsidR="00347BFF">
              <w:rPr>
                <w:rFonts w:eastAsia="Arial" w:cs="Arial"/>
              </w:rPr>
              <w:t xml:space="preserve"> Minister’s Reading Challenge across the school</w:t>
            </w:r>
            <w:r w:rsidR="00F27CE6" w:rsidRPr="00DF5A5F">
              <w:rPr>
                <w:rFonts w:eastAsia="Arial" w:cs="Arial"/>
              </w:rPr>
              <w:t>.</w:t>
            </w:r>
            <w:r>
              <w:rPr>
                <w:rFonts w:eastAsia="Arial" w:cs="Arial"/>
              </w:rPr>
              <w:t xml:space="preserve"> </w:t>
            </w:r>
            <w:r w:rsidR="00BD4F4C" w:rsidRPr="00EC15C4">
              <w:rPr>
                <w:rFonts w:eastAsia="Arial" w:cs="Arial"/>
              </w:rPr>
              <w:t xml:space="preserve">All learners have also been distributed with reading passports which they complete as they read more books. We also have a whole school book count display, class by class. </w:t>
            </w:r>
          </w:p>
          <w:p w:rsidR="00D13C84" w:rsidRDefault="00D13C84" w:rsidP="00603A2A">
            <w:pPr>
              <w:pStyle w:val="ListParagraph"/>
              <w:numPr>
                <w:ilvl w:val="0"/>
                <w:numId w:val="11"/>
              </w:numPr>
              <w:spacing w:after="0" w:line="240" w:lineRule="auto"/>
              <w:rPr>
                <w:rFonts w:eastAsia="Arial" w:cs="Arial"/>
              </w:rPr>
            </w:pPr>
            <w:r w:rsidRPr="001735B0">
              <w:rPr>
                <w:rFonts w:eastAsia="Arial" w:cs="Arial"/>
              </w:rPr>
              <w:t>All pupils and parents were surveyed at the beginning of the s</w:t>
            </w:r>
            <w:r w:rsidR="00EC15C4" w:rsidRPr="001735B0">
              <w:rPr>
                <w:rFonts w:eastAsia="Arial" w:cs="Arial"/>
              </w:rPr>
              <w:t>ession 2017 - 2018</w:t>
            </w:r>
            <w:r w:rsidRPr="001735B0">
              <w:rPr>
                <w:rFonts w:eastAsia="Arial" w:cs="Arial"/>
              </w:rPr>
              <w:t xml:space="preserve"> on engagement and enjoyment of reading.</w:t>
            </w:r>
            <w:r w:rsidR="003037F9" w:rsidRPr="001735B0">
              <w:rPr>
                <w:rFonts w:eastAsia="Arial" w:cs="Arial"/>
              </w:rPr>
              <w:t xml:space="preserve"> This survey highlighted that 16% of our pupils do not enjoy reading and 21% never read at home with an adult. </w:t>
            </w:r>
            <w:r w:rsidR="00EC15C4" w:rsidRPr="001735B0">
              <w:rPr>
                <w:rFonts w:eastAsia="Arial" w:cs="Arial"/>
              </w:rPr>
              <w:t xml:space="preserve">The survey was repeated in June 2019 and showed </w:t>
            </w:r>
            <w:r w:rsidR="00FD54CF" w:rsidRPr="001735B0">
              <w:rPr>
                <w:rFonts w:eastAsia="Arial" w:cs="Arial"/>
              </w:rPr>
              <w:t>an increased enjo</w:t>
            </w:r>
            <w:r w:rsidR="001735B0">
              <w:rPr>
                <w:rFonts w:eastAsia="Arial" w:cs="Arial"/>
              </w:rPr>
              <w:t>yment in reading at all stages.</w:t>
            </w:r>
          </w:p>
          <w:p w:rsidR="00347BFF" w:rsidRPr="001735B0" w:rsidRDefault="00347BFF" w:rsidP="00603A2A">
            <w:pPr>
              <w:pStyle w:val="ListParagraph"/>
              <w:numPr>
                <w:ilvl w:val="0"/>
                <w:numId w:val="11"/>
              </w:numPr>
              <w:spacing w:after="0" w:line="240" w:lineRule="auto"/>
              <w:rPr>
                <w:rFonts w:eastAsia="Arial" w:cs="Arial"/>
              </w:rPr>
            </w:pPr>
            <w:r>
              <w:rPr>
                <w:rFonts w:eastAsia="Arial" w:cs="Arial"/>
              </w:rPr>
              <w:t>Lesson study observations focussed on reading strategies</w:t>
            </w:r>
          </w:p>
          <w:p w:rsidR="00F6261E" w:rsidRPr="00DF5A5F" w:rsidRDefault="00B540F1" w:rsidP="00603A2A">
            <w:pPr>
              <w:pStyle w:val="ListParagraph"/>
              <w:numPr>
                <w:ilvl w:val="0"/>
                <w:numId w:val="11"/>
              </w:numPr>
              <w:spacing w:after="0" w:line="240" w:lineRule="auto"/>
              <w:rPr>
                <w:rFonts w:eastAsia="Arial" w:cs="Arial"/>
                <w:b/>
              </w:rPr>
            </w:pPr>
            <w:r>
              <w:rPr>
                <w:rFonts w:eastAsia="Arial" w:cs="Arial"/>
                <w:b/>
              </w:rPr>
              <w:t>We implemented</w:t>
            </w:r>
            <w:r w:rsidR="006F413D" w:rsidRPr="00DF5A5F">
              <w:rPr>
                <w:rFonts w:eastAsia="Arial" w:cs="Arial"/>
                <w:b/>
              </w:rPr>
              <w:t xml:space="preserve"> a number of </w:t>
            </w:r>
            <w:r>
              <w:rPr>
                <w:rFonts w:eastAsia="Arial" w:cs="Arial"/>
                <w:b/>
              </w:rPr>
              <w:t xml:space="preserve">new </w:t>
            </w:r>
            <w:r w:rsidR="006F413D" w:rsidRPr="00DF5A5F">
              <w:rPr>
                <w:rFonts w:eastAsia="Arial" w:cs="Arial"/>
                <w:b/>
              </w:rPr>
              <w:t>reading resources for our middle and u</w:t>
            </w:r>
            <w:r>
              <w:rPr>
                <w:rFonts w:eastAsia="Arial" w:cs="Arial"/>
                <w:b/>
              </w:rPr>
              <w:t>pper stages. Rapid Readers</w:t>
            </w:r>
            <w:r w:rsidR="006F413D" w:rsidRPr="00DF5A5F">
              <w:rPr>
                <w:rFonts w:eastAsia="Arial" w:cs="Arial"/>
                <w:b/>
              </w:rPr>
              <w:t xml:space="preserve"> </w:t>
            </w:r>
            <w:r>
              <w:rPr>
                <w:rFonts w:eastAsia="Arial" w:cs="Arial"/>
                <w:b/>
              </w:rPr>
              <w:t xml:space="preserve">were utilised by our SfLT at the start of the session to </w:t>
            </w:r>
            <w:r w:rsidR="006F413D" w:rsidRPr="00DF5A5F">
              <w:rPr>
                <w:rFonts w:eastAsia="Arial" w:cs="Arial"/>
                <w:b/>
              </w:rPr>
              <w:t>support</w:t>
            </w:r>
            <w:r>
              <w:rPr>
                <w:rFonts w:eastAsia="Arial" w:cs="Arial"/>
                <w:b/>
              </w:rPr>
              <w:t xml:space="preserve"> our reading focus groups. </w:t>
            </w:r>
            <w:r w:rsidR="006F413D" w:rsidRPr="00DF5A5F">
              <w:rPr>
                <w:rFonts w:eastAsia="Arial" w:cs="Arial"/>
                <w:b/>
              </w:rPr>
              <w:t xml:space="preserve">Oxford Treetops </w:t>
            </w:r>
            <w:r>
              <w:rPr>
                <w:rFonts w:eastAsia="Arial" w:cs="Arial"/>
                <w:b/>
              </w:rPr>
              <w:t xml:space="preserve">showed an increased engagement in reading amongst P4 – P7 pupils as did the </w:t>
            </w:r>
            <w:r w:rsidR="00370C79">
              <w:rPr>
                <w:rFonts w:eastAsia="Arial" w:cs="Arial"/>
                <w:b/>
              </w:rPr>
              <w:t xml:space="preserve">bank of very challenging novels </w:t>
            </w:r>
            <w:r>
              <w:rPr>
                <w:rFonts w:eastAsia="Arial" w:cs="Arial"/>
                <w:b/>
              </w:rPr>
              <w:t xml:space="preserve">purchased </w:t>
            </w:r>
            <w:r w:rsidR="00370C79">
              <w:rPr>
                <w:rFonts w:eastAsia="Arial" w:cs="Arial"/>
                <w:b/>
              </w:rPr>
              <w:t xml:space="preserve">to support our </w:t>
            </w:r>
            <w:r>
              <w:rPr>
                <w:rFonts w:eastAsia="Arial" w:cs="Arial"/>
                <w:b/>
              </w:rPr>
              <w:t xml:space="preserve">upper school </w:t>
            </w:r>
            <w:r w:rsidR="00370C79">
              <w:rPr>
                <w:rFonts w:eastAsia="Arial" w:cs="Arial"/>
                <w:b/>
              </w:rPr>
              <w:t xml:space="preserve">pupils </w:t>
            </w:r>
            <w:r>
              <w:rPr>
                <w:rFonts w:eastAsia="Arial" w:cs="Arial"/>
                <w:b/>
              </w:rPr>
              <w:t xml:space="preserve">and those </w:t>
            </w:r>
            <w:r w:rsidR="00370C79">
              <w:rPr>
                <w:rFonts w:eastAsia="Arial" w:cs="Arial"/>
                <w:b/>
              </w:rPr>
              <w:t>who have a reading age of 13+ years.</w:t>
            </w:r>
          </w:p>
          <w:p w:rsidR="00B540F1" w:rsidRPr="00B540F1" w:rsidRDefault="009442DB" w:rsidP="00B540F1">
            <w:pPr>
              <w:pStyle w:val="ListParagraph"/>
              <w:numPr>
                <w:ilvl w:val="0"/>
                <w:numId w:val="11"/>
              </w:numPr>
              <w:spacing w:after="0" w:line="240" w:lineRule="auto"/>
            </w:pPr>
            <w:r w:rsidRPr="00DF5A5F">
              <w:rPr>
                <w:rFonts w:eastAsia="Arial" w:cs="Arial"/>
                <w:b/>
              </w:rPr>
              <w:t xml:space="preserve">We </w:t>
            </w:r>
            <w:r w:rsidR="00B540F1">
              <w:rPr>
                <w:rFonts w:eastAsia="Arial" w:cs="Arial"/>
                <w:b/>
              </w:rPr>
              <w:t>continued to employ</w:t>
            </w:r>
            <w:r w:rsidRPr="00DF5A5F">
              <w:rPr>
                <w:rFonts w:eastAsia="Arial" w:cs="Arial"/>
                <w:b/>
              </w:rPr>
              <w:t xml:space="preserve"> a librarian one day per week to help </w:t>
            </w:r>
            <w:r w:rsidR="00B540F1">
              <w:rPr>
                <w:rFonts w:eastAsia="Arial" w:cs="Arial"/>
                <w:b/>
              </w:rPr>
              <w:t xml:space="preserve">refurbish and augment </w:t>
            </w:r>
            <w:r w:rsidR="006F413D" w:rsidRPr="00DF5A5F">
              <w:rPr>
                <w:rFonts w:eastAsia="Arial" w:cs="Arial"/>
                <w:b/>
              </w:rPr>
              <w:t xml:space="preserve">stock </w:t>
            </w:r>
            <w:r w:rsidR="00B540F1">
              <w:rPr>
                <w:rFonts w:eastAsia="Arial" w:cs="Arial"/>
                <w:b/>
              </w:rPr>
              <w:t>the school library</w:t>
            </w:r>
            <w:r w:rsidRPr="00DF5A5F">
              <w:rPr>
                <w:rFonts w:eastAsia="Arial" w:cs="Arial"/>
                <w:b/>
              </w:rPr>
              <w:t xml:space="preserve">. </w:t>
            </w:r>
            <w:r w:rsidR="006F413D" w:rsidRPr="00DF5A5F">
              <w:rPr>
                <w:rFonts w:eastAsia="Arial" w:cs="Arial"/>
                <w:b/>
              </w:rPr>
              <w:t xml:space="preserve">Pupils were </w:t>
            </w:r>
            <w:r w:rsidR="00B540F1">
              <w:rPr>
                <w:rFonts w:eastAsia="Arial" w:cs="Arial"/>
                <w:b/>
              </w:rPr>
              <w:t xml:space="preserve">again </w:t>
            </w:r>
            <w:r w:rsidR="006F413D" w:rsidRPr="00DF5A5F">
              <w:rPr>
                <w:rFonts w:eastAsia="Arial" w:cs="Arial"/>
                <w:b/>
              </w:rPr>
              <w:t xml:space="preserve">consulted on what titles/authors they would like to read. </w:t>
            </w:r>
            <w:r w:rsidR="00B540F1">
              <w:rPr>
                <w:rFonts w:eastAsia="Arial" w:cs="Arial"/>
                <w:b/>
              </w:rPr>
              <w:t>Family reading drop in sessions were provided by the librarian to support family reading and text engagement.</w:t>
            </w:r>
            <w:r w:rsidR="00394BFF">
              <w:rPr>
                <w:rFonts w:eastAsia="Arial" w:cs="Arial"/>
                <w:b/>
              </w:rPr>
              <w:t xml:space="preserve"> Library champions were appointed to assist in the issuing of books.</w:t>
            </w:r>
          </w:p>
          <w:p w:rsidR="00B540F1" w:rsidRPr="00B540F1" w:rsidRDefault="00B540F1" w:rsidP="00B540F1">
            <w:pPr>
              <w:pStyle w:val="ListParagraph"/>
              <w:numPr>
                <w:ilvl w:val="0"/>
                <w:numId w:val="11"/>
              </w:numPr>
              <w:spacing w:after="0" w:line="240" w:lineRule="auto"/>
            </w:pPr>
            <w:r>
              <w:rPr>
                <w:rFonts w:eastAsia="Arial" w:cs="Arial"/>
                <w:b/>
              </w:rPr>
              <w:t>SfLT utilised digital learning to support targeted pupils using the Reading Eggs</w:t>
            </w:r>
            <w:r w:rsidR="00C62E3E">
              <w:rPr>
                <w:rFonts w:eastAsia="Arial" w:cs="Arial"/>
                <w:b/>
              </w:rPr>
              <w:t xml:space="preserve"> and Reading Eggspress</w:t>
            </w:r>
            <w:r>
              <w:rPr>
                <w:rFonts w:eastAsia="Arial" w:cs="Arial"/>
                <w:b/>
              </w:rPr>
              <w:t xml:space="preserve"> app</w:t>
            </w:r>
            <w:r w:rsidR="00C62E3E">
              <w:rPr>
                <w:rFonts w:eastAsia="Arial" w:cs="Arial"/>
                <w:b/>
              </w:rPr>
              <w:t>s</w:t>
            </w:r>
            <w:r>
              <w:rPr>
                <w:rFonts w:eastAsia="Arial" w:cs="Arial"/>
                <w:b/>
              </w:rPr>
              <w:t>.</w:t>
            </w:r>
          </w:p>
          <w:p w:rsidR="00F6261E" w:rsidRPr="00DF5A5F" w:rsidRDefault="00B540F1" w:rsidP="000A00A6">
            <w:pPr>
              <w:pStyle w:val="ListParagraph"/>
              <w:numPr>
                <w:ilvl w:val="0"/>
                <w:numId w:val="11"/>
              </w:numPr>
              <w:spacing w:after="0" w:line="240" w:lineRule="auto"/>
            </w:pPr>
            <w:r>
              <w:rPr>
                <w:rFonts w:eastAsia="Arial" w:cs="Arial"/>
                <w:b/>
              </w:rPr>
              <w:t>Continued e</w:t>
            </w:r>
            <w:r w:rsidR="00603A2A">
              <w:rPr>
                <w:rFonts w:eastAsia="Arial" w:cs="Arial"/>
                <w:b/>
              </w:rPr>
              <w:t>mployment of</w:t>
            </w:r>
            <w:r w:rsidR="00603A2A" w:rsidRPr="00DF5A5F">
              <w:rPr>
                <w:rFonts w:eastAsia="Arial" w:cs="Arial"/>
                <w:b/>
              </w:rPr>
              <w:t xml:space="preserve"> a Speech and Language therapist 1 day per week to work on </w:t>
            </w:r>
            <w:r w:rsidR="00603A2A">
              <w:rPr>
                <w:rFonts w:eastAsia="Arial" w:cs="Arial"/>
                <w:b/>
              </w:rPr>
              <w:t>focused listening, talking, reading a</w:t>
            </w:r>
            <w:r w:rsidR="00603A2A" w:rsidRPr="00DF5A5F">
              <w:rPr>
                <w:rFonts w:eastAsia="Arial" w:cs="Arial"/>
                <w:b/>
              </w:rPr>
              <w:t xml:space="preserve">nd writing </w:t>
            </w:r>
            <w:r w:rsidR="00603A2A">
              <w:rPr>
                <w:rFonts w:eastAsia="Arial" w:cs="Arial"/>
                <w:b/>
              </w:rPr>
              <w:t>interventions</w:t>
            </w:r>
            <w:r w:rsidR="00603A2A" w:rsidRPr="00DF5A5F">
              <w:rPr>
                <w:rFonts w:eastAsia="Arial" w:cs="Arial"/>
                <w:b/>
              </w:rPr>
              <w:t xml:space="preserve"> across P1</w:t>
            </w:r>
            <w:r w:rsidR="000B192B">
              <w:rPr>
                <w:rFonts w:eastAsia="Arial" w:cs="Arial"/>
                <w:b/>
              </w:rPr>
              <w:t>-</w:t>
            </w:r>
            <w:r w:rsidR="00603A2A" w:rsidRPr="00DF5A5F">
              <w:rPr>
                <w:rFonts w:eastAsia="Arial" w:cs="Arial"/>
                <w:b/>
              </w:rPr>
              <w:t xml:space="preserve"> P3.</w:t>
            </w:r>
            <w:r w:rsidR="00370C79">
              <w:rPr>
                <w:rFonts w:eastAsia="Arial" w:cs="Arial"/>
                <w:b/>
              </w:rPr>
              <w:t xml:space="preserve"> </w:t>
            </w:r>
            <w:r w:rsidR="000A00A6">
              <w:rPr>
                <w:rFonts w:eastAsia="Arial" w:cs="Arial"/>
                <w:b/>
              </w:rPr>
              <w:t>She also worked with upper school children to d</w:t>
            </w:r>
            <w:r w:rsidR="00C62E3E">
              <w:rPr>
                <w:rFonts w:eastAsia="Arial" w:cs="Arial"/>
                <w:b/>
              </w:rPr>
              <w:t>evelop Word A</w:t>
            </w:r>
            <w:r w:rsidR="00347BFF">
              <w:rPr>
                <w:rFonts w:eastAsia="Arial" w:cs="Arial"/>
                <w:b/>
              </w:rPr>
              <w:t>ware stra</w:t>
            </w:r>
            <w:r w:rsidR="000A00A6">
              <w:rPr>
                <w:rFonts w:eastAsia="Arial" w:cs="Arial"/>
                <w:b/>
              </w:rPr>
              <w:t>tegies.</w:t>
            </w:r>
          </w:p>
        </w:tc>
      </w:tr>
      <w:tr w:rsidR="001C7E09" w:rsidRPr="00DF5A5F" w:rsidTr="001C7E09">
        <w:trPr>
          <w:trHeight w:val="1"/>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1C7E09" w:rsidRPr="00DF5A5F" w:rsidRDefault="001C7E09" w:rsidP="00F6261E">
            <w:pPr>
              <w:spacing w:after="0" w:line="240" w:lineRule="auto"/>
              <w:rPr>
                <w:rFonts w:eastAsia="Arial" w:cs="Arial"/>
                <w:b/>
              </w:rPr>
            </w:pPr>
            <w:r w:rsidRPr="00DF5A5F">
              <w:rPr>
                <w:rFonts w:eastAsia="Arial" w:cs="Arial"/>
                <w:b/>
              </w:rPr>
              <w:t>Impact</w:t>
            </w:r>
          </w:p>
        </w:tc>
      </w:tr>
      <w:tr w:rsidR="001C7E09" w:rsidRPr="00DF5A5F" w:rsidTr="001C7E09">
        <w:trPr>
          <w:trHeight w:val="1"/>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370C79" w:rsidRDefault="00A90CCA" w:rsidP="00E70B6A">
            <w:pPr>
              <w:pStyle w:val="ListParagraph"/>
              <w:numPr>
                <w:ilvl w:val="0"/>
                <w:numId w:val="37"/>
              </w:numPr>
            </w:pPr>
            <w:r>
              <w:t xml:space="preserve">Raising Attainment project shows </w:t>
            </w:r>
            <w:r w:rsidR="00E70B6A">
              <w:t>Primary 1 children made 38 months progress during the 19 month project, Primary 2 children made 34 months progress and Primary 3 children made 24 months progress.  On average, children made 32 months progress.</w:t>
            </w:r>
            <w:r>
              <w:t xml:space="preserve"> This was assessed using the Renfrew Bus Story.</w:t>
            </w:r>
          </w:p>
          <w:p w:rsidR="002A3CBF" w:rsidRPr="00941713" w:rsidRDefault="002A3CBF" w:rsidP="00E70B6A">
            <w:pPr>
              <w:pStyle w:val="ListParagraph"/>
              <w:numPr>
                <w:ilvl w:val="0"/>
                <w:numId w:val="37"/>
              </w:numPr>
              <w:rPr>
                <w:b/>
              </w:rPr>
            </w:pPr>
            <w:r w:rsidRPr="00941713">
              <w:rPr>
                <w:b/>
              </w:rPr>
              <w:t xml:space="preserve">David Didau (The Learning Spy) vocabulary building </w:t>
            </w:r>
            <w:r w:rsidR="00941713" w:rsidRPr="00941713">
              <w:rPr>
                <w:b/>
              </w:rPr>
              <w:t>Slow Writing approaches and text level skills input</w:t>
            </w:r>
          </w:p>
          <w:p w:rsidR="001C7E09" w:rsidRPr="00DF5A5F" w:rsidRDefault="00C62E3E" w:rsidP="001C7E09">
            <w:pPr>
              <w:pStyle w:val="ListParagraph"/>
              <w:numPr>
                <w:ilvl w:val="0"/>
                <w:numId w:val="12"/>
              </w:numPr>
              <w:spacing w:after="0" w:line="240" w:lineRule="auto"/>
              <w:rPr>
                <w:rFonts w:eastAsia="Arial" w:cs="Arial"/>
              </w:rPr>
            </w:pPr>
            <w:r>
              <w:rPr>
                <w:rFonts w:eastAsia="Arial" w:cs="Arial"/>
              </w:rPr>
              <w:t xml:space="preserve">Infant </w:t>
            </w:r>
            <w:r w:rsidR="002332EE">
              <w:rPr>
                <w:rFonts w:eastAsia="Arial" w:cs="Arial"/>
              </w:rPr>
              <w:t xml:space="preserve">teachers </w:t>
            </w:r>
            <w:r>
              <w:rPr>
                <w:rFonts w:eastAsia="Arial" w:cs="Arial"/>
              </w:rPr>
              <w:t xml:space="preserve">noted that the young learners have enjoyed completing their Group Passport recording sheets and discussing their </w:t>
            </w:r>
            <w:r w:rsidR="00347EC4">
              <w:rPr>
                <w:rFonts w:eastAsia="Arial" w:cs="Arial"/>
              </w:rPr>
              <w:t xml:space="preserve">reading </w:t>
            </w:r>
            <w:r>
              <w:rPr>
                <w:rFonts w:eastAsia="Arial" w:cs="Arial"/>
              </w:rPr>
              <w:t xml:space="preserve">books with peers.  The individual passports were not suitable for P1 learners to complete. </w:t>
            </w:r>
          </w:p>
          <w:p w:rsidR="001C7E09" w:rsidRDefault="001C7E09" w:rsidP="001C7E09">
            <w:pPr>
              <w:pStyle w:val="ListParagraph"/>
              <w:numPr>
                <w:ilvl w:val="0"/>
                <w:numId w:val="12"/>
              </w:numPr>
              <w:spacing w:after="0" w:line="240" w:lineRule="auto"/>
              <w:rPr>
                <w:rFonts w:eastAsia="Arial" w:cs="Arial"/>
              </w:rPr>
            </w:pPr>
            <w:r w:rsidRPr="00DF5A5F">
              <w:rPr>
                <w:rFonts w:eastAsia="Arial" w:cs="Arial"/>
              </w:rPr>
              <w:t>Rapid Rea</w:t>
            </w:r>
            <w:r w:rsidR="00347BFF">
              <w:rPr>
                <w:rFonts w:eastAsia="Arial" w:cs="Arial"/>
              </w:rPr>
              <w:t>ders have engaged and supported</w:t>
            </w:r>
            <w:r w:rsidRPr="00DF5A5F">
              <w:rPr>
                <w:rFonts w:eastAsia="Arial" w:cs="Arial"/>
              </w:rPr>
              <w:t xml:space="preserve"> learners. Treetops resources are </w:t>
            </w:r>
            <w:r w:rsidR="00347EC4">
              <w:rPr>
                <w:rFonts w:eastAsia="Arial" w:cs="Arial"/>
              </w:rPr>
              <w:t>being used in the middle and upper stages of the school</w:t>
            </w:r>
            <w:r w:rsidRPr="00DF5A5F">
              <w:rPr>
                <w:rFonts w:eastAsia="Arial" w:cs="Arial"/>
              </w:rPr>
              <w:t>.</w:t>
            </w:r>
            <w:r w:rsidR="00347EC4">
              <w:rPr>
                <w:rFonts w:eastAsia="Arial" w:cs="Arial"/>
              </w:rPr>
              <w:t xml:space="preserve">  Challenge has been provided to infant class children via access to Treetops</w:t>
            </w:r>
            <w:r w:rsidR="00347BFF">
              <w:rPr>
                <w:rFonts w:eastAsia="Arial" w:cs="Arial"/>
              </w:rPr>
              <w:t xml:space="preserve"> where appropriate</w:t>
            </w:r>
            <w:r w:rsidR="00347EC4">
              <w:rPr>
                <w:rFonts w:eastAsia="Arial" w:cs="Arial"/>
              </w:rPr>
              <w:t xml:space="preserve">. </w:t>
            </w:r>
          </w:p>
          <w:p w:rsidR="00347BFF" w:rsidRPr="00DF5A5F" w:rsidRDefault="00347BFF" w:rsidP="001C7E09">
            <w:pPr>
              <w:pStyle w:val="ListParagraph"/>
              <w:numPr>
                <w:ilvl w:val="0"/>
                <w:numId w:val="12"/>
              </w:numPr>
              <w:spacing w:after="0" w:line="240" w:lineRule="auto"/>
              <w:rPr>
                <w:rFonts w:eastAsia="Arial" w:cs="Arial"/>
              </w:rPr>
            </w:pPr>
            <w:r>
              <w:rPr>
                <w:rFonts w:eastAsia="Arial" w:cs="Arial"/>
              </w:rPr>
              <w:t xml:space="preserve">Improved effectiveness of the teaching of reading and </w:t>
            </w:r>
            <w:r w:rsidR="002A3CBF">
              <w:rPr>
                <w:rFonts w:eastAsia="Arial" w:cs="Arial"/>
              </w:rPr>
              <w:t xml:space="preserve">focused </w:t>
            </w:r>
            <w:r>
              <w:rPr>
                <w:rFonts w:eastAsia="Arial" w:cs="Arial"/>
              </w:rPr>
              <w:t>experiences provided for learners</w:t>
            </w:r>
          </w:p>
          <w:p w:rsidR="00D13C84" w:rsidRDefault="001C7E09" w:rsidP="001C7E09">
            <w:pPr>
              <w:pStyle w:val="ListParagraph"/>
              <w:numPr>
                <w:ilvl w:val="0"/>
                <w:numId w:val="12"/>
              </w:numPr>
              <w:spacing w:after="0" w:line="240" w:lineRule="auto"/>
              <w:rPr>
                <w:rFonts w:eastAsia="Arial" w:cs="Arial"/>
              </w:rPr>
            </w:pPr>
            <w:r w:rsidRPr="00DF5A5F">
              <w:rPr>
                <w:rFonts w:eastAsia="Arial" w:cs="Arial"/>
              </w:rPr>
              <w:t>Staff have comme</w:t>
            </w:r>
            <w:r w:rsidR="002332EE">
              <w:rPr>
                <w:rFonts w:eastAsia="Arial" w:cs="Arial"/>
              </w:rPr>
              <w:t xml:space="preserve">nted that our learners have continued to increase their engagement in reading by using the refreshed school library and updated classroom library areas.  </w:t>
            </w:r>
          </w:p>
          <w:p w:rsidR="002332EE" w:rsidRDefault="002332EE" w:rsidP="001C7E09">
            <w:pPr>
              <w:pStyle w:val="ListParagraph"/>
              <w:numPr>
                <w:ilvl w:val="0"/>
                <w:numId w:val="12"/>
              </w:numPr>
              <w:spacing w:after="0" w:line="240" w:lineRule="auto"/>
              <w:rPr>
                <w:rFonts w:eastAsia="Arial" w:cs="Arial"/>
              </w:rPr>
            </w:pPr>
            <w:r>
              <w:rPr>
                <w:rFonts w:eastAsia="Arial" w:cs="Arial"/>
              </w:rPr>
              <w:t xml:space="preserve">New reading books / text material available for the middle and upper school has increased the genre variety for children.  Teaching staff have commented on the children appearing to be more engaged in their reading material.  </w:t>
            </w:r>
          </w:p>
          <w:p w:rsidR="002332EE" w:rsidRDefault="002332EE" w:rsidP="001C7E09">
            <w:pPr>
              <w:pStyle w:val="ListParagraph"/>
              <w:numPr>
                <w:ilvl w:val="0"/>
                <w:numId w:val="12"/>
              </w:numPr>
              <w:spacing w:after="0" w:line="240" w:lineRule="auto"/>
              <w:rPr>
                <w:rFonts w:eastAsia="Arial" w:cs="Arial"/>
              </w:rPr>
            </w:pPr>
            <w:r>
              <w:rPr>
                <w:rFonts w:eastAsia="Arial" w:cs="Arial"/>
              </w:rPr>
              <w:t>The refreshment of reading books in the school library has increased the</w:t>
            </w:r>
            <w:r w:rsidR="00347EC4">
              <w:rPr>
                <w:rFonts w:eastAsia="Arial" w:cs="Arial"/>
              </w:rPr>
              <w:t xml:space="preserve"> availability of</w:t>
            </w:r>
            <w:r>
              <w:rPr>
                <w:rFonts w:eastAsia="Arial" w:cs="Arial"/>
              </w:rPr>
              <w:t xml:space="preserve"> recently published </w:t>
            </w:r>
            <w:r w:rsidR="00347EC4">
              <w:rPr>
                <w:rFonts w:eastAsia="Arial" w:cs="Arial"/>
              </w:rPr>
              <w:t>stock from</w:t>
            </w:r>
            <w:r>
              <w:rPr>
                <w:rFonts w:eastAsia="Arial" w:cs="Arial"/>
              </w:rPr>
              <w:t xml:space="preserve"> </w:t>
            </w:r>
            <w:r w:rsidR="00347EC4">
              <w:rPr>
                <w:rFonts w:eastAsia="Arial" w:cs="Arial"/>
              </w:rPr>
              <w:t>current popular authors</w:t>
            </w:r>
            <w:r>
              <w:rPr>
                <w:rFonts w:eastAsia="Arial" w:cs="Arial"/>
              </w:rPr>
              <w:t xml:space="preserve">.  Appointment of Library Champions </w:t>
            </w:r>
            <w:r w:rsidR="00347EC4">
              <w:rPr>
                <w:rFonts w:eastAsia="Arial" w:cs="Arial"/>
              </w:rPr>
              <w:t xml:space="preserve">(children) from the upper school classes </w:t>
            </w:r>
            <w:r>
              <w:rPr>
                <w:rFonts w:eastAsia="Arial" w:cs="Arial"/>
              </w:rPr>
              <w:t>provides an active</w:t>
            </w:r>
            <w:r w:rsidR="00347EC4">
              <w:rPr>
                <w:rFonts w:eastAsia="Arial" w:cs="Arial"/>
              </w:rPr>
              <w:t xml:space="preserve"> and responsible</w:t>
            </w:r>
            <w:r>
              <w:rPr>
                <w:rFonts w:eastAsia="Arial" w:cs="Arial"/>
              </w:rPr>
              <w:t xml:space="preserve"> role for older c</w:t>
            </w:r>
            <w:r w:rsidR="00347EC4">
              <w:rPr>
                <w:rFonts w:eastAsia="Arial" w:cs="Arial"/>
              </w:rPr>
              <w:t xml:space="preserve">hildren in the school library. </w:t>
            </w:r>
          </w:p>
          <w:p w:rsidR="00D13C84" w:rsidRPr="00E1219A" w:rsidRDefault="00347EC4" w:rsidP="00E1219A">
            <w:pPr>
              <w:pStyle w:val="ListParagraph"/>
              <w:numPr>
                <w:ilvl w:val="0"/>
                <w:numId w:val="12"/>
              </w:numPr>
              <w:spacing w:after="0" w:line="240" w:lineRule="auto"/>
              <w:rPr>
                <w:rFonts w:eastAsia="Arial" w:cs="Arial"/>
              </w:rPr>
            </w:pPr>
            <w:r>
              <w:rPr>
                <w:rFonts w:eastAsia="Arial" w:cs="Arial"/>
              </w:rPr>
              <w:t xml:space="preserve">Attendance at parental reading sessions has been disappointing. </w:t>
            </w:r>
            <w:r w:rsidR="00370C79" w:rsidRPr="00E1219A">
              <w:rPr>
                <w:rFonts w:eastAsia="Arial" w:cs="Arial"/>
                <w:color w:val="FF0000"/>
              </w:rPr>
              <w:t xml:space="preserve"> </w:t>
            </w:r>
          </w:p>
        </w:tc>
      </w:tr>
      <w:tr w:rsidR="00D13C84" w:rsidRPr="00DF5A5F" w:rsidTr="00D13C84">
        <w:trPr>
          <w:trHeight w:val="1"/>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D13C84" w:rsidRPr="00DF5A5F" w:rsidRDefault="00D13C84" w:rsidP="00D13C84">
            <w:pPr>
              <w:spacing w:after="0" w:line="240" w:lineRule="auto"/>
              <w:ind w:left="360"/>
              <w:rPr>
                <w:rFonts w:eastAsia="Arial" w:cs="Arial"/>
                <w:b/>
              </w:rPr>
            </w:pPr>
            <w:r w:rsidRPr="00DF5A5F">
              <w:rPr>
                <w:rFonts w:eastAsia="Arial" w:cs="Arial"/>
                <w:b/>
              </w:rPr>
              <w:t>Next Steps</w:t>
            </w:r>
          </w:p>
        </w:tc>
      </w:tr>
      <w:tr w:rsidR="00D13C84" w:rsidRPr="00DF5A5F" w:rsidTr="00D13C84">
        <w:trPr>
          <w:trHeight w:val="1"/>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1735B0" w:rsidRPr="002A3CBF" w:rsidRDefault="00D13C84" w:rsidP="009442DB">
            <w:pPr>
              <w:pStyle w:val="ListParagraph"/>
              <w:numPr>
                <w:ilvl w:val="0"/>
                <w:numId w:val="13"/>
              </w:numPr>
              <w:spacing w:after="0" w:line="240" w:lineRule="auto"/>
              <w:rPr>
                <w:rFonts w:eastAsia="Arial" w:cs="Arial"/>
                <w:b/>
              </w:rPr>
            </w:pPr>
            <w:r w:rsidRPr="002A3CBF">
              <w:rPr>
                <w:rFonts w:eastAsia="Arial" w:cs="Arial"/>
                <w:b/>
              </w:rPr>
              <w:t>A</w:t>
            </w:r>
            <w:r w:rsidR="001735B0" w:rsidRPr="002A3CBF">
              <w:rPr>
                <w:rFonts w:eastAsia="Arial" w:cs="Arial"/>
                <w:b/>
              </w:rPr>
              <w:t>ll staff to continue to develop</w:t>
            </w:r>
            <w:r w:rsidRPr="002A3CBF">
              <w:rPr>
                <w:rFonts w:eastAsia="Arial" w:cs="Arial"/>
                <w:b/>
              </w:rPr>
              <w:t xml:space="preserve"> ‘Reading Strategies’ </w:t>
            </w:r>
            <w:r w:rsidR="001735B0" w:rsidRPr="002A3CBF">
              <w:rPr>
                <w:rFonts w:eastAsia="Arial" w:cs="Arial"/>
                <w:b/>
              </w:rPr>
              <w:t>approach</w:t>
            </w:r>
            <w:r w:rsidR="00347BFF" w:rsidRPr="002A3CBF">
              <w:rPr>
                <w:rFonts w:eastAsia="Arial" w:cs="Arial"/>
                <w:b/>
              </w:rPr>
              <w:t xml:space="preserve"> and styles demonstrated by David </w:t>
            </w:r>
            <w:r w:rsidR="002A3CBF" w:rsidRPr="002A3CBF">
              <w:rPr>
                <w:rFonts w:eastAsia="Arial" w:cs="Arial"/>
                <w:b/>
              </w:rPr>
              <w:t>Didau</w:t>
            </w:r>
          </w:p>
          <w:p w:rsidR="001735B0" w:rsidRDefault="009442DB" w:rsidP="009442DB">
            <w:pPr>
              <w:pStyle w:val="ListParagraph"/>
              <w:numPr>
                <w:ilvl w:val="0"/>
                <w:numId w:val="13"/>
              </w:numPr>
              <w:spacing w:after="0" w:line="240" w:lineRule="auto"/>
              <w:rPr>
                <w:rFonts w:eastAsia="Arial" w:cs="Arial"/>
              </w:rPr>
            </w:pPr>
            <w:r w:rsidRPr="001735B0">
              <w:rPr>
                <w:rFonts w:eastAsia="Arial" w:cs="Arial"/>
              </w:rPr>
              <w:t>Continue to support pupils</w:t>
            </w:r>
            <w:r w:rsidR="001735B0">
              <w:rPr>
                <w:rFonts w:eastAsia="Arial" w:cs="Arial"/>
              </w:rPr>
              <w:t xml:space="preserve"> through focused interventions</w:t>
            </w:r>
          </w:p>
          <w:p w:rsidR="009442DB" w:rsidRPr="00347BFF" w:rsidRDefault="001735B0" w:rsidP="009442DB">
            <w:pPr>
              <w:pStyle w:val="ListParagraph"/>
              <w:numPr>
                <w:ilvl w:val="0"/>
                <w:numId w:val="13"/>
              </w:numPr>
              <w:spacing w:after="0" w:line="240" w:lineRule="auto"/>
              <w:rPr>
                <w:rFonts w:eastAsia="Arial" w:cs="Arial"/>
                <w:b/>
              </w:rPr>
            </w:pPr>
            <w:r w:rsidRPr="00347BFF">
              <w:rPr>
                <w:rFonts w:eastAsia="Arial" w:cs="Arial"/>
                <w:b/>
              </w:rPr>
              <w:t>Continue to develop</w:t>
            </w:r>
            <w:r w:rsidR="009442DB" w:rsidRPr="00347BFF">
              <w:rPr>
                <w:rFonts w:eastAsia="Arial" w:cs="Arial"/>
                <w:b/>
              </w:rPr>
              <w:t xml:space="preserve"> Word Aware throughout whole school and Nursery to improve pupil vocabulary and spoken language, through the </w:t>
            </w:r>
            <w:r w:rsidRPr="00347BFF">
              <w:rPr>
                <w:rFonts w:eastAsia="Arial" w:cs="Arial"/>
                <w:b/>
              </w:rPr>
              <w:t xml:space="preserve">continued </w:t>
            </w:r>
            <w:r w:rsidR="009442DB" w:rsidRPr="00347BFF">
              <w:rPr>
                <w:rFonts w:eastAsia="Arial" w:cs="Arial"/>
                <w:b/>
              </w:rPr>
              <w:t>employment of a Speech and Language therapist 1 day per week. Continue to implement reading and wri</w:t>
            </w:r>
            <w:r w:rsidRPr="00347BFF">
              <w:rPr>
                <w:rFonts w:eastAsia="Arial" w:cs="Arial"/>
                <w:b/>
              </w:rPr>
              <w:t>ting strategies across the whole school</w:t>
            </w:r>
          </w:p>
          <w:p w:rsidR="001735B0" w:rsidRPr="001735B0" w:rsidRDefault="001735B0" w:rsidP="009442DB">
            <w:pPr>
              <w:pStyle w:val="ListParagraph"/>
              <w:numPr>
                <w:ilvl w:val="0"/>
                <w:numId w:val="13"/>
              </w:numPr>
              <w:spacing w:after="0" w:line="240" w:lineRule="auto"/>
              <w:rPr>
                <w:rFonts w:eastAsia="Arial" w:cs="Arial"/>
              </w:rPr>
            </w:pPr>
            <w:r>
              <w:rPr>
                <w:rFonts w:eastAsia="Arial" w:cs="Arial"/>
              </w:rPr>
              <w:t>Develop shared reading across the whole school</w:t>
            </w:r>
          </w:p>
          <w:p w:rsidR="00C67719" w:rsidRDefault="001735B0" w:rsidP="005032DD">
            <w:pPr>
              <w:pStyle w:val="ListParagraph"/>
              <w:numPr>
                <w:ilvl w:val="0"/>
                <w:numId w:val="13"/>
              </w:numPr>
              <w:spacing w:after="0" w:line="240" w:lineRule="auto"/>
              <w:rPr>
                <w:rFonts w:eastAsia="Arial" w:cs="Arial"/>
              </w:rPr>
            </w:pPr>
            <w:r>
              <w:rPr>
                <w:rFonts w:eastAsia="Arial" w:cs="Arial"/>
              </w:rPr>
              <w:t xml:space="preserve">Refresh approaches to </w:t>
            </w:r>
            <w:r w:rsidR="00C67719" w:rsidRPr="00DF5A5F">
              <w:rPr>
                <w:rFonts w:eastAsia="Arial" w:cs="Arial"/>
              </w:rPr>
              <w:t xml:space="preserve">the First Minister’s Reading Challenge to </w:t>
            </w:r>
            <w:r w:rsidR="005032DD">
              <w:rPr>
                <w:rFonts w:eastAsia="Arial" w:cs="Arial"/>
              </w:rPr>
              <w:t>continue our focus for reading for enjoyment.</w:t>
            </w:r>
          </w:p>
          <w:p w:rsidR="00941713" w:rsidRDefault="00941713" w:rsidP="005032DD">
            <w:pPr>
              <w:pStyle w:val="ListParagraph"/>
              <w:numPr>
                <w:ilvl w:val="0"/>
                <w:numId w:val="13"/>
              </w:numPr>
              <w:spacing w:after="0" w:line="240" w:lineRule="auto"/>
              <w:rPr>
                <w:rFonts w:eastAsia="Arial" w:cs="Arial"/>
              </w:rPr>
            </w:pPr>
            <w:r>
              <w:rPr>
                <w:rFonts w:eastAsia="Arial" w:cs="Arial"/>
              </w:rPr>
              <w:t>Continue to develop consistent use of effective questioning across the school</w:t>
            </w:r>
          </w:p>
          <w:p w:rsidR="001735B0" w:rsidRDefault="001735B0" w:rsidP="001735B0">
            <w:pPr>
              <w:pStyle w:val="ListParagraph"/>
              <w:spacing w:after="0" w:line="240" w:lineRule="auto"/>
              <w:ind w:left="1080"/>
              <w:rPr>
                <w:rFonts w:eastAsia="Arial" w:cs="Arial"/>
              </w:rPr>
            </w:pPr>
          </w:p>
          <w:p w:rsidR="001735B0" w:rsidRPr="00941713" w:rsidRDefault="001735B0" w:rsidP="00941713">
            <w:pPr>
              <w:spacing w:after="0" w:line="240" w:lineRule="auto"/>
              <w:rPr>
                <w:rFonts w:eastAsia="Arial" w:cs="Arial"/>
              </w:rPr>
            </w:pPr>
          </w:p>
          <w:p w:rsidR="001735B0" w:rsidRDefault="001735B0" w:rsidP="001735B0">
            <w:pPr>
              <w:pStyle w:val="ListParagraph"/>
              <w:spacing w:after="0" w:line="240" w:lineRule="auto"/>
              <w:ind w:left="1080"/>
              <w:rPr>
                <w:rFonts w:eastAsia="Arial" w:cs="Arial"/>
              </w:rPr>
            </w:pPr>
          </w:p>
          <w:p w:rsidR="001735B0" w:rsidRDefault="001735B0" w:rsidP="001735B0">
            <w:pPr>
              <w:pStyle w:val="ListParagraph"/>
              <w:spacing w:after="0" w:line="240" w:lineRule="auto"/>
              <w:ind w:left="1080"/>
              <w:rPr>
                <w:rFonts w:eastAsia="Arial" w:cs="Arial"/>
              </w:rPr>
            </w:pPr>
          </w:p>
          <w:p w:rsidR="001735B0" w:rsidRPr="00941713" w:rsidRDefault="001735B0" w:rsidP="00941713">
            <w:pPr>
              <w:spacing w:after="0" w:line="240" w:lineRule="auto"/>
              <w:rPr>
                <w:rFonts w:eastAsia="Arial" w:cs="Arial"/>
              </w:rPr>
            </w:pPr>
          </w:p>
        </w:tc>
      </w:tr>
    </w:tbl>
    <w:p w:rsidR="00DB7AA2" w:rsidRPr="00DF5A5F" w:rsidRDefault="00DB7AA2"/>
    <w:tbl>
      <w:tblPr>
        <w:tblW w:w="0" w:type="auto"/>
        <w:tblInd w:w="98" w:type="dxa"/>
        <w:tblCellMar>
          <w:left w:w="10" w:type="dxa"/>
          <w:right w:w="10" w:type="dxa"/>
        </w:tblCellMar>
        <w:tblLook w:val="0000" w:firstRow="0" w:lastRow="0" w:firstColumn="0" w:lastColumn="0" w:noHBand="0" w:noVBand="0"/>
      </w:tblPr>
      <w:tblGrid>
        <w:gridCol w:w="4497"/>
        <w:gridCol w:w="4421"/>
      </w:tblGrid>
      <w:tr w:rsidR="009442DB" w:rsidRPr="00DF5A5F" w:rsidTr="003A5063">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9442DB" w:rsidRPr="00DF5A5F" w:rsidRDefault="007C45DF" w:rsidP="009442DB">
            <w:pPr>
              <w:spacing w:after="0" w:line="240" w:lineRule="auto"/>
              <w:rPr>
                <w:rFonts w:eastAsia="Arial" w:cs="Arial"/>
                <w:b/>
              </w:rPr>
            </w:pPr>
            <w:r>
              <w:rPr>
                <w:rFonts w:eastAsia="Arial" w:cs="Arial"/>
                <w:b/>
              </w:rPr>
              <w:t>Review of progress for 20</w:t>
            </w:r>
            <w:r w:rsidR="009442DB" w:rsidRPr="00DF5A5F">
              <w:rPr>
                <w:rFonts w:eastAsia="Arial" w:cs="Arial"/>
                <w:b/>
              </w:rPr>
              <w:t>18</w:t>
            </w:r>
            <w:r>
              <w:rPr>
                <w:rFonts w:eastAsia="Arial" w:cs="Arial"/>
                <w:b/>
              </w:rPr>
              <w:t xml:space="preserve"> - 2019</w:t>
            </w:r>
          </w:p>
          <w:p w:rsidR="009442DB" w:rsidRPr="00DF5A5F" w:rsidRDefault="009442DB" w:rsidP="009442DB">
            <w:pPr>
              <w:spacing w:after="0" w:line="240" w:lineRule="auto"/>
            </w:pPr>
          </w:p>
        </w:tc>
      </w:tr>
      <w:tr w:rsidR="009442DB" w:rsidRPr="00DF5A5F" w:rsidTr="003A5063">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7719" w:rsidRDefault="009442DB" w:rsidP="00C67719">
            <w:pPr>
              <w:spacing w:after="0" w:line="240" w:lineRule="auto"/>
              <w:rPr>
                <w:rFonts w:eastAsia="Arial" w:cs="Arial"/>
                <w:b/>
              </w:rPr>
            </w:pPr>
            <w:r w:rsidRPr="00DF5A5F">
              <w:rPr>
                <w:rFonts w:eastAsia="Arial" w:cs="Arial"/>
              </w:rPr>
              <w:t>Priority 3:</w:t>
            </w:r>
            <w:r w:rsidR="00C67719" w:rsidRPr="00DF5A5F">
              <w:rPr>
                <w:rFonts w:eastAsia="Arial" w:cs="Arial"/>
              </w:rPr>
              <w:t xml:space="preserve"> </w:t>
            </w:r>
            <w:r w:rsidR="00C67719" w:rsidRPr="00DF5A5F">
              <w:rPr>
                <w:rFonts w:eastAsia="Arial" w:cs="Arial"/>
                <w:b/>
              </w:rPr>
              <w:t>To increase understanding and awareness of the importance of healthy food choices through:</w:t>
            </w:r>
          </w:p>
          <w:p w:rsidR="007C45DF" w:rsidRPr="00941713" w:rsidRDefault="007C45DF" w:rsidP="007C45DF">
            <w:pPr>
              <w:pStyle w:val="ListParagraph"/>
              <w:numPr>
                <w:ilvl w:val="0"/>
                <w:numId w:val="36"/>
              </w:numPr>
              <w:spacing w:after="0" w:line="240" w:lineRule="auto"/>
              <w:rPr>
                <w:rFonts w:eastAsia="Arial" w:cs="Arial"/>
                <w:b/>
              </w:rPr>
            </w:pPr>
            <w:r w:rsidRPr="00941713">
              <w:rPr>
                <w:rFonts w:eastAsia="Arial" w:cs="Arial"/>
                <w:b/>
              </w:rPr>
              <w:t>Appointment of 0.6 food technologist</w:t>
            </w:r>
          </w:p>
          <w:p w:rsidR="008853A1" w:rsidRDefault="008853A1" w:rsidP="008853A1">
            <w:pPr>
              <w:pStyle w:val="ListParagraph"/>
              <w:numPr>
                <w:ilvl w:val="0"/>
                <w:numId w:val="27"/>
              </w:numPr>
              <w:spacing w:after="0" w:line="240" w:lineRule="auto"/>
              <w:rPr>
                <w:rFonts w:eastAsia="Arial" w:cs="Arial"/>
              </w:rPr>
            </w:pPr>
            <w:r w:rsidRPr="005032DD">
              <w:rPr>
                <w:rFonts w:eastAsia="Arial" w:cs="Arial"/>
              </w:rPr>
              <w:t>Development of skills progression planning grids in line with the Food and Health benchmarks document</w:t>
            </w:r>
            <w:r>
              <w:rPr>
                <w:rFonts w:eastAsia="Arial" w:cs="Arial"/>
              </w:rPr>
              <w:t>, including links to national initiative e.g. Sustainability.</w:t>
            </w:r>
            <w:r w:rsidRPr="005032DD">
              <w:rPr>
                <w:rFonts w:eastAsia="Arial" w:cs="Arial"/>
              </w:rPr>
              <w:t xml:space="preserve"> </w:t>
            </w:r>
          </w:p>
          <w:p w:rsidR="008853A1" w:rsidRDefault="008853A1" w:rsidP="008853A1">
            <w:pPr>
              <w:pStyle w:val="ListParagraph"/>
              <w:numPr>
                <w:ilvl w:val="0"/>
                <w:numId w:val="27"/>
              </w:numPr>
              <w:spacing w:after="0" w:line="240" w:lineRule="auto"/>
              <w:rPr>
                <w:rFonts w:eastAsia="Arial" w:cs="Arial"/>
              </w:rPr>
            </w:pPr>
            <w:r>
              <w:rPr>
                <w:rFonts w:eastAsia="Arial" w:cs="Arial"/>
              </w:rPr>
              <w:t>Increase the confidence of teaching staff to work in the kitchen classroom with all learners.</w:t>
            </w:r>
          </w:p>
          <w:p w:rsidR="008853A1" w:rsidRDefault="008853A1" w:rsidP="008853A1">
            <w:pPr>
              <w:pStyle w:val="ListParagraph"/>
              <w:numPr>
                <w:ilvl w:val="0"/>
                <w:numId w:val="27"/>
              </w:numPr>
              <w:spacing w:after="0" w:line="240" w:lineRule="auto"/>
              <w:rPr>
                <w:rFonts w:eastAsia="Arial" w:cs="Arial"/>
              </w:rPr>
            </w:pPr>
            <w:r w:rsidRPr="000432A3">
              <w:rPr>
                <w:rFonts w:eastAsia="Arial" w:cs="Arial"/>
                <w:b/>
              </w:rPr>
              <w:t>Continue to raise the importance of healthy food and cooking choices through the development of a kitchen cooking programme for all pupils linked to school Grow Zone and the continuation of our Good Food Heroes programme with identified parent groups</w:t>
            </w:r>
            <w:r w:rsidRPr="005032DD">
              <w:rPr>
                <w:rFonts w:eastAsia="Arial" w:cs="Arial"/>
              </w:rPr>
              <w:t>.</w:t>
            </w:r>
          </w:p>
          <w:p w:rsidR="009442DB" w:rsidRPr="00DF5A5F" w:rsidRDefault="008853A1" w:rsidP="008853A1">
            <w:pPr>
              <w:pStyle w:val="ListParagraph"/>
              <w:numPr>
                <w:ilvl w:val="0"/>
                <w:numId w:val="27"/>
              </w:numPr>
              <w:spacing w:after="0" w:line="240" w:lineRule="auto"/>
            </w:pPr>
            <w:r w:rsidRPr="007E411F">
              <w:rPr>
                <w:rFonts w:eastAsia="Arial" w:cs="Arial"/>
              </w:rPr>
              <w:t>Continue to build and further develop partnerships with local businesses connected to food, in order to work towards a sustainable programme of cooking embedded in our curriculum.</w:t>
            </w:r>
            <w:r w:rsidR="006705EF">
              <w:rPr>
                <w:rFonts w:eastAsia="Arial" w:cs="Arial"/>
              </w:rPr>
              <w:t xml:space="preserve"> </w:t>
            </w:r>
          </w:p>
        </w:tc>
      </w:tr>
      <w:tr w:rsidR="009442DB" w:rsidRPr="00DF5A5F" w:rsidTr="003A5063">
        <w:tc>
          <w:tcPr>
            <w:tcW w:w="4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7719" w:rsidRPr="00DF5A5F" w:rsidRDefault="009442DB" w:rsidP="009442DB">
            <w:pPr>
              <w:spacing w:after="0" w:line="240" w:lineRule="auto"/>
              <w:rPr>
                <w:rFonts w:eastAsia="Arial" w:cs="Arial"/>
                <w:b/>
              </w:rPr>
            </w:pPr>
            <w:r w:rsidRPr="00DF5A5F">
              <w:rPr>
                <w:rFonts w:eastAsia="Arial" w:cs="Arial"/>
                <w:b/>
              </w:rPr>
              <w:t>NIF Priority</w:t>
            </w:r>
            <w:r w:rsidR="00C67719" w:rsidRPr="00DF5A5F">
              <w:rPr>
                <w:rFonts w:eastAsia="Arial" w:cs="Arial"/>
                <w:b/>
              </w:rPr>
              <w:t>:</w:t>
            </w:r>
          </w:p>
          <w:p w:rsidR="008853A1" w:rsidRPr="00DF5A5F" w:rsidRDefault="008853A1" w:rsidP="008853A1">
            <w:pPr>
              <w:pStyle w:val="ListParagraph"/>
              <w:numPr>
                <w:ilvl w:val="0"/>
                <w:numId w:val="17"/>
              </w:numPr>
              <w:spacing w:after="0" w:line="240" w:lineRule="auto"/>
              <w:rPr>
                <w:rFonts w:eastAsia="Arial" w:cs="Arial"/>
              </w:rPr>
            </w:pPr>
            <w:r w:rsidRPr="00DF5A5F">
              <w:rPr>
                <w:rFonts w:eastAsia="Arial" w:cs="Arial"/>
              </w:rPr>
              <w:t>Improvement in children and young people’s health &amp; wellbeing</w:t>
            </w:r>
            <w:r>
              <w:rPr>
                <w:rFonts w:eastAsia="Arial" w:cs="Arial"/>
              </w:rPr>
              <w:t>.</w:t>
            </w:r>
          </w:p>
          <w:p w:rsidR="008853A1" w:rsidRPr="00DF5A5F" w:rsidRDefault="008853A1" w:rsidP="008853A1">
            <w:pPr>
              <w:spacing w:after="0" w:line="240" w:lineRule="auto"/>
              <w:rPr>
                <w:rFonts w:eastAsia="Arial" w:cs="Arial"/>
                <w:b/>
              </w:rPr>
            </w:pPr>
            <w:r w:rsidRPr="00DF5A5F">
              <w:rPr>
                <w:rFonts w:eastAsia="Arial" w:cs="Arial"/>
                <w:b/>
              </w:rPr>
              <w:t>NIF Driver:</w:t>
            </w:r>
          </w:p>
          <w:p w:rsidR="008853A1" w:rsidRPr="00DF5A5F" w:rsidRDefault="008853A1" w:rsidP="008853A1">
            <w:pPr>
              <w:pStyle w:val="ListParagraph"/>
              <w:numPr>
                <w:ilvl w:val="0"/>
                <w:numId w:val="17"/>
              </w:numPr>
              <w:spacing w:after="0" w:line="240" w:lineRule="auto"/>
              <w:ind w:left="720"/>
              <w:rPr>
                <w:rFonts w:eastAsia="Arial" w:cs="Arial"/>
              </w:rPr>
            </w:pPr>
            <w:r w:rsidRPr="00DF5A5F">
              <w:rPr>
                <w:rFonts w:eastAsia="Arial" w:cs="Arial"/>
              </w:rPr>
              <w:t>School Improvement</w:t>
            </w:r>
          </w:p>
          <w:p w:rsidR="009442DB" w:rsidRPr="008853A1" w:rsidRDefault="008853A1" w:rsidP="008853A1">
            <w:pPr>
              <w:pStyle w:val="ListParagraph"/>
              <w:numPr>
                <w:ilvl w:val="0"/>
                <w:numId w:val="17"/>
              </w:numPr>
              <w:spacing w:after="0" w:line="240" w:lineRule="auto"/>
              <w:ind w:left="720"/>
              <w:rPr>
                <w:rFonts w:eastAsia="Arial" w:cs="Arial"/>
              </w:rPr>
            </w:pPr>
            <w:r w:rsidRPr="00DF5A5F">
              <w:rPr>
                <w:rFonts w:eastAsia="Arial" w:cs="Arial"/>
              </w:rPr>
              <w:t>Parental engagement</w:t>
            </w:r>
          </w:p>
        </w:tc>
        <w:tc>
          <w:tcPr>
            <w:tcW w:w="4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42DB" w:rsidRPr="00DF5A5F" w:rsidRDefault="009442DB" w:rsidP="009442DB">
            <w:pPr>
              <w:spacing w:after="0" w:line="240" w:lineRule="auto"/>
              <w:rPr>
                <w:rFonts w:eastAsia="Arial" w:cs="Arial"/>
                <w:b/>
              </w:rPr>
            </w:pPr>
            <w:r w:rsidRPr="00DF5A5F">
              <w:rPr>
                <w:rFonts w:eastAsia="Arial" w:cs="Arial"/>
                <w:b/>
              </w:rPr>
              <w:t>FC Priority</w:t>
            </w:r>
            <w:r w:rsidR="00C67719" w:rsidRPr="00DF5A5F">
              <w:rPr>
                <w:rFonts w:eastAsia="Arial" w:cs="Arial"/>
                <w:b/>
              </w:rPr>
              <w:t>:</w:t>
            </w:r>
          </w:p>
          <w:p w:rsidR="009442DB" w:rsidRPr="00DF5A5F" w:rsidRDefault="008853A1" w:rsidP="003A6E1F">
            <w:pPr>
              <w:pStyle w:val="ListParagraph"/>
              <w:numPr>
                <w:ilvl w:val="0"/>
                <w:numId w:val="20"/>
              </w:numPr>
              <w:spacing w:after="0" w:line="240" w:lineRule="auto"/>
            </w:pPr>
            <w:r w:rsidRPr="00DF5A5F">
              <w:t>Closing the attainment gap – monitor the impact of PEF and disseminate effective interventions for raising attainment and achieving equity</w:t>
            </w:r>
            <w:r w:rsidR="005032DD">
              <w:t>.</w:t>
            </w:r>
          </w:p>
        </w:tc>
      </w:tr>
      <w:tr w:rsidR="009442DB" w:rsidRPr="00DF5A5F" w:rsidTr="003A5063">
        <w:tc>
          <w:tcPr>
            <w:tcW w:w="4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42DB" w:rsidRDefault="009442DB" w:rsidP="00C67719">
            <w:pPr>
              <w:spacing w:after="0" w:line="240" w:lineRule="auto"/>
              <w:rPr>
                <w:rFonts w:eastAsia="Arial" w:cs="Arial"/>
                <w:b/>
              </w:rPr>
            </w:pPr>
            <w:r w:rsidRPr="00DF5A5F">
              <w:rPr>
                <w:rFonts w:eastAsia="Arial" w:cs="Arial"/>
                <w:b/>
              </w:rPr>
              <w:t>HGIOS4/HGIOELC</w:t>
            </w:r>
            <w:r w:rsidR="00764BBB" w:rsidRPr="00DF5A5F">
              <w:rPr>
                <w:rFonts w:eastAsia="Arial" w:cs="Arial"/>
                <w:b/>
              </w:rPr>
              <w:t xml:space="preserve"> QIs</w:t>
            </w:r>
          </w:p>
          <w:p w:rsidR="008853A1" w:rsidRDefault="008853A1" w:rsidP="008853A1">
            <w:pPr>
              <w:spacing w:after="0" w:line="240" w:lineRule="auto"/>
              <w:rPr>
                <w:rFonts w:eastAsia="Arial" w:cs="Arial"/>
              </w:rPr>
            </w:pPr>
            <w:r w:rsidRPr="005032DD">
              <w:rPr>
                <w:rFonts w:eastAsia="Arial" w:cs="Arial"/>
              </w:rPr>
              <w:t>1.2 Leadership of learning</w:t>
            </w:r>
          </w:p>
          <w:p w:rsidR="008853A1" w:rsidRDefault="008853A1" w:rsidP="008853A1">
            <w:pPr>
              <w:spacing w:after="0" w:line="240" w:lineRule="auto"/>
              <w:rPr>
                <w:rFonts w:eastAsia="Arial" w:cs="Arial"/>
              </w:rPr>
            </w:pPr>
            <w:r>
              <w:rPr>
                <w:rFonts w:eastAsia="Arial" w:cs="Arial"/>
              </w:rPr>
              <w:t>2.2 Curriculum</w:t>
            </w:r>
          </w:p>
          <w:p w:rsidR="008853A1" w:rsidRDefault="008853A1" w:rsidP="008853A1">
            <w:pPr>
              <w:spacing w:after="0" w:line="240" w:lineRule="auto"/>
              <w:rPr>
                <w:rFonts w:eastAsia="Arial" w:cs="Arial"/>
              </w:rPr>
            </w:pPr>
            <w:r>
              <w:rPr>
                <w:rFonts w:eastAsia="Arial" w:cs="Arial"/>
              </w:rPr>
              <w:t>2.5 Family learning</w:t>
            </w:r>
          </w:p>
          <w:p w:rsidR="008853A1" w:rsidRPr="005032DD" w:rsidRDefault="008853A1" w:rsidP="008853A1">
            <w:pPr>
              <w:spacing w:after="0" w:line="240" w:lineRule="auto"/>
              <w:rPr>
                <w:rFonts w:eastAsia="Arial" w:cs="Arial"/>
              </w:rPr>
            </w:pPr>
            <w:r>
              <w:rPr>
                <w:rFonts w:eastAsia="Arial" w:cs="Arial"/>
              </w:rPr>
              <w:t>2.7 Partnerships</w:t>
            </w:r>
          </w:p>
          <w:p w:rsidR="008853A1" w:rsidRDefault="008853A1" w:rsidP="008853A1">
            <w:pPr>
              <w:spacing w:after="0" w:line="240" w:lineRule="auto"/>
              <w:rPr>
                <w:rFonts w:eastAsia="Arial" w:cs="Arial"/>
              </w:rPr>
            </w:pPr>
            <w:r w:rsidRPr="00DF5A5F">
              <w:rPr>
                <w:rFonts w:eastAsia="Arial" w:cs="Arial"/>
              </w:rPr>
              <w:t>3.1 Ensuring wellbeing, equality and inclusion</w:t>
            </w:r>
          </w:p>
          <w:p w:rsidR="00764BBB" w:rsidRPr="00DF5A5F" w:rsidRDefault="008853A1" w:rsidP="008853A1">
            <w:pPr>
              <w:spacing w:after="0" w:line="240" w:lineRule="auto"/>
            </w:pPr>
            <w:r>
              <w:rPr>
                <w:rFonts w:eastAsia="Arial" w:cs="Arial"/>
              </w:rPr>
              <w:t>3.3 Increasing creativity and employability</w:t>
            </w:r>
          </w:p>
        </w:tc>
        <w:tc>
          <w:tcPr>
            <w:tcW w:w="4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42DB" w:rsidRPr="00DF5A5F" w:rsidRDefault="009442DB" w:rsidP="00C67719">
            <w:pPr>
              <w:spacing w:after="0" w:line="240" w:lineRule="auto"/>
              <w:rPr>
                <w:rFonts w:eastAsia="Arial" w:cs="Arial"/>
                <w:b/>
              </w:rPr>
            </w:pPr>
            <w:r w:rsidRPr="00DF5A5F">
              <w:rPr>
                <w:rFonts w:eastAsia="Arial" w:cs="Arial"/>
                <w:b/>
              </w:rPr>
              <w:t xml:space="preserve">Has this work been supported by PEF? </w:t>
            </w:r>
          </w:p>
          <w:p w:rsidR="00C67719" w:rsidRPr="00DF5A5F" w:rsidRDefault="00C67719" w:rsidP="00764BBB">
            <w:pPr>
              <w:spacing w:after="0" w:line="240" w:lineRule="auto"/>
            </w:pPr>
            <w:r w:rsidRPr="00DF5A5F">
              <w:rPr>
                <w:rFonts w:eastAsia="Arial" w:cs="Arial"/>
              </w:rPr>
              <w:t xml:space="preserve">Yes </w:t>
            </w:r>
            <w:r w:rsidR="00764BBB" w:rsidRPr="00DF5A5F">
              <w:rPr>
                <w:rFonts w:eastAsia="Arial" w:cs="Arial"/>
              </w:rPr>
              <w:t>–</w:t>
            </w:r>
            <w:r w:rsidRPr="00DF5A5F">
              <w:rPr>
                <w:rFonts w:eastAsia="Arial" w:cs="Arial"/>
              </w:rPr>
              <w:t xml:space="preserve"> </w:t>
            </w:r>
            <w:r w:rsidR="00764BBB" w:rsidRPr="00DF5A5F">
              <w:rPr>
                <w:rFonts w:eastAsia="Arial" w:cs="Arial"/>
              </w:rPr>
              <w:t>in bold</w:t>
            </w:r>
          </w:p>
        </w:tc>
      </w:tr>
      <w:tr w:rsidR="009442DB" w:rsidRPr="00DF5A5F" w:rsidTr="003A5063">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C67719" w:rsidRPr="00DF5A5F" w:rsidRDefault="009442DB" w:rsidP="00C67719">
            <w:pPr>
              <w:spacing w:after="0" w:line="240" w:lineRule="auto"/>
              <w:rPr>
                <w:b/>
              </w:rPr>
            </w:pPr>
            <w:r w:rsidRPr="00DF5A5F">
              <w:rPr>
                <w:rFonts w:eastAsia="Arial" w:cs="Arial"/>
                <w:b/>
              </w:rPr>
              <w:t xml:space="preserve">Progress </w:t>
            </w:r>
          </w:p>
        </w:tc>
      </w:tr>
      <w:tr w:rsidR="009442DB" w:rsidRPr="00DF5A5F" w:rsidTr="003A5063">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53A1" w:rsidRDefault="008853A1" w:rsidP="008853A1">
            <w:pPr>
              <w:pStyle w:val="ListParagraph"/>
              <w:numPr>
                <w:ilvl w:val="0"/>
                <w:numId w:val="15"/>
              </w:numPr>
              <w:spacing w:after="0" w:line="240" w:lineRule="auto"/>
              <w:rPr>
                <w:rFonts w:eastAsia="Arial" w:cs="Arial"/>
              </w:rPr>
            </w:pPr>
            <w:r>
              <w:rPr>
                <w:rFonts w:eastAsia="Arial" w:cs="Arial"/>
              </w:rPr>
              <w:t>S</w:t>
            </w:r>
            <w:r w:rsidRPr="005032DD">
              <w:rPr>
                <w:rFonts w:eastAsia="Arial" w:cs="Arial"/>
              </w:rPr>
              <w:t>kills progression planning grids in line with the Food and Health benchmarks document</w:t>
            </w:r>
            <w:r>
              <w:rPr>
                <w:rFonts w:eastAsia="Arial" w:cs="Arial"/>
              </w:rPr>
              <w:t xml:space="preserve"> have been developed, shared and trialled with staff at Early, First and Second Level.   Planners link directly to the GrowZone and the local area of Falkirk including links with food and farming partners. </w:t>
            </w:r>
          </w:p>
          <w:p w:rsidR="008853A1" w:rsidRPr="00686A20" w:rsidRDefault="008853A1" w:rsidP="008853A1">
            <w:pPr>
              <w:pStyle w:val="ListParagraph"/>
              <w:numPr>
                <w:ilvl w:val="0"/>
                <w:numId w:val="15"/>
              </w:numPr>
              <w:spacing w:after="0" w:line="240" w:lineRule="auto"/>
              <w:rPr>
                <w:rFonts w:eastAsia="Arial" w:cs="Arial"/>
                <w:b/>
              </w:rPr>
            </w:pPr>
            <w:r w:rsidRPr="00686A20">
              <w:rPr>
                <w:rFonts w:eastAsia="Arial" w:cs="Arial"/>
                <w:b/>
              </w:rPr>
              <w:t>All teaching staff have spent time in the kitchen classroom team teaching with our Food Technologist (</w:t>
            </w:r>
            <w:r>
              <w:rPr>
                <w:rFonts w:eastAsia="Arial" w:cs="Arial"/>
                <w:b/>
              </w:rPr>
              <w:t xml:space="preserve">Mrs. </w:t>
            </w:r>
            <w:r w:rsidRPr="00686A20">
              <w:rPr>
                <w:rFonts w:eastAsia="Arial" w:cs="Arial"/>
                <w:b/>
              </w:rPr>
              <w:t xml:space="preserve">Gail Henderson).  </w:t>
            </w:r>
            <w:r>
              <w:rPr>
                <w:rFonts w:eastAsia="Arial" w:cs="Arial"/>
                <w:b/>
              </w:rPr>
              <w:t xml:space="preserve">All participating staff feel ‘more confident’ cooking in the kitchen classroom following their team teaching block.  June 2019 survey revealed 92% of staff felt ‘somewhat confident’ using the kitchen classroom compared to 63% in September 2018. </w:t>
            </w:r>
          </w:p>
          <w:p w:rsidR="008853A1" w:rsidRPr="00DB00C5" w:rsidRDefault="008853A1" w:rsidP="008853A1">
            <w:pPr>
              <w:pStyle w:val="ListParagraph"/>
              <w:numPr>
                <w:ilvl w:val="0"/>
                <w:numId w:val="15"/>
              </w:numPr>
              <w:spacing w:after="0" w:line="240" w:lineRule="auto"/>
              <w:rPr>
                <w:rFonts w:eastAsia="Arial" w:cs="Arial"/>
              </w:rPr>
            </w:pPr>
            <w:r>
              <w:rPr>
                <w:rFonts w:eastAsia="Arial" w:cs="Arial"/>
              </w:rPr>
              <w:t xml:space="preserve">June 2019 </w:t>
            </w:r>
            <w:r w:rsidRPr="00DB00C5">
              <w:rPr>
                <w:rFonts w:eastAsia="Arial" w:cs="Arial"/>
              </w:rPr>
              <w:t xml:space="preserve">Snackshot survey </w:t>
            </w:r>
            <w:r>
              <w:rPr>
                <w:rFonts w:eastAsia="Arial" w:cs="Arial"/>
              </w:rPr>
              <w:t>results indicate that</w:t>
            </w:r>
            <w:r w:rsidRPr="00DB00C5">
              <w:rPr>
                <w:rFonts w:eastAsia="Arial" w:cs="Arial"/>
              </w:rPr>
              <w:t xml:space="preserve"> 25% of</w:t>
            </w:r>
            <w:r>
              <w:rPr>
                <w:rFonts w:eastAsia="Arial" w:cs="Arial"/>
              </w:rPr>
              <w:t xml:space="preserve"> P1-7</w:t>
            </w:r>
            <w:r w:rsidRPr="00DB00C5">
              <w:rPr>
                <w:rFonts w:eastAsia="Arial" w:cs="Arial"/>
              </w:rPr>
              <w:t xml:space="preserve"> learners</w:t>
            </w:r>
            <w:r>
              <w:rPr>
                <w:rFonts w:eastAsia="Arial" w:cs="Arial"/>
              </w:rPr>
              <w:t xml:space="preserve"> are</w:t>
            </w:r>
            <w:r w:rsidRPr="00DB00C5">
              <w:rPr>
                <w:rFonts w:eastAsia="Arial" w:cs="Arial"/>
              </w:rPr>
              <w:t xml:space="preserve"> bringing fruit/vegetables as snacks</w:t>
            </w:r>
            <w:r>
              <w:rPr>
                <w:rFonts w:eastAsia="Arial" w:cs="Arial"/>
              </w:rPr>
              <w:t xml:space="preserve"> compared to less than 20% of learners in June 2018 and only 17% of learners in November 2018.   June 2019 data also showed that 52% have snacks of crisps/chocolate compared to nearly 60% in June 2018. We set ourselves a target of 40% of learners to be bringing</w:t>
            </w:r>
            <w:r w:rsidRPr="00DB00C5">
              <w:rPr>
                <w:rFonts w:eastAsia="Arial" w:cs="Arial"/>
              </w:rPr>
              <w:t xml:space="preserve"> fruit/vegetables </w:t>
            </w:r>
            <w:r>
              <w:rPr>
                <w:rFonts w:eastAsia="Arial" w:cs="Arial"/>
              </w:rPr>
              <w:t xml:space="preserve">as a snack and crisps/chocolate to come down to 40% by June 2020.  </w:t>
            </w:r>
          </w:p>
          <w:p w:rsidR="008853A1" w:rsidRPr="00686A20" w:rsidRDefault="008853A1" w:rsidP="008853A1">
            <w:pPr>
              <w:pStyle w:val="ListParagraph"/>
              <w:numPr>
                <w:ilvl w:val="0"/>
                <w:numId w:val="15"/>
              </w:numPr>
              <w:spacing w:after="0" w:line="240" w:lineRule="auto"/>
              <w:rPr>
                <w:rFonts w:eastAsia="Arial" w:cs="Arial"/>
                <w:b/>
              </w:rPr>
            </w:pPr>
            <w:r w:rsidRPr="00686A20">
              <w:rPr>
                <w:rFonts w:eastAsia="Arial" w:cs="Arial"/>
                <w:b/>
              </w:rPr>
              <w:t>Learners from P1-P7 and the nursery class have been cooking in the kitchen classroom</w:t>
            </w:r>
            <w:r>
              <w:rPr>
                <w:rFonts w:eastAsia="Arial" w:cs="Arial"/>
                <w:b/>
              </w:rPr>
              <w:t>, developing different skills within different year groups.</w:t>
            </w:r>
            <w:r w:rsidRPr="00686A20">
              <w:rPr>
                <w:rFonts w:eastAsia="Arial" w:cs="Arial"/>
                <w:b/>
              </w:rPr>
              <w:t xml:space="preserve">  </w:t>
            </w:r>
          </w:p>
          <w:p w:rsidR="008853A1" w:rsidRDefault="008853A1" w:rsidP="008853A1">
            <w:pPr>
              <w:pStyle w:val="ListParagraph"/>
              <w:numPr>
                <w:ilvl w:val="0"/>
                <w:numId w:val="15"/>
              </w:numPr>
              <w:spacing w:after="0" w:line="240" w:lineRule="auto"/>
              <w:rPr>
                <w:rFonts w:eastAsia="Arial" w:cs="Arial"/>
              </w:rPr>
            </w:pPr>
            <w:r>
              <w:rPr>
                <w:rFonts w:eastAsia="Arial" w:cs="Arial"/>
              </w:rPr>
              <w:t xml:space="preserve">A series of pop-up restaurant have been hosted by learners from P5-P7 as part of Wider Achievement and ‘skills for work’ focus. </w:t>
            </w:r>
          </w:p>
          <w:p w:rsidR="008853A1" w:rsidRPr="000432A3" w:rsidRDefault="008853A1" w:rsidP="008853A1">
            <w:pPr>
              <w:pStyle w:val="ListParagraph"/>
              <w:numPr>
                <w:ilvl w:val="0"/>
                <w:numId w:val="15"/>
              </w:numPr>
              <w:spacing w:after="0" w:line="240" w:lineRule="auto"/>
              <w:rPr>
                <w:rFonts w:eastAsia="Arial" w:cs="Arial"/>
              </w:rPr>
            </w:pPr>
            <w:r w:rsidRPr="000432A3">
              <w:rPr>
                <w:rFonts w:eastAsia="Arial" w:cs="Arial"/>
              </w:rPr>
              <w:t xml:space="preserve">Three garden volunteers work directly with groups of children to support their skills and knowledge of growing fruit and vegetables.  </w:t>
            </w:r>
          </w:p>
          <w:p w:rsidR="009442DB" w:rsidRPr="00685E42" w:rsidRDefault="008853A1" w:rsidP="00685E42">
            <w:pPr>
              <w:pStyle w:val="ListParagraph"/>
              <w:numPr>
                <w:ilvl w:val="0"/>
                <w:numId w:val="15"/>
              </w:numPr>
              <w:spacing w:after="0" w:line="240" w:lineRule="auto"/>
              <w:rPr>
                <w:rFonts w:eastAsia="Arial" w:cs="Arial"/>
                <w:b/>
              </w:rPr>
            </w:pPr>
            <w:r>
              <w:rPr>
                <w:rFonts w:eastAsia="Arial" w:cs="Arial"/>
                <w:b/>
              </w:rPr>
              <w:t>Continued delivery of our bespoke</w:t>
            </w:r>
            <w:r w:rsidRPr="00DF5A5F">
              <w:rPr>
                <w:rFonts w:eastAsia="Arial" w:cs="Arial"/>
                <w:b/>
              </w:rPr>
              <w:t xml:space="preserve"> Good Food Heroes family cooking programme</w:t>
            </w:r>
            <w:r>
              <w:rPr>
                <w:rFonts w:eastAsia="Arial" w:cs="Arial"/>
                <w:b/>
              </w:rPr>
              <w:t xml:space="preserve"> with a focus on ‘15 minutes meals’, ‘cooking on a budget’ and ‘quick nutritious meals’.  We will invite parents/carers to cook with their children 2019-20.  </w:t>
            </w:r>
          </w:p>
        </w:tc>
      </w:tr>
      <w:tr w:rsidR="003A5063" w:rsidRPr="00DF5A5F" w:rsidTr="003A5063">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3A5063" w:rsidRPr="00DF5A5F" w:rsidRDefault="003A5063" w:rsidP="003A5063">
            <w:pPr>
              <w:spacing w:after="0" w:line="240" w:lineRule="auto"/>
              <w:ind w:left="360"/>
              <w:rPr>
                <w:rFonts w:eastAsia="Arial" w:cs="Arial"/>
                <w:b/>
                <w:color w:val="0070C0"/>
              </w:rPr>
            </w:pPr>
            <w:r w:rsidRPr="00DF5A5F">
              <w:rPr>
                <w:rFonts w:eastAsia="Arial" w:cs="Arial"/>
                <w:b/>
              </w:rPr>
              <w:t>Impact</w:t>
            </w:r>
          </w:p>
        </w:tc>
      </w:tr>
      <w:tr w:rsidR="003A5063" w:rsidRPr="00DF5A5F" w:rsidTr="003A5063">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8853A1" w:rsidRDefault="008853A1" w:rsidP="008853A1">
            <w:pPr>
              <w:pStyle w:val="ListParagraph"/>
              <w:numPr>
                <w:ilvl w:val="0"/>
                <w:numId w:val="16"/>
              </w:numPr>
              <w:spacing w:after="0" w:line="240" w:lineRule="auto"/>
              <w:rPr>
                <w:rFonts w:eastAsia="Arial" w:cs="Arial"/>
              </w:rPr>
            </w:pPr>
            <w:r>
              <w:rPr>
                <w:rFonts w:eastAsia="Arial" w:cs="Arial"/>
              </w:rPr>
              <w:t xml:space="preserve">Some staff are using the new Food and Health planners to help inform the key skills that need to be taught at Early, First and Second Levels. All staff will be using the planners August 2019. </w:t>
            </w:r>
          </w:p>
          <w:p w:rsidR="008853A1" w:rsidRDefault="008853A1" w:rsidP="008853A1">
            <w:pPr>
              <w:pStyle w:val="ListParagraph"/>
              <w:numPr>
                <w:ilvl w:val="0"/>
                <w:numId w:val="16"/>
              </w:numPr>
              <w:spacing w:after="0" w:line="240" w:lineRule="auto"/>
              <w:rPr>
                <w:rFonts w:eastAsia="Arial" w:cs="Arial"/>
              </w:rPr>
            </w:pPr>
            <w:r>
              <w:rPr>
                <w:rFonts w:eastAsia="Arial" w:cs="Arial"/>
              </w:rPr>
              <w:t xml:space="preserve">There has been a 5% increase in fruit/vegetable snack choices over the year as indicated using unannounced playtime snack surveys. One quarter of snack choices were fruit/vegetables in June 2019 compared to a quarter of snack choices in June 2018. </w:t>
            </w:r>
          </w:p>
          <w:p w:rsidR="008853A1" w:rsidRPr="00D709F3" w:rsidRDefault="008853A1" w:rsidP="008853A1">
            <w:pPr>
              <w:pStyle w:val="ListParagraph"/>
              <w:numPr>
                <w:ilvl w:val="0"/>
                <w:numId w:val="16"/>
              </w:numPr>
              <w:spacing w:after="0" w:line="240" w:lineRule="auto"/>
              <w:rPr>
                <w:rFonts w:eastAsia="Arial" w:cs="Arial"/>
              </w:rPr>
            </w:pPr>
            <w:r>
              <w:rPr>
                <w:rFonts w:eastAsia="Arial" w:cs="Arial"/>
              </w:rPr>
              <w:t xml:space="preserve">Positive impact from the bespoke </w:t>
            </w:r>
            <w:r w:rsidRPr="00B03D05">
              <w:rPr>
                <w:rFonts w:eastAsia="Arial" w:cs="Arial"/>
              </w:rPr>
              <w:t>Good Food Heroes family cooking programme</w:t>
            </w:r>
            <w:r>
              <w:rPr>
                <w:rFonts w:eastAsia="Arial" w:cs="Arial"/>
              </w:rPr>
              <w:t xml:space="preserve">.  Participants’ feedback included: “excellent experience”, “encouraging non-cookers”, “very useful, gave me ideas I wouldn’t normally think of”.   </w:t>
            </w:r>
          </w:p>
          <w:p w:rsidR="008853A1" w:rsidRDefault="008853A1" w:rsidP="008853A1">
            <w:pPr>
              <w:pStyle w:val="ListParagraph"/>
              <w:numPr>
                <w:ilvl w:val="0"/>
                <w:numId w:val="16"/>
              </w:numPr>
              <w:spacing w:after="0" w:line="240" w:lineRule="auto"/>
              <w:rPr>
                <w:rFonts w:eastAsia="Arial" w:cs="Arial"/>
              </w:rPr>
            </w:pPr>
            <w:r>
              <w:rPr>
                <w:rFonts w:eastAsia="Arial" w:cs="Arial"/>
              </w:rPr>
              <w:t xml:space="preserve">Kitchen classroom experiences are linking with calendar events as well as cross curricular experiences e.g. Scottish Food and Drink Fortnight, Robert Burns Day, Daffodil Tea for Marie Curie. All activities are inviting parents/carers and the local community into the school. </w:t>
            </w:r>
          </w:p>
          <w:p w:rsidR="00DF5A5F" w:rsidRPr="008853A1" w:rsidRDefault="00DF5A5F" w:rsidP="008853A1">
            <w:pPr>
              <w:spacing w:after="0" w:line="240" w:lineRule="auto"/>
              <w:rPr>
                <w:rFonts w:eastAsia="Arial" w:cs="Arial"/>
              </w:rPr>
            </w:pPr>
          </w:p>
        </w:tc>
      </w:tr>
      <w:tr w:rsidR="00DF5A5F" w:rsidRPr="00DF5A5F" w:rsidTr="00DF5A5F">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DF5A5F" w:rsidRPr="00DF5A5F" w:rsidRDefault="00DF5A5F" w:rsidP="00DF5A5F">
            <w:pPr>
              <w:spacing w:after="0" w:line="240" w:lineRule="auto"/>
              <w:ind w:left="720"/>
              <w:rPr>
                <w:rFonts w:eastAsia="Arial" w:cs="Arial"/>
                <w:b/>
                <w:color w:val="0070C0"/>
              </w:rPr>
            </w:pPr>
            <w:r w:rsidRPr="00DF5A5F">
              <w:rPr>
                <w:rFonts w:eastAsia="Arial" w:cs="Arial"/>
                <w:b/>
              </w:rPr>
              <w:t>Next Steps</w:t>
            </w:r>
          </w:p>
        </w:tc>
      </w:tr>
      <w:tr w:rsidR="00DF5A5F" w:rsidRPr="00DF5A5F" w:rsidTr="00DF5A5F">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8853A1" w:rsidRDefault="008853A1" w:rsidP="008853A1">
            <w:pPr>
              <w:pStyle w:val="ListParagraph"/>
              <w:numPr>
                <w:ilvl w:val="0"/>
                <w:numId w:val="24"/>
              </w:numPr>
              <w:spacing w:after="0" w:line="240" w:lineRule="auto"/>
              <w:rPr>
                <w:rFonts w:eastAsia="Arial" w:cs="Arial"/>
              </w:rPr>
            </w:pPr>
            <w:r>
              <w:rPr>
                <w:rFonts w:eastAsia="Arial" w:cs="Arial"/>
              </w:rPr>
              <w:t xml:space="preserve">Review of </w:t>
            </w:r>
            <w:r w:rsidRPr="005032DD">
              <w:rPr>
                <w:rFonts w:eastAsia="Arial" w:cs="Arial"/>
              </w:rPr>
              <w:t>skills progression planning grids in line with the Foo</w:t>
            </w:r>
            <w:r>
              <w:rPr>
                <w:rFonts w:eastAsia="Arial" w:cs="Arial"/>
              </w:rPr>
              <w:t xml:space="preserve">d and Health benchmarks. </w:t>
            </w:r>
          </w:p>
          <w:p w:rsidR="008853A1" w:rsidRDefault="008853A1" w:rsidP="008853A1">
            <w:pPr>
              <w:pStyle w:val="ListParagraph"/>
              <w:numPr>
                <w:ilvl w:val="0"/>
                <w:numId w:val="24"/>
              </w:numPr>
              <w:spacing w:after="0" w:line="240" w:lineRule="auto"/>
              <w:rPr>
                <w:rFonts w:eastAsia="Arial" w:cs="Arial"/>
              </w:rPr>
            </w:pPr>
            <w:r>
              <w:rPr>
                <w:rFonts w:eastAsia="Arial" w:cs="Arial"/>
              </w:rPr>
              <w:t xml:space="preserve">Continue to increase the confidence of teaching staff to work in the kitchen classroom with all learners with and without the support of a food technologist. </w:t>
            </w:r>
          </w:p>
          <w:p w:rsidR="006705EF" w:rsidRDefault="008853A1" w:rsidP="008853A1">
            <w:pPr>
              <w:pStyle w:val="ListParagraph"/>
              <w:numPr>
                <w:ilvl w:val="0"/>
                <w:numId w:val="24"/>
              </w:numPr>
              <w:spacing w:after="0" w:line="240" w:lineRule="auto"/>
              <w:rPr>
                <w:rFonts w:eastAsia="Arial" w:cs="Arial"/>
              </w:rPr>
            </w:pPr>
            <w:r w:rsidRPr="005032DD">
              <w:rPr>
                <w:rFonts w:eastAsia="Arial" w:cs="Arial"/>
              </w:rPr>
              <w:t>Continue to raise the importance of healthy food and cooking choices through the development of a kitchen cooking programme for all pupils linked to school Grow Zone and the continuation of our Good Food Heroes programme with identified parent groups</w:t>
            </w: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685E42" w:rsidRDefault="00685E42" w:rsidP="00685E42">
            <w:pPr>
              <w:spacing w:after="0" w:line="240" w:lineRule="auto"/>
              <w:rPr>
                <w:rFonts w:eastAsia="Arial" w:cs="Arial"/>
              </w:rPr>
            </w:pPr>
          </w:p>
          <w:p w:rsidR="007D3126" w:rsidRDefault="007D3126" w:rsidP="00685E42">
            <w:pPr>
              <w:spacing w:after="0" w:line="240" w:lineRule="auto"/>
              <w:rPr>
                <w:rFonts w:eastAsia="Arial" w:cs="Arial"/>
              </w:rPr>
            </w:pPr>
          </w:p>
          <w:p w:rsidR="00685E42" w:rsidRPr="00685E42" w:rsidRDefault="00685E42" w:rsidP="00685E42">
            <w:pPr>
              <w:spacing w:after="0" w:line="240" w:lineRule="auto"/>
              <w:rPr>
                <w:rFonts w:eastAsia="Arial" w:cs="Arial"/>
              </w:rPr>
            </w:pPr>
          </w:p>
        </w:tc>
      </w:tr>
    </w:tbl>
    <w:p w:rsidR="009442DB" w:rsidRPr="00DF5A5F" w:rsidRDefault="009442DB"/>
    <w:p w:rsidR="00C67719" w:rsidRPr="00DF5A5F" w:rsidRDefault="00C67719"/>
    <w:tbl>
      <w:tblPr>
        <w:tblW w:w="0" w:type="auto"/>
        <w:tblInd w:w="98" w:type="dxa"/>
        <w:tblCellMar>
          <w:left w:w="10" w:type="dxa"/>
          <w:right w:w="10" w:type="dxa"/>
        </w:tblCellMar>
        <w:tblLook w:val="0000" w:firstRow="0" w:lastRow="0" w:firstColumn="0" w:lastColumn="0" w:noHBand="0" w:noVBand="0"/>
      </w:tblPr>
      <w:tblGrid>
        <w:gridCol w:w="4497"/>
        <w:gridCol w:w="4421"/>
      </w:tblGrid>
      <w:tr w:rsidR="00764BBB" w:rsidRPr="00DF5A5F" w:rsidTr="00764BBB">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764BBB" w:rsidRPr="00DF5A5F" w:rsidRDefault="00A126AD" w:rsidP="00764BBB">
            <w:pPr>
              <w:spacing w:after="0" w:line="240" w:lineRule="auto"/>
              <w:rPr>
                <w:rFonts w:eastAsia="Arial" w:cs="Arial"/>
                <w:b/>
              </w:rPr>
            </w:pPr>
            <w:r>
              <w:rPr>
                <w:rFonts w:eastAsia="Arial" w:cs="Arial"/>
                <w:b/>
              </w:rPr>
              <w:t>Review of progress for 20</w:t>
            </w:r>
            <w:r w:rsidR="00764BBB" w:rsidRPr="00DF5A5F">
              <w:rPr>
                <w:rFonts w:eastAsia="Arial" w:cs="Arial"/>
                <w:b/>
              </w:rPr>
              <w:t>18</w:t>
            </w:r>
            <w:r>
              <w:rPr>
                <w:rFonts w:eastAsia="Arial" w:cs="Arial"/>
                <w:b/>
              </w:rPr>
              <w:t xml:space="preserve"> - 2019</w:t>
            </w:r>
          </w:p>
          <w:p w:rsidR="00764BBB" w:rsidRPr="00DF5A5F" w:rsidRDefault="00764BBB" w:rsidP="00764BBB">
            <w:pPr>
              <w:spacing w:after="0" w:line="240" w:lineRule="auto"/>
            </w:pPr>
          </w:p>
        </w:tc>
      </w:tr>
      <w:tr w:rsidR="00764BBB" w:rsidRPr="00DF5A5F" w:rsidTr="00764BBB">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0861" w:rsidRDefault="00764BBB" w:rsidP="00D50861">
            <w:pPr>
              <w:spacing w:after="0" w:line="240" w:lineRule="auto"/>
              <w:rPr>
                <w:rFonts w:eastAsia="Arial" w:cs="Arial"/>
                <w:b/>
              </w:rPr>
            </w:pPr>
            <w:r w:rsidRPr="00DF5A5F">
              <w:rPr>
                <w:rFonts w:eastAsia="Arial" w:cs="Arial"/>
              </w:rPr>
              <w:t xml:space="preserve">Priority </w:t>
            </w:r>
            <w:r w:rsidR="007B0345" w:rsidRPr="00DF5A5F">
              <w:rPr>
                <w:rFonts w:eastAsia="Arial" w:cs="Arial"/>
              </w:rPr>
              <w:t>4</w:t>
            </w:r>
            <w:r w:rsidRPr="00DF5A5F">
              <w:rPr>
                <w:rFonts w:eastAsia="Arial" w:cs="Arial"/>
              </w:rPr>
              <w:t>:</w:t>
            </w:r>
            <w:r w:rsidR="0079633A" w:rsidRPr="00DF5A5F">
              <w:rPr>
                <w:rFonts w:eastAsia="Arial" w:cs="Arial"/>
              </w:rPr>
              <w:t xml:space="preserve"> </w:t>
            </w:r>
            <w:r w:rsidR="0079633A" w:rsidRPr="00DF5A5F">
              <w:rPr>
                <w:rFonts w:eastAsia="Arial" w:cs="Arial"/>
                <w:b/>
              </w:rPr>
              <w:t xml:space="preserve">To support </w:t>
            </w:r>
            <w:r w:rsidR="00D50861" w:rsidRPr="00D50861">
              <w:rPr>
                <w:b/>
              </w:rPr>
              <w:t>and enhance children’s emotional wellbeing</w:t>
            </w:r>
            <w:r w:rsidR="00D50861">
              <w:t>.</w:t>
            </w:r>
          </w:p>
          <w:p w:rsidR="00527055" w:rsidRDefault="00527055" w:rsidP="00D50861">
            <w:pPr>
              <w:spacing w:after="0" w:line="240" w:lineRule="auto"/>
              <w:rPr>
                <w:rFonts w:eastAsia="Arial" w:cs="Arial"/>
              </w:rPr>
            </w:pPr>
            <w:r>
              <w:rPr>
                <w:rFonts w:eastAsia="Arial" w:cs="Arial"/>
              </w:rPr>
              <w:t>An i</w:t>
            </w:r>
            <w:r w:rsidRPr="00527055">
              <w:rPr>
                <w:rFonts w:eastAsia="Arial" w:cs="Arial"/>
              </w:rPr>
              <w:t xml:space="preserve">ntroduction </w:t>
            </w:r>
            <w:r>
              <w:rPr>
                <w:rFonts w:eastAsia="Arial" w:cs="Arial"/>
              </w:rPr>
              <w:t xml:space="preserve">for all staff and pupils </w:t>
            </w:r>
            <w:r w:rsidRPr="00527055">
              <w:rPr>
                <w:rFonts w:eastAsia="Arial" w:cs="Arial"/>
              </w:rPr>
              <w:t xml:space="preserve">to the research and impact </w:t>
            </w:r>
            <w:r>
              <w:rPr>
                <w:rFonts w:eastAsia="Arial" w:cs="Arial"/>
              </w:rPr>
              <w:t>of a positive growth mind</w:t>
            </w:r>
            <w:r w:rsidR="00563F71">
              <w:rPr>
                <w:rFonts w:eastAsia="Arial" w:cs="Arial"/>
              </w:rPr>
              <w:t xml:space="preserve"> </w:t>
            </w:r>
            <w:r>
              <w:rPr>
                <w:rFonts w:eastAsia="Arial" w:cs="Arial"/>
              </w:rPr>
              <w:t>set culture across a whole school community.</w:t>
            </w:r>
          </w:p>
          <w:p w:rsidR="00764BBB" w:rsidRPr="00D50861" w:rsidRDefault="00527055" w:rsidP="00527055">
            <w:pPr>
              <w:pStyle w:val="ListParagraph"/>
              <w:numPr>
                <w:ilvl w:val="0"/>
                <w:numId w:val="29"/>
              </w:numPr>
              <w:spacing w:after="0" w:line="240" w:lineRule="auto"/>
            </w:pPr>
            <w:r>
              <w:rPr>
                <w:rFonts w:eastAsia="Arial" w:cs="Arial"/>
              </w:rPr>
              <w:t>The introduction of growth mind</w:t>
            </w:r>
            <w:r w:rsidR="00563F71">
              <w:rPr>
                <w:rFonts w:eastAsia="Arial" w:cs="Arial"/>
              </w:rPr>
              <w:t xml:space="preserve"> </w:t>
            </w:r>
            <w:r>
              <w:rPr>
                <w:rFonts w:eastAsia="Arial" w:cs="Arial"/>
              </w:rPr>
              <w:t>set language in all classes and across whole school.</w:t>
            </w:r>
          </w:p>
          <w:p w:rsidR="00D50861" w:rsidRPr="000432A3" w:rsidRDefault="00D50861" w:rsidP="00527055">
            <w:pPr>
              <w:pStyle w:val="ListParagraph"/>
              <w:numPr>
                <w:ilvl w:val="0"/>
                <w:numId w:val="29"/>
              </w:numPr>
              <w:spacing w:after="0" w:line="240" w:lineRule="auto"/>
              <w:rPr>
                <w:b/>
              </w:rPr>
            </w:pPr>
            <w:r w:rsidRPr="000432A3">
              <w:rPr>
                <w:rFonts w:eastAsia="Arial" w:cs="Arial"/>
                <w:b/>
              </w:rPr>
              <w:t>The introduction of Emotionworks across the school</w:t>
            </w:r>
          </w:p>
          <w:p w:rsidR="00D50861" w:rsidRDefault="00D50861" w:rsidP="00D50861">
            <w:pPr>
              <w:pStyle w:val="ListParagraph"/>
              <w:numPr>
                <w:ilvl w:val="0"/>
                <w:numId w:val="29"/>
              </w:numPr>
              <w:spacing w:after="0"/>
            </w:pPr>
            <w:r>
              <w:t xml:space="preserve">To provide guidance to staff on the implementation of Emotion Works resource from Nursery-P7. </w:t>
            </w:r>
          </w:p>
          <w:p w:rsidR="00D50861" w:rsidRDefault="00D50861" w:rsidP="00D50861">
            <w:pPr>
              <w:pStyle w:val="ListParagraph"/>
              <w:numPr>
                <w:ilvl w:val="0"/>
                <w:numId w:val="29"/>
              </w:numPr>
              <w:spacing w:after="0"/>
            </w:pPr>
            <w:r w:rsidRPr="007C1183">
              <w:t xml:space="preserve">To </w:t>
            </w:r>
            <w:r>
              <w:t>support all</w:t>
            </w:r>
            <w:r w:rsidRPr="007C1183">
              <w:t xml:space="preserve"> staff </w:t>
            </w:r>
            <w:r>
              <w:t>to use the Emotion Works approach with children as part of their daily practice.</w:t>
            </w:r>
          </w:p>
          <w:p w:rsidR="00D50861" w:rsidRPr="00DC148A" w:rsidRDefault="00D50861" w:rsidP="00D50861">
            <w:pPr>
              <w:pStyle w:val="ListParagraph"/>
              <w:numPr>
                <w:ilvl w:val="0"/>
                <w:numId w:val="29"/>
              </w:numPr>
              <w:spacing w:after="0"/>
            </w:pPr>
            <w:r>
              <w:t>From Nursery-P7 children will be introduced to the ‘emotions cogs’ to develop their ability to talk about and manage their emotions.</w:t>
            </w:r>
          </w:p>
          <w:p w:rsidR="00DC148A" w:rsidRPr="00DF5A5F" w:rsidRDefault="00DC148A" w:rsidP="00DC148A">
            <w:pPr>
              <w:pStyle w:val="ListParagraph"/>
              <w:numPr>
                <w:ilvl w:val="0"/>
                <w:numId w:val="29"/>
              </w:numPr>
              <w:spacing w:after="0" w:line="240" w:lineRule="auto"/>
            </w:pPr>
            <w:r>
              <w:rPr>
                <w:rFonts w:eastAsia="Arial" w:cs="Arial"/>
              </w:rPr>
              <w:t>Develop</w:t>
            </w:r>
            <w:r w:rsidR="00A40546">
              <w:rPr>
                <w:rFonts w:eastAsia="Arial" w:cs="Arial"/>
              </w:rPr>
              <w:t>ing</w:t>
            </w:r>
            <w:r>
              <w:rPr>
                <w:rFonts w:eastAsia="Arial" w:cs="Arial"/>
              </w:rPr>
              <w:t xml:space="preserve"> positive attitudes </w:t>
            </w:r>
            <w:r w:rsidR="00D50861">
              <w:rPr>
                <w:rFonts w:eastAsia="Arial" w:cs="Arial"/>
              </w:rPr>
              <w:t xml:space="preserve">and a growth mindset </w:t>
            </w:r>
            <w:r>
              <w:rPr>
                <w:rFonts w:eastAsia="Arial" w:cs="Arial"/>
              </w:rPr>
              <w:t>towards learning.</w:t>
            </w:r>
          </w:p>
        </w:tc>
      </w:tr>
      <w:tr w:rsidR="00764BBB" w:rsidRPr="00DF5A5F" w:rsidTr="00764BBB">
        <w:tc>
          <w:tcPr>
            <w:tcW w:w="4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4BBB" w:rsidRPr="00DF5A5F" w:rsidRDefault="00764BBB" w:rsidP="00764BBB">
            <w:pPr>
              <w:spacing w:after="0" w:line="240" w:lineRule="auto"/>
              <w:rPr>
                <w:rFonts w:eastAsia="Arial" w:cs="Arial"/>
                <w:b/>
              </w:rPr>
            </w:pPr>
            <w:r w:rsidRPr="00DF5A5F">
              <w:rPr>
                <w:rFonts w:eastAsia="Arial" w:cs="Arial"/>
                <w:b/>
              </w:rPr>
              <w:t>NIF Priority:</w:t>
            </w:r>
          </w:p>
          <w:p w:rsidR="00764BBB" w:rsidRDefault="007B0345" w:rsidP="0079633A">
            <w:pPr>
              <w:pStyle w:val="ListParagraph"/>
              <w:numPr>
                <w:ilvl w:val="0"/>
                <w:numId w:val="17"/>
              </w:numPr>
              <w:spacing w:after="0" w:line="240" w:lineRule="auto"/>
              <w:rPr>
                <w:rFonts w:eastAsia="Arial" w:cs="Arial"/>
              </w:rPr>
            </w:pPr>
            <w:r w:rsidRPr="00DF5A5F">
              <w:rPr>
                <w:rFonts w:eastAsia="Arial" w:cs="Arial"/>
              </w:rPr>
              <w:t>Improvement in children and young people’s health &amp; wellbeing</w:t>
            </w:r>
          </w:p>
          <w:p w:rsidR="00527055" w:rsidRPr="00527055" w:rsidRDefault="00527055" w:rsidP="00527055">
            <w:pPr>
              <w:spacing w:after="0" w:line="240" w:lineRule="auto"/>
              <w:ind w:left="360"/>
              <w:rPr>
                <w:rFonts w:eastAsia="Arial" w:cs="Arial"/>
              </w:rPr>
            </w:pPr>
          </w:p>
          <w:p w:rsidR="00764BBB" w:rsidRDefault="00764BBB" w:rsidP="00764BBB">
            <w:pPr>
              <w:spacing w:after="0" w:line="240" w:lineRule="auto"/>
              <w:rPr>
                <w:rFonts w:eastAsia="Arial" w:cs="Arial"/>
                <w:b/>
              </w:rPr>
            </w:pPr>
            <w:r w:rsidRPr="00DF5A5F">
              <w:rPr>
                <w:rFonts w:eastAsia="Arial" w:cs="Arial"/>
                <w:b/>
              </w:rPr>
              <w:t>NIF Driver:</w:t>
            </w:r>
          </w:p>
          <w:p w:rsidR="00527055" w:rsidRDefault="00527055" w:rsidP="00527055">
            <w:pPr>
              <w:pStyle w:val="ListParagraph"/>
              <w:numPr>
                <w:ilvl w:val="0"/>
                <w:numId w:val="17"/>
              </w:numPr>
              <w:spacing w:after="0" w:line="240" w:lineRule="auto"/>
              <w:rPr>
                <w:rFonts w:eastAsia="Arial" w:cs="Arial"/>
              </w:rPr>
            </w:pPr>
            <w:r w:rsidRPr="00527055">
              <w:rPr>
                <w:rFonts w:eastAsia="Arial" w:cs="Arial"/>
              </w:rPr>
              <w:t>School leadership</w:t>
            </w:r>
          </w:p>
          <w:p w:rsidR="00764BBB" w:rsidRPr="00DC148A" w:rsidRDefault="00527055" w:rsidP="00527055">
            <w:pPr>
              <w:pStyle w:val="ListParagraph"/>
              <w:numPr>
                <w:ilvl w:val="0"/>
                <w:numId w:val="17"/>
              </w:numPr>
              <w:spacing w:after="0" w:line="240" w:lineRule="auto"/>
            </w:pPr>
            <w:r>
              <w:rPr>
                <w:rFonts w:eastAsia="Arial" w:cs="Arial"/>
              </w:rPr>
              <w:t>School improvement</w:t>
            </w:r>
          </w:p>
          <w:p w:rsidR="00DC148A" w:rsidRPr="00DF5A5F" w:rsidRDefault="00DC148A" w:rsidP="00527055">
            <w:pPr>
              <w:pStyle w:val="ListParagraph"/>
              <w:numPr>
                <w:ilvl w:val="0"/>
                <w:numId w:val="17"/>
              </w:numPr>
              <w:spacing w:after="0" w:line="240" w:lineRule="auto"/>
            </w:pPr>
            <w:r>
              <w:rPr>
                <w:rFonts w:eastAsia="Arial" w:cs="Arial"/>
              </w:rPr>
              <w:t>Performance information</w:t>
            </w:r>
          </w:p>
        </w:tc>
        <w:tc>
          <w:tcPr>
            <w:tcW w:w="4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4BBB" w:rsidRPr="00DF5A5F" w:rsidRDefault="00764BBB" w:rsidP="00764BBB">
            <w:pPr>
              <w:spacing w:after="0" w:line="240" w:lineRule="auto"/>
              <w:rPr>
                <w:rFonts w:eastAsia="Arial" w:cs="Arial"/>
                <w:b/>
              </w:rPr>
            </w:pPr>
            <w:r w:rsidRPr="00DF5A5F">
              <w:rPr>
                <w:rFonts w:eastAsia="Arial" w:cs="Arial"/>
                <w:b/>
              </w:rPr>
              <w:t>FC Priority:</w:t>
            </w:r>
          </w:p>
          <w:p w:rsidR="003A6E1F" w:rsidRPr="00DF5A5F" w:rsidRDefault="003A6E1F" w:rsidP="003A6E1F">
            <w:pPr>
              <w:pStyle w:val="ListParagraph"/>
              <w:numPr>
                <w:ilvl w:val="0"/>
                <w:numId w:val="17"/>
              </w:numPr>
              <w:spacing w:after="0" w:line="240" w:lineRule="auto"/>
              <w:rPr>
                <w:rFonts w:eastAsia="Arial" w:cs="Arial"/>
                <w:b/>
              </w:rPr>
            </w:pPr>
            <w:r w:rsidRPr="00DF5A5F">
              <w:t>Closing the attainment gap – monitor the impact of PEF and disseminate effective interventions for raising attainment and achieving equity</w:t>
            </w:r>
          </w:p>
          <w:p w:rsidR="00764BBB" w:rsidRPr="00DF5A5F" w:rsidRDefault="00764BBB" w:rsidP="00764BBB">
            <w:pPr>
              <w:spacing w:after="0" w:line="240" w:lineRule="auto"/>
            </w:pPr>
          </w:p>
        </w:tc>
      </w:tr>
      <w:tr w:rsidR="00764BBB" w:rsidRPr="00DF5A5F" w:rsidTr="00764BBB">
        <w:tc>
          <w:tcPr>
            <w:tcW w:w="4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4BBB" w:rsidRDefault="00764BBB" w:rsidP="00764BBB">
            <w:pPr>
              <w:spacing w:after="0" w:line="240" w:lineRule="auto"/>
              <w:rPr>
                <w:rFonts w:eastAsia="Arial" w:cs="Arial"/>
                <w:b/>
              </w:rPr>
            </w:pPr>
            <w:r w:rsidRPr="00DF5A5F">
              <w:rPr>
                <w:rFonts w:eastAsia="Arial" w:cs="Arial"/>
                <w:b/>
              </w:rPr>
              <w:t>HGIOS4/HGIOELC:</w:t>
            </w:r>
          </w:p>
          <w:p w:rsidR="00DC148A" w:rsidRPr="00DC148A" w:rsidRDefault="00DC148A" w:rsidP="00764BBB">
            <w:pPr>
              <w:spacing w:after="0" w:line="240" w:lineRule="auto"/>
              <w:rPr>
                <w:rFonts w:eastAsia="Arial" w:cs="Arial"/>
              </w:rPr>
            </w:pPr>
            <w:r>
              <w:rPr>
                <w:rFonts w:eastAsia="Arial" w:cs="Arial"/>
                <w:b/>
              </w:rPr>
              <w:t xml:space="preserve">2.2 </w:t>
            </w:r>
            <w:r w:rsidRPr="00DC148A">
              <w:rPr>
                <w:rFonts w:eastAsia="Arial" w:cs="Arial"/>
              </w:rPr>
              <w:t>Curriculum</w:t>
            </w:r>
          </w:p>
          <w:p w:rsidR="00DC148A" w:rsidRPr="00DF5A5F" w:rsidRDefault="00DC148A" w:rsidP="00DC148A">
            <w:pPr>
              <w:spacing w:after="0" w:line="240" w:lineRule="auto"/>
              <w:rPr>
                <w:b/>
              </w:rPr>
            </w:pPr>
            <w:r w:rsidRPr="00DC148A">
              <w:rPr>
                <w:rFonts w:eastAsia="Arial" w:cs="Arial"/>
                <w:b/>
              </w:rPr>
              <w:t>2.3</w:t>
            </w:r>
            <w:r w:rsidRPr="00DC148A">
              <w:rPr>
                <w:rFonts w:eastAsia="Arial" w:cs="Arial"/>
              </w:rPr>
              <w:t xml:space="preserve"> Learning, teaching and assessment</w:t>
            </w:r>
          </w:p>
        </w:tc>
        <w:tc>
          <w:tcPr>
            <w:tcW w:w="4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4BBB" w:rsidRPr="00DF5A5F" w:rsidRDefault="00764BBB" w:rsidP="00764BBB">
            <w:pPr>
              <w:spacing w:after="0" w:line="240" w:lineRule="auto"/>
              <w:rPr>
                <w:rFonts w:eastAsia="Arial" w:cs="Arial"/>
                <w:b/>
              </w:rPr>
            </w:pPr>
            <w:r w:rsidRPr="00DF5A5F">
              <w:rPr>
                <w:rFonts w:eastAsia="Arial" w:cs="Arial"/>
                <w:b/>
              </w:rPr>
              <w:t xml:space="preserve">Has this work been supported by PEF? </w:t>
            </w:r>
          </w:p>
          <w:p w:rsidR="00764BBB" w:rsidRPr="00DF5A5F" w:rsidRDefault="00764BBB" w:rsidP="00764BBB">
            <w:pPr>
              <w:spacing w:after="0" w:line="240" w:lineRule="auto"/>
            </w:pPr>
            <w:r w:rsidRPr="00DF5A5F">
              <w:rPr>
                <w:rFonts w:eastAsia="Arial" w:cs="Arial"/>
              </w:rPr>
              <w:t>Yes – in bold</w:t>
            </w:r>
          </w:p>
        </w:tc>
      </w:tr>
      <w:tr w:rsidR="00764BBB" w:rsidRPr="00DF5A5F" w:rsidTr="00764BBB">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764BBB" w:rsidRPr="00DF5A5F" w:rsidRDefault="00764BBB" w:rsidP="00764BBB">
            <w:pPr>
              <w:spacing w:after="0" w:line="240" w:lineRule="auto"/>
              <w:rPr>
                <w:b/>
              </w:rPr>
            </w:pPr>
            <w:r w:rsidRPr="00DF5A5F">
              <w:rPr>
                <w:rFonts w:eastAsia="Arial" w:cs="Arial"/>
                <w:b/>
              </w:rPr>
              <w:t xml:space="preserve">Progress </w:t>
            </w:r>
          </w:p>
        </w:tc>
      </w:tr>
      <w:tr w:rsidR="00764BBB" w:rsidRPr="00DF5A5F" w:rsidTr="00764BBB">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5417" w:rsidRDefault="003E20D4" w:rsidP="00E024B5">
            <w:pPr>
              <w:pStyle w:val="ListParagraph"/>
              <w:numPr>
                <w:ilvl w:val="0"/>
                <w:numId w:val="17"/>
              </w:numPr>
              <w:spacing w:after="0"/>
            </w:pPr>
            <w:r>
              <w:t xml:space="preserve">School initiative identified through school evaluations (HGIOS 3.1) and school wellbeing survey carried out in the previous session which identified that children required support to talk about their feelings. </w:t>
            </w:r>
          </w:p>
          <w:p w:rsidR="00C93FBF" w:rsidRPr="00E024B5" w:rsidRDefault="00ED5417" w:rsidP="00E024B5">
            <w:pPr>
              <w:pStyle w:val="ListParagraph"/>
              <w:numPr>
                <w:ilvl w:val="0"/>
                <w:numId w:val="17"/>
              </w:numPr>
              <w:spacing w:after="0"/>
              <w:rPr>
                <w:rFonts w:eastAsia="Arial" w:cs="Arial"/>
              </w:rPr>
            </w:pPr>
            <w:r w:rsidRPr="00E024B5">
              <w:rPr>
                <w:rFonts w:eastAsia="Arial" w:cs="Arial"/>
              </w:rPr>
              <w:t xml:space="preserve">2017 P5-P7 Scot Cen Children’s Health and Wellbeing Survey results </w:t>
            </w:r>
            <w:r w:rsidR="00C93FBF" w:rsidRPr="00E024B5">
              <w:rPr>
                <w:rFonts w:eastAsia="Arial" w:cs="Arial"/>
              </w:rPr>
              <w:t xml:space="preserve">used </w:t>
            </w:r>
            <w:r w:rsidRPr="00E024B5">
              <w:rPr>
                <w:rFonts w:eastAsia="Arial" w:cs="Arial"/>
              </w:rPr>
              <w:t>as a baseline, focusing on mental wellbeing. Same survey completed with P4 gave an overall starting picture - 60% of learners often experience negative emotions</w:t>
            </w:r>
            <w:r w:rsidR="00C93FBF" w:rsidRPr="00E024B5">
              <w:rPr>
                <w:rFonts w:eastAsia="Arial" w:cs="Arial"/>
              </w:rPr>
              <w:t xml:space="preserve"> </w:t>
            </w:r>
          </w:p>
          <w:p w:rsidR="00C93FBF" w:rsidRDefault="00C93FBF" w:rsidP="00E024B5">
            <w:pPr>
              <w:pStyle w:val="ListParagraph"/>
              <w:numPr>
                <w:ilvl w:val="0"/>
                <w:numId w:val="17"/>
              </w:numPr>
              <w:spacing w:after="0"/>
            </w:pPr>
            <w:r>
              <w:t>Promotion of</w:t>
            </w:r>
            <w:r w:rsidRPr="00861C82">
              <w:t xml:space="preserve"> a Growth Mindset culture across all pupils, staff and parents </w:t>
            </w:r>
          </w:p>
          <w:p w:rsidR="00C93FBF" w:rsidRPr="00861C82" w:rsidRDefault="00C93FBF" w:rsidP="00E024B5">
            <w:pPr>
              <w:pStyle w:val="ListParagraph"/>
              <w:numPr>
                <w:ilvl w:val="0"/>
                <w:numId w:val="17"/>
              </w:numPr>
              <w:spacing w:after="0" w:line="240" w:lineRule="auto"/>
            </w:pPr>
            <w:r>
              <w:t>E</w:t>
            </w:r>
            <w:r w:rsidRPr="00861C82">
              <w:t>mbedding of growth mindset language in all classes and across whole school community.</w:t>
            </w:r>
          </w:p>
          <w:p w:rsidR="00C93FBF" w:rsidRDefault="00C93FBF" w:rsidP="00E024B5">
            <w:pPr>
              <w:pStyle w:val="ListParagraph"/>
              <w:numPr>
                <w:ilvl w:val="0"/>
                <w:numId w:val="17"/>
              </w:numPr>
              <w:spacing w:after="0" w:line="240" w:lineRule="auto"/>
            </w:pPr>
            <w:r w:rsidRPr="00861C82">
              <w:t>Developing positive attitudes towards learning.</w:t>
            </w:r>
          </w:p>
          <w:p w:rsidR="00ED5417" w:rsidRPr="00C93FBF" w:rsidRDefault="00C93FBF" w:rsidP="00E024B5">
            <w:pPr>
              <w:pStyle w:val="ListParagraph"/>
              <w:numPr>
                <w:ilvl w:val="0"/>
                <w:numId w:val="17"/>
              </w:numPr>
              <w:spacing w:after="0"/>
            </w:pPr>
            <w:r>
              <w:t>Growth Mindset training provided for all staff by RACI group</w:t>
            </w:r>
          </w:p>
          <w:p w:rsidR="003E20D4" w:rsidRDefault="003E20D4" w:rsidP="00E024B5">
            <w:pPr>
              <w:pStyle w:val="ListParagraph"/>
              <w:numPr>
                <w:ilvl w:val="0"/>
                <w:numId w:val="17"/>
              </w:numPr>
              <w:spacing w:after="0"/>
            </w:pPr>
            <w:r>
              <w:t>Identified resource, Emotion Works to provide</w:t>
            </w:r>
            <w:r w:rsidRPr="00312246">
              <w:t xml:space="preserve"> clear illustration</w:t>
            </w:r>
            <w:r>
              <w:t>s</w:t>
            </w:r>
            <w:r w:rsidRPr="00312246">
              <w:t xml:space="preserve"> for the children</w:t>
            </w:r>
            <w:r>
              <w:t xml:space="preserve"> to recognise and self-manage their emotions.</w:t>
            </w:r>
            <w:r w:rsidRPr="00312246">
              <w:t xml:space="preserve"> </w:t>
            </w:r>
          </w:p>
          <w:p w:rsidR="00C93FBF" w:rsidRDefault="00C93FBF" w:rsidP="00E024B5">
            <w:pPr>
              <w:pStyle w:val="ListParagraph"/>
              <w:numPr>
                <w:ilvl w:val="0"/>
                <w:numId w:val="17"/>
              </w:numPr>
              <w:spacing w:after="0"/>
            </w:pPr>
            <w:r>
              <w:t xml:space="preserve">Emotion Works in service training provided for all staff </w:t>
            </w:r>
          </w:p>
          <w:p w:rsidR="0057560A" w:rsidRDefault="0057560A" w:rsidP="00C93FBF">
            <w:pPr>
              <w:spacing w:after="0" w:line="240" w:lineRule="auto"/>
            </w:pPr>
          </w:p>
          <w:p w:rsidR="00C93FBF" w:rsidRDefault="00C93FBF" w:rsidP="00C93FBF">
            <w:pPr>
              <w:spacing w:after="0" w:line="240" w:lineRule="auto"/>
            </w:pPr>
          </w:p>
          <w:p w:rsidR="00C93FBF" w:rsidRDefault="00C93FBF" w:rsidP="00C93FBF">
            <w:pPr>
              <w:spacing w:after="0" w:line="240" w:lineRule="auto"/>
            </w:pPr>
          </w:p>
          <w:p w:rsidR="00C93FBF" w:rsidRDefault="00C93FBF" w:rsidP="00C93FBF">
            <w:pPr>
              <w:spacing w:after="0" w:line="240" w:lineRule="auto"/>
            </w:pPr>
          </w:p>
          <w:p w:rsidR="00C93FBF" w:rsidRDefault="00C93FBF" w:rsidP="00C93FBF">
            <w:pPr>
              <w:spacing w:after="0" w:line="240" w:lineRule="auto"/>
            </w:pPr>
          </w:p>
          <w:p w:rsidR="00C93FBF" w:rsidRDefault="00C93FBF" w:rsidP="00C93FBF">
            <w:pPr>
              <w:spacing w:after="0" w:line="240" w:lineRule="auto"/>
            </w:pPr>
          </w:p>
          <w:p w:rsidR="00C93FBF" w:rsidRPr="00DF5A5F" w:rsidRDefault="00C93FBF" w:rsidP="00C93FBF">
            <w:pPr>
              <w:spacing w:after="0" w:line="240" w:lineRule="auto"/>
            </w:pPr>
          </w:p>
        </w:tc>
      </w:tr>
      <w:tr w:rsidR="00764BBB" w:rsidRPr="00DF5A5F" w:rsidTr="00764BBB">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764BBB" w:rsidRPr="00DF5A5F" w:rsidRDefault="00764BBB" w:rsidP="00764BBB">
            <w:pPr>
              <w:spacing w:after="0" w:line="240" w:lineRule="auto"/>
              <w:ind w:left="360"/>
              <w:rPr>
                <w:rFonts w:eastAsia="Arial" w:cs="Arial"/>
                <w:b/>
              </w:rPr>
            </w:pPr>
            <w:r w:rsidRPr="00DF5A5F">
              <w:rPr>
                <w:rFonts w:eastAsia="Arial" w:cs="Arial"/>
                <w:b/>
              </w:rPr>
              <w:t>Impact</w:t>
            </w:r>
          </w:p>
        </w:tc>
      </w:tr>
      <w:tr w:rsidR="00764BBB" w:rsidRPr="00DF5A5F" w:rsidTr="00764BBB">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E47C6E" w:rsidRDefault="00E47C6E" w:rsidP="005A34B3">
            <w:pPr>
              <w:pStyle w:val="ListParagraph"/>
              <w:numPr>
                <w:ilvl w:val="0"/>
                <w:numId w:val="16"/>
              </w:numPr>
            </w:pPr>
            <w:r>
              <w:t>Introduction of chosen cogs with pupils relevant to stage.</w:t>
            </w:r>
          </w:p>
          <w:p w:rsidR="00E47C6E" w:rsidRPr="00E47C6E" w:rsidRDefault="00E47C6E" w:rsidP="005A34B3">
            <w:pPr>
              <w:pStyle w:val="ListParagraph"/>
              <w:numPr>
                <w:ilvl w:val="0"/>
                <w:numId w:val="16"/>
              </w:numPr>
            </w:pPr>
            <w:r>
              <w:t>Promotion of approach throughout the school.</w:t>
            </w:r>
          </w:p>
          <w:p w:rsidR="00ED5417" w:rsidRPr="00C93FBF" w:rsidRDefault="00ED5417" w:rsidP="005A34B3">
            <w:pPr>
              <w:pStyle w:val="ListParagraph"/>
              <w:numPr>
                <w:ilvl w:val="0"/>
                <w:numId w:val="16"/>
              </w:numPr>
              <w:spacing w:after="0" w:line="240" w:lineRule="auto"/>
              <w:rPr>
                <w:rFonts w:eastAsia="Arial" w:cs="Arial"/>
              </w:rPr>
            </w:pPr>
            <w:r>
              <w:t xml:space="preserve">Children are </w:t>
            </w:r>
            <w:r w:rsidR="00DF08F9">
              <w:t>reflecting</w:t>
            </w:r>
            <w:r>
              <w:t xml:space="preserve"> on</w:t>
            </w:r>
            <w:r w:rsidR="00C93FBF">
              <w:t xml:space="preserve"> their</w:t>
            </w:r>
            <w:r>
              <w:t xml:space="preserve"> current ability to evaluate emotions</w:t>
            </w:r>
            <w:r w:rsidR="00C93FBF">
              <w:t>.</w:t>
            </w:r>
            <w:r>
              <w:t xml:space="preserve"> </w:t>
            </w:r>
          </w:p>
          <w:p w:rsidR="00C93FBF" w:rsidRDefault="00C93FBF" w:rsidP="005A34B3">
            <w:pPr>
              <w:pStyle w:val="ListParagraph"/>
              <w:numPr>
                <w:ilvl w:val="0"/>
                <w:numId w:val="16"/>
              </w:numPr>
            </w:pPr>
            <w:r>
              <w:t xml:space="preserve">Children will have a better understanding of how to recognise and manage emotions. </w:t>
            </w:r>
          </w:p>
          <w:p w:rsidR="00E47C6E" w:rsidRPr="00E47C6E" w:rsidRDefault="00E47C6E" w:rsidP="005A34B3">
            <w:pPr>
              <w:pStyle w:val="ListParagraph"/>
              <w:numPr>
                <w:ilvl w:val="0"/>
                <w:numId w:val="16"/>
              </w:numPr>
              <w:rPr>
                <w:b/>
              </w:rPr>
            </w:pPr>
            <w:r>
              <w:t>Embedding of Growth Mindset culture (song) and language across the whole school community, staff, pupils and parents/carers.</w:t>
            </w:r>
          </w:p>
          <w:p w:rsidR="0057560A" w:rsidRPr="005A34B3" w:rsidRDefault="0057560A" w:rsidP="005A34B3">
            <w:pPr>
              <w:pStyle w:val="ListParagraph"/>
              <w:numPr>
                <w:ilvl w:val="0"/>
                <w:numId w:val="16"/>
              </w:numPr>
            </w:pPr>
            <w:r w:rsidRPr="005A34B3">
              <w:rPr>
                <w:rFonts w:eastAsia="Arial" w:cs="Arial"/>
              </w:rPr>
              <w:t>A</w:t>
            </w:r>
            <w:r w:rsidR="00ED5417" w:rsidRPr="005A34B3">
              <w:rPr>
                <w:rFonts w:eastAsia="Arial" w:cs="Arial"/>
              </w:rPr>
              <w:t>ll staff using</w:t>
            </w:r>
            <w:r w:rsidR="00E47C6E" w:rsidRPr="005A34B3">
              <w:rPr>
                <w:rFonts w:eastAsia="Arial" w:cs="Arial"/>
              </w:rPr>
              <w:t xml:space="preserve"> Emotion</w:t>
            </w:r>
            <w:r w:rsidR="00DF08F9">
              <w:rPr>
                <w:rFonts w:eastAsia="Arial" w:cs="Arial"/>
              </w:rPr>
              <w:t xml:space="preserve"> W</w:t>
            </w:r>
            <w:r w:rsidR="00E47C6E" w:rsidRPr="005A34B3">
              <w:rPr>
                <w:rFonts w:eastAsia="Arial" w:cs="Arial"/>
              </w:rPr>
              <w:t xml:space="preserve">orks cog related </w:t>
            </w:r>
            <w:r w:rsidRPr="005A34B3">
              <w:rPr>
                <w:rFonts w:eastAsia="Arial" w:cs="Arial"/>
              </w:rPr>
              <w:t xml:space="preserve">language </w:t>
            </w:r>
            <w:r w:rsidR="00E47C6E" w:rsidRPr="005A34B3">
              <w:rPr>
                <w:rFonts w:eastAsia="Arial" w:cs="Arial"/>
              </w:rPr>
              <w:t xml:space="preserve">as well as language </w:t>
            </w:r>
            <w:r w:rsidRPr="005A34B3">
              <w:rPr>
                <w:rFonts w:eastAsia="Arial" w:cs="Arial"/>
              </w:rPr>
              <w:t>of Growth Mind</w:t>
            </w:r>
            <w:r w:rsidR="00563F71" w:rsidRPr="005A34B3">
              <w:rPr>
                <w:rFonts w:eastAsia="Arial" w:cs="Arial"/>
              </w:rPr>
              <w:t xml:space="preserve"> S</w:t>
            </w:r>
            <w:r w:rsidRPr="005A34B3">
              <w:rPr>
                <w:rFonts w:eastAsia="Arial" w:cs="Arial"/>
              </w:rPr>
              <w:t xml:space="preserve">et in classrooms and across the school. </w:t>
            </w:r>
          </w:p>
          <w:p w:rsidR="005A34B3" w:rsidRPr="00E47C6E" w:rsidRDefault="005A34B3" w:rsidP="005A34B3">
            <w:pPr>
              <w:pStyle w:val="ListParagraph"/>
              <w:numPr>
                <w:ilvl w:val="0"/>
                <w:numId w:val="16"/>
              </w:numPr>
            </w:pPr>
            <w:r>
              <w:t>Increased use of Emotion Works language identified through observations and interactions with pupils.</w:t>
            </w:r>
          </w:p>
          <w:p w:rsidR="0057560A" w:rsidRPr="00DF5A5F" w:rsidRDefault="0057560A" w:rsidP="005A34B3">
            <w:pPr>
              <w:pStyle w:val="ListParagraph"/>
              <w:numPr>
                <w:ilvl w:val="0"/>
                <w:numId w:val="16"/>
              </w:numPr>
              <w:spacing w:after="0" w:line="240" w:lineRule="auto"/>
              <w:rPr>
                <w:rFonts w:eastAsia="Arial" w:cs="Arial"/>
              </w:rPr>
            </w:pPr>
            <w:r w:rsidRPr="00DF5A5F">
              <w:rPr>
                <w:rFonts w:eastAsia="Arial" w:cs="Arial"/>
              </w:rPr>
              <w:t>Staff have observed pupils displaying a Growth Mind</w:t>
            </w:r>
            <w:r w:rsidR="00563F71">
              <w:rPr>
                <w:rFonts w:eastAsia="Arial" w:cs="Arial"/>
              </w:rPr>
              <w:t xml:space="preserve"> S</w:t>
            </w:r>
            <w:r w:rsidRPr="00DF5A5F">
              <w:rPr>
                <w:rFonts w:eastAsia="Arial" w:cs="Arial"/>
              </w:rPr>
              <w:t>et culture when they are referring to their own learning and also when encouraging others.</w:t>
            </w:r>
          </w:p>
          <w:p w:rsidR="00922E61" w:rsidRDefault="001C63EF" w:rsidP="005A34B3">
            <w:pPr>
              <w:pStyle w:val="ListParagraph"/>
              <w:numPr>
                <w:ilvl w:val="0"/>
                <w:numId w:val="16"/>
              </w:numPr>
              <w:spacing w:after="0" w:line="240" w:lineRule="auto"/>
              <w:rPr>
                <w:rFonts w:eastAsia="Arial" w:cs="Arial"/>
              </w:rPr>
            </w:pPr>
            <w:r>
              <w:rPr>
                <w:rFonts w:eastAsia="Arial" w:cs="Arial"/>
              </w:rPr>
              <w:t>Growth Mindset b</w:t>
            </w:r>
            <w:r w:rsidR="005A34B3">
              <w:rPr>
                <w:rFonts w:eastAsia="Arial" w:cs="Arial"/>
              </w:rPr>
              <w:t xml:space="preserve">aseline assessment </w:t>
            </w:r>
            <w:r w:rsidR="005A34B3" w:rsidRPr="00A40546">
              <w:rPr>
                <w:rFonts w:eastAsia="Arial" w:cs="Arial"/>
              </w:rPr>
              <w:t xml:space="preserve">completed across P2-P7 in September 2018 </w:t>
            </w:r>
          </w:p>
          <w:p w:rsidR="005A34B3" w:rsidRDefault="005A34B3" w:rsidP="005A34B3">
            <w:pPr>
              <w:pStyle w:val="ListParagraph"/>
              <w:numPr>
                <w:ilvl w:val="0"/>
                <w:numId w:val="16"/>
              </w:numPr>
              <w:spacing w:after="0" w:line="240" w:lineRule="auto"/>
              <w:rPr>
                <w:rFonts w:eastAsia="Arial" w:cs="Arial"/>
              </w:rPr>
            </w:pPr>
            <w:r>
              <w:rPr>
                <w:rFonts w:eastAsia="Arial" w:cs="Arial"/>
              </w:rPr>
              <w:t xml:space="preserve">Growth Mindset information leaflet created and distributed to all parents/carers. </w:t>
            </w:r>
          </w:p>
          <w:p w:rsidR="005A34B3" w:rsidRPr="005A34B3" w:rsidRDefault="005A34B3" w:rsidP="00DF08F9">
            <w:pPr>
              <w:pStyle w:val="ListParagraph"/>
              <w:spacing w:after="0" w:line="240" w:lineRule="auto"/>
              <w:ind w:left="360"/>
              <w:rPr>
                <w:rFonts w:eastAsia="Arial" w:cs="Arial"/>
              </w:rPr>
            </w:pPr>
          </w:p>
        </w:tc>
      </w:tr>
      <w:tr w:rsidR="0057560A" w:rsidRPr="00DF5A5F" w:rsidTr="0057560A">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57560A" w:rsidRPr="00DF5A5F" w:rsidRDefault="0057560A" w:rsidP="0057560A">
            <w:pPr>
              <w:spacing w:after="0" w:line="240" w:lineRule="auto"/>
              <w:ind w:left="720"/>
              <w:rPr>
                <w:rFonts w:eastAsia="Arial" w:cs="Arial"/>
                <w:b/>
              </w:rPr>
            </w:pPr>
            <w:r w:rsidRPr="00DF5A5F">
              <w:rPr>
                <w:rFonts w:eastAsia="Arial" w:cs="Arial"/>
                <w:b/>
              </w:rPr>
              <w:t>Next Steps</w:t>
            </w:r>
          </w:p>
        </w:tc>
      </w:tr>
      <w:tr w:rsidR="0057560A" w:rsidRPr="00DF5A5F" w:rsidTr="0057560A">
        <w:trPr>
          <w:trHeight w:val="1"/>
        </w:trPr>
        <w:tc>
          <w:tcPr>
            <w:tcW w:w="89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DF08F9" w:rsidRPr="00DF5A5F" w:rsidRDefault="00DF08F9" w:rsidP="00DF08F9">
            <w:pPr>
              <w:pStyle w:val="ListParagraph"/>
              <w:numPr>
                <w:ilvl w:val="0"/>
                <w:numId w:val="18"/>
              </w:numPr>
              <w:spacing w:after="0" w:line="240" w:lineRule="auto"/>
              <w:rPr>
                <w:rFonts w:eastAsia="Arial" w:cs="Arial"/>
              </w:rPr>
            </w:pPr>
            <w:r>
              <w:rPr>
                <w:rFonts w:eastAsia="Arial" w:cs="Arial"/>
              </w:rPr>
              <w:t xml:space="preserve">Further training for school staff on Emotion Works. </w:t>
            </w:r>
          </w:p>
          <w:p w:rsidR="00DF08F9" w:rsidRDefault="00DF08F9" w:rsidP="00D50861">
            <w:pPr>
              <w:pStyle w:val="ListParagraph"/>
              <w:numPr>
                <w:ilvl w:val="0"/>
                <w:numId w:val="18"/>
              </w:numPr>
              <w:spacing w:after="0"/>
            </w:pPr>
            <w:r>
              <w:t xml:space="preserve">Emotion Works baseline P2-7 pupils </w:t>
            </w:r>
          </w:p>
          <w:p w:rsidR="001C63EF" w:rsidRDefault="001C63EF" w:rsidP="00D50861">
            <w:pPr>
              <w:pStyle w:val="ListParagraph"/>
              <w:numPr>
                <w:ilvl w:val="0"/>
                <w:numId w:val="18"/>
              </w:numPr>
              <w:spacing w:after="0"/>
            </w:pPr>
            <w:r>
              <w:t>Growth Mindset survey to be repeated Sept/Oct 2019</w:t>
            </w:r>
          </w:p>
          <w:p w:rsidR="00DF08F9" w:rsidRDefault="00DF08F9" w:rsidP="00DF08F9">
            <w:pPr>
              <w:pStyle w:val="ListParagraph"/>
              <w:numPr>
                <w:ilvl w:val="0"/>
                <w:numId w:val="18"/>
              </w:numPr>
              <w:spacing w:after="0" w:line="240" w:lineRule="auto"/>
              <w:rPr>
                <w:rFonts w:eastAsia="Arial" w:cs="Arial"/>
              </w:rPr>
            </w:pPr>
            <w:r w:rsidRPr="00DF5A5F">
              <w:rPr>
                <w:rFonts w:eastAsia="Arial" w:cs="Arial"/>
              </w:rPr>
              <w:t>Compare data collated f</w:t>
            </w:r>
            <w:r>
              <w:rPr>
                <w:rFonts w:eastAsia="Arial" w:cs="Arial"/>
              </w:rPr>
              <w:t xml:space="preserve">rom </w:t>
            </w:r>
            <w:r w:rsidR="001C63EF">
              <w:rPr>
                <w:rFonts w:eastAsia="Arial" w:cs="Arial"/>
              </w:rPr>
              <w:t xml:space="preserve">Growth Mindset </w:t>
            </w:r>
            <w:r>
              <w:rPr>
                <w:rFonts w:eastAsia="Arial" w:cs="Arial"/>
              </w:rPr>
              <w:t xml:space="preserve">Baseline survey to inform further next steps. </w:t>
            </w:r>
          </w:p>
          <w:p w:rsidR="00D50861" w:rsidRPr="00D50861" w:rsidRDefault="005A34B3" w:rsidP="00D50861">
            <w:pPr>
              <w:pStyle w:val="ListParagraph"/>
              <w:numPr>
                <w:ilvl w:val="0"/>
                <w:numId w:val="18"/>
              </w:numPr>
              <w:spacing w:after="0"/>
            </w:pPr>
            <w:r>
              <w:t xml:space="preserve">Continue implementation of Emotion Works cogs as a </w:t>
            </w:r>
            <w:r w:rsidR="00D50861" w:rsidRPr="007C1183">
              <w:t>uniformed approach</w:t>
            </w:r>
            <w:r w:rsidR="00D50861">
              <w:t xml:space="preserve"> to teaching E</w:t>
            </w:r>
            <w:r w:rsidR="00D50861" w:rsidRPr="007C1183">
              <w:t xml:space="preserve">motion </w:t>
            </w:r>
            <w:r w:rsidR="00D50861">
              <w:t>W</w:t>
            </w:r>
            <w:r w:rsidR="00D50861" w:rsidRPr="007C1183">
              <w:t>orks throughout the school.</w:t>
            </w:r>
          </w:p>
          <w:p w:rsidR="0057560A" w:rsidRPr="00DF5A5F" w:rsidRDefault="00DF08F9" w:rsidP="00D50861">
            <w:pPr>
              <w:pStyle w:val="ListParagraph"/>
              <w:numPr>
                <w:ilvl w:val="0"/>
                <w:numId w:val="18"/>
              </w:numPr>
              <w:spacing w:after="0" w:line="240" w:lineRule="auto"/>
              <w:rPr>
                <w:rFonts w:eastAsia="Arial" w:cs="Arial"/>
              </w:rPr>
            </w:pPr>
            <w:r>
              <w:rPr>
                <w:rFonts w:eastAsia="Arial" w:cs="Arial"/>
              </w:rPr>
              <w:t>Continue embedding of o</w:t>
            </w:r>
            <w:r w:rsidR="0057560A" w:rsidRPr="00DF5A5F">
              <w:rPr>
                <w:rFonts w:eastAsia="Arial" w:cs="Arial"/>
              </w:rPr>
              <w:t>ur school Growth Mind</w:t>
            </w:r>
            <w:r>
              <w:rPr>
                <w:rFonts w:eastAsia="Arial" w:cs="Arial"/>
              </w:rPr>
              <w:t>s</w:t>
            </w:r>
            <w:r w:rsidR="0057560A" w:rsidRPr="00DF5A5F">
              <w:rPr>
                <w:rFonts w:eastAsia="Arial" w:cs="Arial"/>
              </w:rPr>
              <w:t>et song, ‘Try Everything’, at all assemblies and school gatherings.</w:t>
            </w:r>
          </w:p>
          <w:p w:rsidR="00DF08F9" w:rsidRDefault="00DF08F9" w:rsidP="00D50861">
            <w:pPr>
              <w:pStyle w:val="ListParagraph"/>
              <w:numPr>
                <w:ilvl w:val="0"/>
                <w:numId w:val="18"/>
              </w:numPr>
              <w:spacing w:after="0" w:line="240" w:lineRule="auto"/>
              <w:rPr>
                <w:rFonts w:eastAsia="Arial" w:cs="Arial"/>
              </w:rPr>
            </w:pPr>
            <w:r>
              <w:rPr>
                <w:rFonts w:eastAsia="Arial" w:cs="Arial"/>
              </w:rPr>
              <w:t xml:space="preserve">Monitor any direct impact between the use of Growth Mindset language and attainment. </w:t>
            </w:r>
          </w:p>
          <w:p w:rsidR="00DF08F9" w:rsidRDefault="00DF08F9" w:rsidP="00D50861">
            <w:pPr>
              <w:pStyle w:val="ListParagraph"/>
              <w:numPr>
                <w:ilvl w:val="0"/>
                <w:numId w:val="18"/>
              </w:numPr>
              <w:spacing w:after="0" w:line="240" w:lineRule="auto"/>
              <w:rPr>
                <w:rFonts w:eastAsia="Arial" w:cs="Arial"/>
              </w:rPr>
            </w:pPr>
            <w:r>
              <w:rPr>
                <w:rFonts w:eastAsia="Arial" w:cs="Arial"/>
              </w:rPr>
              <w:t>Provide pupil FDAMH workshops</w:t>
            </w:r>
          </w:p>
          <w:p w:rsidR="00DF08F9" w:rsidRPr="00A40546" w:rsidRDefault="00DF08F9" w:rsidP="00DF08F9">
            <w:pPr>
              <w:pStyle w:val="ListParagraph"/>
              <w:spacing w:after="0" w:line="240" w:lineRule="auto"/>
              <w:ind w:left="360"/>
              <w:rPr>
                <w:rFonts w:eastAsia="Arial" w:cs="Arial"/>
              </w:rPr>
            </w:pPr>
          </w:p>
        </w:tc>
      </w:tr>
    </w:tbl>
    <w:p w:rsidR="00C67719" w:rsidRPr="00DF5A5F" w:rsidRDefault="00C67719"/>
    <w:sectPr w:rsidR="00C67719" w:rsidRPr="00DF5A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584"/>
    <w:multiLevelType w:val="hybridMultilevel"/>
    <w:tmpl w:val="A084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B387A"/>
    <w:multiLevelType w:val="hybridMultilevel"/>
    <w:tmpl w:val="9CCE0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24547"/>
    <w:multiLevelType w:val="hybridMultilevel"/>
    <w:tmpl w:val="FC6C5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21343"/>
    <w:multiLevelType w:val="hybridMultilevel"/>
    <w:tmpl w:val="7C1A7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786C22"/>
    <w:multiLevelType w:val="hybridMultilevel"/>
    <w:tmpl w:val="51BAA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7F49D5"/>
    <w:multiLevelType w:val="hybridMultilevel"/>
    <w:tmpl w:val="4FB07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A4392"/>
    <w:multiLevelType w:val="hybridMultilevel"/>
    <w:tmpl w:val="FB488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9A22EF"/>
    <w:multiLevelType w:val="hybridMultilevel"/>
    <w:tmpl w:val="BAE09F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CE23549"/>
    <w:multiLevelType w:val="hybridMultilevel"/>
    <w:tmpl w:val="C6E82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BA751E"/>
    <w:multiLevelType w:val="hybridMultilevel"/>
    <w:tmpl w:val="B61AB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B6D02"/>
    <w:multiLevelType w:val="hybridMultilevel"/>
    <w:tmpl w:val="B510C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937B99"/>
    <w:multiLevelType w:val="hybridMultilevel"/>
    <w:tmpl w:val="D94E0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F30696"/>
    <w:multiLevelType w:val="hybridMultilevel"/>
    <w:tmpl w:val="94D0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6E67C6"/>
    <w:multiLevelType w:val="hybridMultilevel"/>
    <w:tmpl w:val="8662C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A6AE7"/>
    <w:multiLevelType w:val="hybridMultilevel"/>
    <w:tmpl w:val="E30A7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75548B"/>
    <w:multiLevelType w:val="hybridMultilevel"/>
    <w:tmpl w:val="62AA6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1436D7"/>
    <w:multiLevelType w:val="hybridMultilevel"/>
    <w:tmpl w:val="0BC85A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5D39B5"/>
    <w:multiLevelType w:val="hybridMultilevel"/>
    <w:tmpl w:val="02362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E20B81"/>
    <w:multiLevelType w:val="hybridMultilevel"/>
    <w:tmpl w:val="145A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225B16"/>
    <w:multiLevelType w:val="hybridMultilevel"/>
    <w:tmpl w:val="37B8D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4B7376"/>
    <w:multiLevelType w:val="hybridMultilevel"/>
    <w:tmpl w:val="9CAE3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227599"/>
    <w:multiLevelType w:val="hybridMultilevel"/>
    <w:tmpl w:val="8CA87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3D146D"/>
    <w:multiLevelType w:val="hybridMultilevel"/>
    <w:tmpl w:val="7FF69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182408"/>
    <w:multiLevelType w:val="hybridMultilevel"/>
    <w:tmpl w:val="0106A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E12E53"/>
    <w:multiLevelType w:val="hybridMultilevel"/>
    <w:tmpl w:val="A85A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70345C"/>
    <w:multiLevelType w:val="hybridMultilevel"/>
    <w:tmpl w:val="F702C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9357153"/>
    <w:multiLevelType w:val="hybridMultilevel"/>
    <w:tmpl w:val="A0A6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7D02D7"/>
    <w:multiLevelType w:val="hybridMultilevel"/>
    <w:tmpl w:val="4DC4F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A9054A6"/>
    <w:multiLevelType w:val="hybridMultilevel"/>
    <w:tmpl w:val="4F247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363370"/>
    <w:multiLevelType w:val="hybridMultilevel"/>
    <w:tmpl w:val="BFDCD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B26737"/>
    <w:multiLevelType w:val="hybridMultilevel"/>
    <w:tmpl w:val="E7D80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62B13"/>
    <w:multiLevelType w:val="hybridMultilevel"/>
    <w:tmpl w:val="97D4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210D19"/>
    <w:multiLevelType w:val="hybridMultilevel"/>
    <w:tmpl w:val="740EA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8053C90"/>
    <w:multiLevelType w:val="hybridMultilevel"/>
    <w:tmpl w:val="6DFA9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257337"/>
    <w:multiLevelType w:val="hybridMultilevel"/>
    <w:tmpl w:val="C00E5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5E40DB"/>
    <w:multiLevelType w:val="hybridMultilevel"/>
    <w:tmpl w:val="94782BC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F443781"/>
    <w:multiLevelType w:val="hybridMultilevel"/>
    <w:tmpl w:val="F9468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4"/>
  </w:num>
  <w:num w:numId="2">
    <w:abstractNumId w:val="29"/>
  </w:num>
  <w:num w:numId="3">
    <w:abstractNumId w:val="19"/>
  </w:num>
  <w:num w:numId="4">
    <w:abstractNumId w:val="24"/>
  </w:num>
  <w:num w:numId="5">
    <w:abstractNumId w:val="33"/>
  </w:num>
  <w:num w:numId="6">
    <w:abstractNumId w:val="7"/>
  </w:num>
  <w:num w:numId="7">
    <w:abstractNumId w:val="0"/>
  </w:num>
  <w:num w:numId="8">
    <w:abstractNumId w:val="8"/>
  </w:num>
  <w:num w:numId="9">
    <w:abstractNumId w:val="21"/>
  </w:num>
  <w:num w:numId="10">
    <w:abstractNumId w:val="1"/>
  </w:num>
  <w:num w:numId="11">
    <w:abstractNumId w:val="27"/>
  </w:num>
  <w:num w:numId="12">
    <w:abstractNumId w:val="20"/>
  </w:num>
  <w:num w:numId="13">
    <w:abstractNumId w:val="36"/>
  </w:num>
  <w:num w:numId="14">
    <w:abstractNumId w:val="22"/>
  </w:num>
  <w:num w:numId="15">
    <w:abstractNumId w:val="10"/>
  </w:num>
  <w:num w:numId="16">
    <w:abstractNumId w:val="25"/>
  </w:num>
  <w:num w:numId="17">
    <w:abstractNumId w:val="3"/>
  </w:num>
  <w:num w:numId="18">
    <w:abstractNumId w:val="32"/>
  </w:num>
  <w:num w:numId="19">
    <w:abstractNumId w:val="11"/>
  </w:num>
  <w:num w:numId="20">
    <w:abstractNumId w:val="4"/>
  </w:num>
  <w:num w:numId="21">
    <w:abstractNumId w:val="14"/>
  </w:num>
  <w:num w:numId="22">
    <w:abstractNumId w:val="12"/>
  </w:num>
  <w:num w:numId="23">
    <w:abstractNumId w:val="5"/>
  </w:num>
  <w:num w:numId="24">
    <w:abstractNumId w:val="16"/>
  </w:num>
  <w:num w:numId="25">
    <w:abstractNumId w:val="2"/>
  </w:num>
  <w:num w:numId="26">
    <w:abstractNumId w:val="18"/>
  </w:num>
  <w:num w:numId="27">
    <w:abstractNumId w:val="6"/>
  </w:num>
  <w:num w:numId="28">
    <w:abstractNumId w:val="30"/>
  </w:num>
  <w:num w:numId="29">
    <w:abstractNumId w:val="13"/>
  </w:num>
  <w:num w:numId="30">
    <w:abstractNumId w:val="15"/>
  </w:num>
  <w:num w:numId="31">
    <w:abstractNumId w:val="9"/>
  </w:num>
  <w:num w:numId="32">
    <w:abstractNumId w:val="28"/>
  </w:num>
  <w:num w:numId="33">
    <w:abstractNumId w:val="23"/>
  </w:num>
  <w:num w:numId="34">
    <w:abstractNumId w:val="35"/>
  </w:num>
  <w:num w:numId="35">
    <w:abstractNumId w:val="31"/>
  </w:num>
  <w:num w:numId="36">
    <w:abstractNumId w:val="17"/>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AA2"/>
    <w:rsid w:val="00027B3A"/>
    <w:rsid w:val="00031706"/>
    <w:rsid w:val="000432A3"/>
    <w:rsid w:val="00061AF6"/>
    <w:rsid w:val="00065EFB"/>
    <w:rsid w:val="00073696"/>
    <w:rsid w:val="000A00A6"/>
    <w:rsid w:val="000B192B"/>
    <w:rsid w:val="00100656"/>
    <w:rsid w:val="001735B0"/>
    <w:rsid w:val="00181694"/>
    <w:rsid w:val="0018247C"/>
    <w:rsid w:val="001C63EF"/>
    <w:rsid w:val="001C7E09"/>
    <w:rsid w:val="00202B43"/>
    <w:rsid w:val="00211492"/>
    <w:rsid w:val="00224318"/>
    <w:rsid w:val="002332EE"/>
    <w:rsid w:val="002657F1"/>
    <w:rsid w:val="00276299"/>
    <w:rsid w:val="00291059"/>
    <w:rsid w:val="002A3CBF"/>
    <w:rsid w:val="002F1336"/>
    <w:rsid w:val="003037F9"/>
    <w:rsid w:val="00347BFF"/>
    <w:rsid w:val="00347EC4"/>
    <w:rsid w:val="003570A8"/>
    <w:rsid w:val="00370C79"/>
    <w:rsid w:val="00394BFF"/>
    <w:rsid w:val="003A5063"/>
    <w:rsid w:val="003A66C7"/>
    <w:rsid w:val="003A6E1F"/>
    <w:rsid w:val="003E20D4"/>
    <w:rsid w:val="004A5C68"/>
    <w:rsid w:val="004C1D0C"/>
    <w:rsid w:val="004F62CA"/>
    <w:rsid w:val="005032DD"/>
    <w:rsid w:val="00506C2D"/>
    <w:rsid w:val="00511F6C"/>
    <w:rsid w:val="00527055"/>
    <w:rsid w:val="00563F71"/>
    <w:rsid w:val="0057560A"/>
    <w:rsid w:val="005A34B3"/>
    <w:rsid w:val="005A6BD8"/>
    <w:rsid w:val="005E6A19"/>
    <w:rsid w:val="00603A2A"/>
    <w:rsid w:val="00610E1D"/>
    <w:rsid w:val="0061391C"/>
    <w:rsid w:val="00643A3E"/>
    <w:rsid w:val="006705EF"/>
    <w:rsid w:val="00670CEE"/>
    <w:rsid w:val="00685E42"/>
    <w:rsid w:val="006F413D"/>
    <w:rsid w:val="0073180E"/>
    <w:rsid w:val="0076222D"/>
    <w:rsid w:val="00764BBB"/>
    <w:rsid w:val="007677B9"/>
    <w:rsid w:val="0079633A"/>
    <w:rsid w:val="007A0EE2"/>
    <w:rsid w:val="007B0345"/>
    <w:rsid w:val="007B7B5C"/>
    <w:rsid w:val="007C45DF"/>
    <w:rsid w:val="007D3126"/>
    <w:rsid w:val="008853A1"/>
    <w:rsid w:val="008D3757"/>
    <w:rsid w:val="008D566C"/>
    <w:rsid w:val="008F25AB"/>
    <w:rsid w:val="0092140C"/>
    <w:rsid w:val="00922E61"/>
    <w:rsid w:val="00941713"/>
    <w:rsid w:val="009442DB"/>
    <w:rsid w:val="009A7F8D"/>
    <w:rsid w:val="009B2009"/>
    <w:rsid w:val="009C2C35"/>
    <w:rsid w:val="009C411E"/>
    <w:rsid w:val="009F42E8"/>
    <w:rsid w:val="00A001B1"/>
    <w:rsid w:val="00A126AD"/>
    <w:rsid w:val="00A40546"/>
    <w:rsid w:val="00A455F8"/>
    <w:rsid w:val="00A90CCA"/>
    <w:rsid w:val="00B07DA3"/>
    <w:rsid w:val="00B540F1"/>
    <w:rsid w:val="00B62E1A"/>
    <w:rsid w:val="00B859D0"/>
    <w:rsid w:val="00BD4F4C"/>
    <w:rsid w:val="00C103DE"/>
    <w:rsid w:val="00C27DCB"/>
    <w:rsid w:val="00C506D6"/>
    <w:rsid w:val="00C62E3E"/>
    <w:rsid w:val="00C67719"/>
    <w:rsid w:val="00C93FBF"/>
    <w:rsid w:val="00CC1119"/>
    <w:rsid w:val="00CF2B4F"/>
    <w:rsid w:val="00D13C84"/>
    <w:rsid w:val="00D31255"/>
    <w:rsid w:val="00D3537F"/>
    <w:rsid w:val="00D50861"/>
    <w:rsid w:val="00D709F3"/>
    <w:rsid w:val="00DB7AA2"/>
    <w:rsid w:val="00DC148A"/>
    <w:rsid w:val="00DF08F9"/>
    <w:rsid w:val="00DF5A5F"/>
    <w:rsid w:val="00E024B5"/>
    <w:rsid w:val="00E1219A"/>
    <w:rsid w:val="00E1551D"/>
    <w:rsid w:val="00E464D8"/>
    <w:rsid w:val="00E47C6E"/>
    <w:rsid w:val="00E70B6A"/>
    <w:rsid w:val="00EC15C4"/>
    <w:rsid w:val="00ED5417"/>
    <w:rsid w:val="00F16ADF"/>
    <w:rsid w:val="00F27CE6"/>
    <w:rsid w:val="00F6261E"/>
    <w:rsid w:val="00FB6351"/>
    <w:rsid w:val="00FD54CF"/>
    <w:rsid w:val="00FE7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A76398-E7AB-448B-8258-70EA60DF6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AA2"/>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AA2"/>
    <w:pPr>
      <w:ind w:left="720"/>
      <w:contextualSpacing/>
    </w:pPr>
  </w:style>
  <w:style w:type="table" w:styleId="TableGrid">
    <w:name w:val="Table Grid"/>
    <w:basedOn w:val="TableNormal"/>
    <w:uiPriority w:val="59"/>
    <w:rsid w:val="00C67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2B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B43"/>
    <w:rPr>
      <w:rFonts w:ascii="Segoe UI" w:eastAsiaTheme="minorEastAsia"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264D3D7</Template>
  <TotalTime>1</TotalTime>
  <Pages>9</Pages>
  <Words>2708</Words>
  <Characters>15440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Gallagher</dc:creator>
  <cp:keywords/>
  <dc:description/>
  <cp:lastModifiedBy>Lisa Mitchell</cp:lastModifiedBy>
  <cp:revision>2</cp:revision>
  <cp:lastPrinted>2019-06-21T08:56:00Z</cp:lastPrinted>
  <dcterms:created xsi:type="dcterms:W3CDTF">2020-09-14T08:24:00Z</dcterms:created>
  <dcterms:modified xsi:type="dcterms:W3CDTF">2020-09-14T08:24:00Z</dcterms:modified>
</cp:coreProperties>
</file>