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46BB8" w14:textId="59C082AB" w:rsidR="006C177B" w:rsidRPr="00691759" w:rsidRDefault="0078156A" w:rsidP="003B0615">
      <w:pPr>
        <w:rPr>
          <w:sz w:val="21"/>
          <w:szCs w:val="21"/>
        </w:rPr>
      </w:pPr>
      <w:r w:rsidRPr="00691759">
        <w:rPr>
          <w:sz w:val="21"/>
          <w:szCs w:val="21"/>
        </w:rPr>
        <w:t>17</w:t>
      </w:r>
      <w:r w:rsidRPr="00691759">
        <w:rPr>
          <w:sz w:val="21"/>
          <w:szCs w:val="21"/>
          <w:vertAlign w:val="superscript"/>
        </w:rPr>
        <w:t>th</w:t>
      </w:r>
      <w:r w:rsidRPr="00691759">
        <w:rPr>
          <w:sz w:val="21"/>
          <w:szCs w:val="21"/>
        </w:rPr>
        <w:t xml:space="preserve"> </w:t>
      </w:r>
      <w:r w:rsidR="006C177B" w:rsidRPr="00691759">
        <w:rPr>
          <w:sz w:val="21"/>
          <w:szCs w:val="21"/>
        </w:rPr>
        <w:t>September 2021</w:t>
      </w:r>
      <w:r w:rsidR="003B0615">
        <w:rPr>
          <w:sz w:val="21"/>
          <w:szCs w:val="21"/>
        </w:rPr>
        <w:t>.</w:t>
      </w:r>
    </w:p>
    <w:p w14:paraId="7C856096" w14:textId="77777777" w:rsidR="00FA28B3" w:rsidRPr="00691759" w:rsidRDefault="00FA28B3" w:rsidP="00FA28B3">
      <w:pPr>
        <w:rPr>
          <w:sz w:val="21"/>
          <w:szCs w:val="21"/>
        </w:rPr>
      </w:pPr>
      <w:r w:rsidRPr="00691759">
        <w:rPr>
          <w:sz w:val="21"/>
          <w:szCs w:val="21"/>
        </w:rPr>
        <w:t>Dear Parent/Carer,</w:t>
      </w:r>
    </w:p>
    <w:p w14:paraId="23D7462B" w14:textId="29413FF1" w:rsidR="00FA28B3" w:rsidRPr="00691759" w:rsidRDefault="0078156A" w:rsidP="00FA28B3">
      <w:pPr>
        <w:rPr>
          <w:sz w:val="21"/>
          <w:szCs w:val="21"/>
        </w:rPr>
      </w:pPr>
      <w:r w:rsidRPr="00691759">
        <w:rPr>
          <w:sz w:val="21"/>
          <w:szCs w:val="21"/>
        </w:rPr>
        <w:t xml:space="preserve">As part of our commitment to the values and principles of Getting It Right </w:t>
      </w:r>
      <w:r w:rsidR="007223D9" w:rsidRPr="00691759">
        <w:rPr>
          <w:sz w:val="21"/>
          <w:szCs w:val="21"/>
        </w:rPr>
        <w:t>for</w:t>
      </w:r>
      <w:r w:rsidRPr="00691759">
        <w:rPr>
          <w:sz w:val="21"/>
          <w:szCs w:val="21"/>
        </w:rPr>
        <w:t xml:space="preserve"> Every Child (GIRFEC) we are continually searching for ways to further embed the 8 SHANARRI</w:t>
      </w:r>
      <w:r w:rsidR="001C73F9" w:rsidRPr="00691759">
        <w:rPr>
          <w:sz w:val="21"/>
          <w:szCs w:val="21"/>
        </w:rPr>
        <w:t xml:space="preserve"> wellbeing</w:t>
      </w:r>
      <w:r w:rsidRPr="00691759">
        <w:rPr>
          <w:sz w:val="21"/>
          <w:szCs w:val="21"/>
        </w:rPr>
        <w:t xml:space="preserve"> indicators </w:t>
      </w:r>
      <w:r w:rsidR="00E108FB" w:rsidRPr="00691759">
        <w:rPr>
          <w:sz w:val="21"/>
          <w:szCs w:val="21"/>
        </w:rPr>
        <w:t xml:space="preserve">of Safe, Healthy, Achieving, Nurtured, Active, Respected, Responsible, and Included </w:t>
      </w:r>
      <w:r w:rsidR="001C73F9" w:rsidRPr="00691759">
        <w:rPr>
          <w:sz w:val="21"/>
          <w:szCs w:val="21"/>
        </w:rPr>
        <w:t xml:space="preserve">in our daily </w:t>
      </w:r>
      <w:r w:rsidR="00E108FB" w:rsidRPr="00691759">
        <w:rPr>
          <w:sz w:val="21"/>
          <w:szCs w:val="21"/>
        </w:rPr>
        <w:t xml:space="preserve">language and </w:t>
      </w:r>
      <w:r w:rsidR="001C73F9" w:rsidRPr="00691759">
        <w:rPr>
          <w:sz w:val="21"/>
          <w:szCs w:val="21"/>
        </w:rPr>
        <w:t xml:space="preserve">interactions. Below is an update on what we have done </w:t>
      </w:r>
      <w:r w:rsidR="00E108FB" w:rsidRPr="00691759">
        <w:rPr>
          <w:sz w:val="21"/>
          <w:szCs w:val="21"/>
        </w:rPr>
        <w:t xml:space="preserve">recently </w:t>
      </w:r>
      <w:r w:rsidR="001C73F9" w:rsidRPr="00691759">
        <w:rPr>
          <w:sz w:val="21"/>
          <w:szCs w:val="21"/>
        </w:rPr>
        <w:t>to achieve this.</w:t>
      </w:r>
    </w:p>
    <w:p w14:paraId="76B4BAE9" w14:textId="61CE3080" w:rsidR="001C73F9" w:rsidRPr="00691759" w:rsidRDefault="001C73F9" w:rsidP="003B0615">
      <w:pPr>
        <w:spacing w:after="0"/>
        <w:rPr>
          <w:b/>
          <w:bCs/>
          <w:sz w:val="21"/>
          <w:szCs w:val="21"/>
          <w:u w:val="single"/>
        </w:rPr>
      </w:pPr>
      <w:r w:rsidRPr="00691759">
        <w:rPr>
          <w:b/>
          <w:bCs/>
          <w:sz w:val="21"/>
          <w:szCs w:val="21"/>
          <w:u w:val="single"/>
        </w:rPr>
        <w:t>SHANARRI Definitions</w:t>
      </w:r>
    </w:p>
    <w:p w14:paraId="62C96053" w14:textId="17E48971" w:rsidR="001C73F9" w:rsidRPr="00691759" w:rsidRDefault="001C73F9" w:rsidP="00FA28B3">
      <w:pPr>
        <w:rPr>
          <w:sz w:val="21"/>
          <w:szCs w:val="21"/>
        </w:rPr>
      </w:pPr>
      <w:r w:rsidRPr="00691759">
        <w:rPr>
          <w:sz w:val="21"/>
          <w:szCs w:val="21"/>
        </w:rPr>
        <w:t>Last session</w:t>
      </w:r>
      <w:r w:rsidR="00E108FB" w:rsidRPr="00691759">
        <w:rPr>
          <w:sz w:val="21"/>
          <w:szCs w:val="21"/>
        </w:rPr>
        <w:t xml:space="preserve"> </w:t>
      </w:r>
      <w:r w:rsidRPr="00691759">
        <w:rPr>
          <w:sz w:val="21"/>
          <w:szCs w:val="21"/>
        </w:rPr>
        <w:t>during lockdown</w:t>
      </w:r>
      <w:r w:rsidR="00E108FB" w:rsidRPr="00691759">
        <w:rPr>
          <w:sz w:val="21"/>
          <w:szCs w:val="21"/>
        </w:rPr>
        <w:t>,</w:t>
      </w:r>
      <w:r w:rsidRPr="00691759">
        <w:rPr>
          <w:sz w:val="21"/>
          <w:szCs w:val="21"/>
        </w:rPr>
        <w:t xml:space="preserve"> the children were tasked with </w:t>
      </w:r>
      <w:r w:rsidR="003B0615">
        <w:rPr>
          <w:sz w:val="21"/>
          <w:szCs w:val="21"/>
        </w:rPr>
        <w:t>describing</w:t>
      </w:r>
      <w:r w:rsidRPr="00691759">
        <w:rPr>
          <w:sz w:val="21"/>
          <w:szCs w:val="21"/>
        </w:rPr>
        <w:t xml:space="preserve"> each of the indicators</w:t>
      </w:r>
      <w:r w:rsidR="003B0615">
        <w:rPr>
          <w:sz w:val="21"/>
          <w:szCs w:val="21"/>
        </w:rPr>
        <w:t xml:space="preserve"> and what they mean to them.</w:t>
      </w:r>
      <w:r w:rsidRPr="00691759">
        <w:rPr>
          <w:sz w:val="21"/>
          <w:szCs w:val="21"/>
        </w:rPr>
        <w:t xml:space="preserve"> These definitions were then collated, with key phrases and themes pulled together to create a final set that are unique to us</w:t>
      </w:r>
      <w:r w:rsidR="003B0615">
        <w:rPr>
          <w:sz w:val="21"/>
          <w:szCs w:val="21"/>
        </w:rPr>
        <w:t xml:space="preserve">. This should help support our children in their understanding and use of the indicators. </w:t>
      </w:r>
    </w:p>
    <w:p w14:paraId="7A84B6AF" w14:textId="0C6928EF" w:rsidR="006C177B" w:rsidRPr="00691759" w:rsidRDefault="001C73F9" w:rsidP="003B0615">
      <w:pPr>
        <w:spacing w:after="0"/>
        <w:rPr>
          <w:rFonts w:cstheme="minorHAnsi"/>
          <w:b/>
          <w:sz w:val="21"/>
          <w:szCs w:val="21"/>
          <w:u w:val="single"/>
        </w:rPr>
      </w:pPr>
      <w:r w:rsidRPr="00691759">
        <w:rPr>
          <w:rFonts w:cstheme="minorHAnsi"/>
          <w:b/>
          <w:sz w:val="21"/>
          <w:szCs w:val="21"/>
          <w:u w:val="single"/>
        </w:rPr>
        <w:t>Focus Calendar</w:t>
      </w:r>
      <w:r w:rsidR="007067E2" w:rsidRPr="00691759">
        <w:rPr>
          <w:rFonts w:cstheme="minorHAnsi"/>
          <w:b/>
          <w:sz w:val="21"/>
          <w:szCs w:val="21"/>
          <w:u w:val="single"/>
        </w:rPr>
        <w:t>s</w:t>
      </w:r>
    </w:p>
    <w:p w14:paraId="3B78FD41" w14:textId="423B27FF" w:rsidR="001C73F9" w:rsidRPr="00691759" w:rsidRDefault="007223D9" w:rsidP="00FA28B3">
      <w:pPr>
        <w:rPr>
          <w:rFonts w:cstheme="minorHAnsi"/>
          <w:bCs/>
          <w:sz w:val="21"/>
          <w:szCs w:val="21"/>
        </w:rPr>
      </w:pPr>
      <w:r w:rsidRPr="00691759">
        <w:rPr>
          <w:rFonts w:cstheme="minorHAnsi"/>
          <w:bCs/>
          <w:sz w:val="21"/>
          <w:szCs w:val="21"/>
        </w:rPr>
        <w:t>Staff self-evaluation of the HGIOS 4 Quality Indicator 3.1 “Ensuring Wellbeing, Equality and Inclusion”</w:t>
      </w:r>
      <w:r w:rsidR="003B0615">
        <w:rPr>
          <w:rFonts w:cstheme="minorHAnsi"/>
          <w:bCs/>
          <w:sz w:val="21"/>
          <w:szCs w:val="21"/>
        </w:rPr>
        <w:t>,</w:t>
      </w:r>
      <w:r w:rsidRPr="00691759">
        <w:rPr>
          <w:rFonts w:cstheme="minorHAnsi"/>
          <w:bCs/>
          <w:sz w:val="21"/>
          <w:szCs w:val="21"/>
        </w:rPr>
        <w:t xml:space="preserve"> undertaken last session identified </w:t>
      </w:r>
      <w:r w:rsidR="00AC1FFA">
        <w:rPr>
          <w:rFonts w:cstheme="minorHAnsi"/>
          <w:bCs/>
          <w:sz w:val="21"/>
          <w:szCs w:val="21"/>
        </w:rPr>
        <w:t>a</w:t>
      </w:r>
      <w:r w:rsidRPr="00691759">
        <w:rPr>
          <w:rFonts w:cstheme="minorHAnsi"/>
          <w:bCs/>
          <w:sz w:val="21"/>
          <w:szCs w:val="21"/>
        </w:rPr>
        <w:t xml:space="preserve"> </w:t>
      </w:r>
      <w:r w:rsidR="003B0615">
        <w:rPr>
          <w:rFonts w:cstheme="minorHAnsi"/>
          <w:bCs/>
          <w:sz w:val="21"/>
          <w:szCs w:val="21"/>
        </w:rPr>
        <w:t>need</w:t>
      </w:r>
      <w:r w:rsidRPr="00691759">
        <w:rPr>
          <w:rFonts w:cstheme="minorHAnsi"/>
          <w:bCs/>
          <w:sz w:val="21"/>
          <w:szCs w:val="21"/>
        </w:rPr>
        <w:t xml:space="preserve"> to</w:t>
      </w:r>
      <w:r w:rsidR="003B0615">
        <w:rPr>
          <w:rFonts w:cstheme="minorHAnsi"/>
          <w:bCs/>
          <w:sz w:val="21"/>
          <w:szCs w:val="21"/>
        </w:rPr>
        <w:t xml:space="preserve"> focus on </w:t>
      </w:r>
      <w:r w:rsidRPr="00691759">
        <w:rPr>
          <w:rFonts w:cstheme="minorHAnsi"/>
          <w:bCs/>
          <w:sz w:val="21"/>
          <w:szCs w:val="21"/>
        </w:rPr>
        <w:t>equality and inclusion. To ensure we are proactive in our planning and sharing of this we have developed a Focus Day/Week Calendar linked to SHANARRI</w:t>
      </w:r>
      <w:r w:rsidR="00AC1FFA">
        <w:rPr>
          <w:rFonts w:cstheme="minorHAnsi"/>
          <w:bCs/>
          <w:sz w:val="21"/>
          <w:szCs w:val="21"/>
        </w:rPr>
        <w:t>,</w:t>
      </w:r>
      <w:r w:rsidR="003B0615">
        <w:rPr>
          <w:rFonts w:cstheme="minorHAnsi"/>
          <w:bCs/>
          <w:sz w:val="21"/>
          <w:szCs w:val="21"/>
        </w:rPr>
        <w:t xml:space="preserve"> with a particular</w:t>
      </w:r>
      <w:r w:rsidRPr="00691759">
        <w:rPr>
          <w:rFonts w:cstheme="minorHAnsi"/>
          <w:bCs/>
          <w:sz w:val="21"/>
          <w:szCs w:val="21"/>
        </w:rPr>
        <w:t xml:space="preserve"> focus on </w:t>
      </w:r>
      <w:r w:rsidR="003B0615">
        <w:rPr>
          <w:rFonts w:cstheme="minorHAnsi"/>
          <w:bCs/>
          <w:sz w:val="21"/>
          <w:szCs w:val="21"/>
        </w:rPr>
        <w:t>i</w:t>
      </w:r>
      <w:r w:rsidRPr="00691759">
        <w:rPr>
          <w:rFonts w:cstheme="minorHAnsi"/>
          <w:bCs/>
          <w:sz w:val="21"/>
          <w:szCs w:val="21"/>
        </w:rPr>
        <w:t xml:space="preserve">nclusion. </w:t>
      </w:r>
      <w:r w:rsidR="003B0615">
        <w:rPr>
          <w:rFonts w:cstheme="minorHAnsi"/>
          <w:bCs/>
          <w:sz w:val="21"/>
          <w:szCs w:val="21"/>
        </w:rPr>
        <w:t>This includes</w:t>
      </w:r>
      <w:r w:rsidRPr="00691759">
        <w:rPr>
          <w:rFonts w:cstheme="minorHAnsi"/>
          <w:bCs/>
          <w:sz w:val="21"/>
          <w:szCs w:val="21"/>
        </w:rPr>
        <w:t xml:space="preserve"> opportunities </w:t>
      </w:r>
      <w:r w:rsidR="003B0615">
        <w:rPr>
          <w:rFonts w:cstheme="minorHAnsi"/>
          <w:bCs/>
          <w:sz w:val="21"/>
          <w:szCs w:val="21"/>
        </w:rPr>
        <w:t xml:space="preserve">for </w:t>
      </w:r>
      <w:r w:rsidRPr="00691759">
        <w:rPr>
          <w:rFonts w:cstheme="minorHAnsi"/>
          <w:bCs/>
          <w:sz w:val="21"/>
          <w:szCs w:val="21"/>
        </w:rPr>
        <w:t>whole school</w:t>
      </w:r>
      <w:r w:rsidR="003B0615">
        <w:rPr>
          <w:rFonts w:cstheme="minorHAnsi"/>
          <w:bCs/>
          <w:sz w:val="21"/>
          <w:szCs w:val="21"/>
        </w:rPr>
        <w:t xml:space="preserve"> learning around </w:t>
      </w:r>
      <w:r w:rsidR="007067E2" w:rsidRPr="00691759">
        <w:rPr>
          <w:rFonts w:cstheme="minorHAnsi"/>
          <w:bCs/>
          <w:sz w:val="21"/>
          <w:szCs w:val="21"/>
        </w:rPr>
        <w:t xml:space="preserve">a variety of </w:t>
      </w:r>
      <w:r w:rsidR="00691759" w:rsidRPr="00691759">
        <w:rPr>
          <w:rFonts w:cstheme="minorHAnsi"/>
          <w:bCs/>
          <w:sz w:val="21"/>
          <w:szCs w:val="21"/>
        </w:rPr>
        <w:t>subjects</w:t>
      </w:r>
      <w:r w:rsidR="003B0615">
        <w:rPr>
          <w:rFonts w:cstheme="minorHAnsi"/>
          <w:bCs/>
          <w:sz w:val="21"/>
          <w:szCs w:val="21"/>
        </w:rPr>
        <w:t xml:space="preserve"> li</w:t>
      </w:r>
      <w:r w:rsidR="007067E2" w:rsidRPr="00691759">
        <w:rPr>
          <w:rFonts w:cstheme="minorHAnsi"/>
          <w:bCs/>
          <w:sz w:val="21"/>
          <w:szCs w:val="21"/>
        </w:rPr>
        <w:t xml:space="preserve">nked to the SHANARRI indicators. </w:t>
      </w:r>
      <w:r w:rsidR="00AC1FFA">
        <w:rPr>
          <w:rFonts w:cstheme="minorHAnsi"/>
          <w:bCs/>
          <w:sz w:val="21"/>
          <w:szCs w:val="21"/>
        </w:rPr>
        <w:t xml:space="preserve">This will supplement the learning and teaching taking place across all stages and ensure a consistent approach across all stages. The calendar is included </w:t>
      </w:r>
      <w:bookmarkStart w:id="0" w:name="_GoBack"/>
      <w:bookmarkEnd w:id="0"/>
      <w:r w:rsidR="00AC1FFA">
        <w:rPr>
          <w:rFonts w:cstheme="minorHAnsi"/>
          <w:bCs/>
          <w:sz w:val="21"/>
          <w:szCs w:val="21"/>
        </w:rPr>
        <w:t>with this letter.</w:t>
      </w:r>
    </w:p>
    <w:p w14:paraId="0F321B7C" w14:textId="183B42C4" w:rsidR="007067E2" w:rsidRPr="00691759" w:rsidRDefault="007067E2" w:rsidP="00AC1FFA">
      <w:pPr>
        <w:spacing w:after="0"/>
        <w:rPr>
          <w:rFonts w:cstheme="minorHAnsi"/>
          <w:b/>
          <w:sz w:val="21"/>
          <w:szCs w:val="21"/>
          <w:u w:val="single"/>
        </w:rPr>
      </w:pPr>
      <w:r w:rsidRPr="00691759">
        <w:rPr>
          <w:rFonts w:cstheme="minorHAnsi"/>
          <w:b/>
          <w:sz w:val="21"/>
          <w:szCs w:val="21"/>
          <w:u w:val="single"/>
        </w:rPr>
        <w:t>Recycle Week</w:t>
      </w:r>
    </w:p>
    <w:p w14:paraId="24525B85" w14:textId="34FD2649" w:rsidR="00AC1FFA" w:rsidRDefault="007067E2" w:rsidP="00FA28B3">
      <w:pPr>
        <w:rPr>
          <w:rFonts w:cstheme="minorHAnsi"/>
          <w:bCs/>
          <w:sz w:val="21"/>
          <w:szCs w:val="21"/>
        </w:rPr>
      </w:pPr>
      <w:r w:rsidRPr="00691759">
        <w:rPr>
          <w:rFonts w:cstheme="minorHAnsi"/>
          <w:bCs/>
          <w:sz w:val="21"/>
          <w:szCs w:val="21"/>
        </w:rPr>
        <w:t xml:space="preserve">Our first whole school focus is “Recycle Week” which starts on </w:t>
      </w:r>
      <w:r w:rsidR="00E108FB" w:rsidRPr="00691759">
        <w:rPr>
          <w:rFonts w:cstheme="minorHAnsi"/>
          <w:b/>
          <w:sz w:val="21"/>
          <w:szCs w:val="21"/>
        </w:rPr>
        <w:t>Monday 20</w:t>
      </w:r>
      <w:r w:rsidR="00E108FB" w:rsidRPr="00691759">
        <w:rPr>
          <w:rFonts w:cstheme="minorHAnsi"/>
          <w:b/>
          <w:sz w:val="21"/>
          <w:szCs w:val="21"/>
          <w:vertAlign w:val="superscript"/>
        </w:rPr>
        <w:t>th</w:t>
      </w:r>
      <w:r w:rsidR="00E108FB" w:rsidRPr="00691759">
        <w:rPr>
          <w:rFonts w:cstheme="minorHAnsi"/>
          <w:b/>
          <w:sz w:val="21"/>
          <w:szCs w:val="21"/>
        </w:rPr>
        <w:t xml:space="preserve"> </w:t>
      </w:r>
      <w:r w:rsidRPr="00691759">
        <w:rPr>
          <w:rFonts w:cstheme="minorHAnsi"/>
          <w:b/>
          <w:sz w:val="21"/>
          <w:szCs w:val="21"/>
        </w:rPr>
        <w:t>September</w:t>
      </w:r>
      <w:r w:rsidRPr="00691759">
        <w:rPr>
          <w:rFonts w:cstheme="minorHAnsi"/>
          <w:bCs/>
          <w:sz w:val="21"/>
          <w:szCs w:val="21"/>
        </w:rPr>
        <w:t xml:space="preserve">. This links to the SHANARRI indicator of </w:t>
      </w:r>
      <w:r w:rsidRPr="00691759">
        <w:rPr>
          <w:rFonts w:cstheme="minorHAnsi"/>
          <w:b/>
          <w:sz w:val="21"/>
          <w:szCs w:val="21"/>
        </w:rPr>
        <w:t>RESPONSIBLE</w:t>
      </w:r>
      <w:r w:rsidRPr="00691759">
        <w:rPr>
          <w:rFonts w:cstheme="minorHAnsi"/>
          <w:bCs/>
          <w:sz w:val="21"/>
          <w:szCs w:val="21"/>
        </w:rPr>
        <w:t xml:space="preserve">. During this week your child’s class will </w:t>
      </w:r>
      <w:r w:rsidR="00AC1FFA">
        <w:rPr>
          <w:rFonts w:cstheme="minorHAnsi"/>
          <w:bCs/>
          <w:sz w:val="21"/>
          <w:szCs w:val="21"/>
        </w:rPr>
        <w:t xml:space="preserve">further </w:t>
      </w:r>
      <w:r w:rsidRPr="00691759">
        <w:rPr>
          <w:rFonts w:cstheme="minorHAnsi"/>
          <w:bCs/>
          <w:sz w:val="21"/>
          <w:szCs w:val="21"/>
        </w:rPr>
        <w:t xml:space="preserve">develop </w:t>
      </w:r>
      <w:r w:rsidR="00AC1FFA">
        <w:rPr>
          <w:rFonts w:cstheme="minorHAnsi"/>
          <w:bCs/>
          <w:sz w:val="21"/>
          <w:szCs w:val="21"/>
        </w:rPr>
        <w:t xml:space="preserve">their </w:t>
      </w:r>
      <w:r w:rsidRPr="00691759">
        <w:rPr>
          <w:rFonts w:cstheme="minorHAnsi"/>
          <w:bCs/>
          <w:sz w:val="21"/>
          <w:szCs w:val="21"/>
        </w:rPr>
        <w:t>understanding o</w:t>
      </w:r>
      <w:r w:rsidR="00AC1FFA">
        <w:rPr>
          <w:rFonts w:cstheme="minorHAnsi"/>
          <w:bCs/>
          <w:sz w:val="21"/>
          <w:szCs w:val="21"/>
        </w:rPr>
        <w:t>f</w:t>
      </w:r>
      <w:r w:rsidRPr="00691759">
        <w:rPr>
          <w:rFonts w:cstheme="minorHAnsi"/>
          <w:bCs/>
          <w:sz w:val="21"/>
          <w:szCs w:val="21"/>
        </w:rPr>
        <w:t xml:space="preserve"> the importance of recycling</w:t>
      </w:r>
      <w:r w:rsidR="00AC1FFA">
        <w:rPr>
          <w:rFonts w:cstheme="minorHAnsi"/>
          <w:bCs/>
          <w:sz w:val="21"/>
          <w:szCs w:val="21"/>
        </w:rPr>
        <w:t>,</w:t>
      </w:r>
      <w:r w:rsidRPr="00691759">
        <w:rPr>
          <w:rFonts w:cstheme="minorHAnsi"/>
          <w:bCs/>
          <w:sz w:val="21"/>
          <w:szCs w:val="21"/>
        </w:rPr>
        <w:t xml:space="preserve"> be</w:t>
      </w:r>
      <w:r w:rsidR="00AC1FFA">
        <w:rPr>
          <w:rFonts w:cstheme="minorHAnsi"/>
          <w:bCs/>
          <w:sz w:val="21"/>
          <w:szCs w:val="21"/>
        </w:rPr>
        <w:t>ing</w:t>
      </w:r>
      <w:r w:rsidRPr="00691759">
        <w:rPr>
          <w:rFonts w:cstheme="minorHAnsi"/>
          <w:bCs/>
          <w:sz w:val="21"/>
          <w:szCs w:val="21"/>
        </w:rPr>
        <w:t xml:space="preserve"> encouraged to </w:t>
      </w:r>
      <w:r w:rsidR="00E108FB" w:rsidRPr="00691759">
        <w:rPr>
          <w:rFonts w:cstheme="minorHAnsi"/>
          <w:bCs/>
          <w:sz w:val="21"/>
          <w:szCs w:val="21"/>
        </w:rPr>
        <w:t>make positive changes in how they reduce waste and reuse items</w:t>
      </w:r>
      <w:r w:rsidR="00AC1FFA">
        <w:rPr>
          <w:rFonts w:cstheme="minorHAnsi"/>
          <w:bCs/>
          <w:sz w:val="21"/>
          <w:szCs w:val="21"/>
        </w:rPr>
        <w:t xml:space="preserve"> and suggest ways in which we can all improve. </w:t>
      </w:r>
      <w:r w:rsidR="00E108FB" w:rsidRPr="00691759">
        <w:rPr>
          <w:rFonts w:cstheme="minorHAnsi"/>
          <w:bCs/>
          <w:sz w:val="21"/>
          <w:szCs w:val="21"/>
        </w:rPr>
        <w:t xml:space="preserve"> </w:t>
      </w:r>
      <w:r w:rsidR="00AC1FFA">
        <w:rPr>
          <w:rFonts w:cstheme="minorHAnsi"/>
          <w:bCs/>
          <w:sz w:val="21"/>
          <w:szCs w:val="21"/>
        </w:rPr>
        <w:t>Please k</w:t>
      </w:r>
      <w:r w:rsidR="00691759" w:rsidRPr="00691759">
        <w:rPr>
          <w:rFonts w:cstheme="minorHAnsi"/>
          <w:bCs/>
          <w:sz w:val="21"/>
          <w:szCs w:val="21"/>
        </w:rPr>
        <w:t xml:space="preserve">eep a look out on your child’s class Twitter page to see what </w:t>
      </w:r>
      <w:r w:rsidR="00AC1FFA">
        <w:rPr>
          <w:rFonts w:cstheme="minorHAnsi"/>
          <w:bCs/>
          <w:sz w:val="21"/>
          <w:szCs w:val="21"/>
        </w:rPr>
        <w:t>activities they are taking part in</w:t>
      </w:r>
      <w:r w:rsidR="00691759" w:rsidRPr="00691759">
        <w:rPr>
          <w:rFonts w:cstheme="minorHAnsi"/>
          <w:bCs/>
          <w:sz w:val="21"/>
          <w:szCs w:val="21"/>
        </w:rPr>
        <w:t xml:space="preserve">. </w:t>
      </w:r>
    </w:p>
    <w:p w14:paraId="5B3D47D3" w14:textId="54F06E91" w:rsidR="00E108FB" w:rsidRPr="00691759" w:rsidRDefault="00AC1FFA" w:rsidP="00FA28B3">
      <w:pPr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It would be great if you could also get involved at home, sharing any </w:t>
      </w:r>
      <w:r w:rsidR="00691759" w:rsidRPr="00691759">
        <w:rPr>
          <w:rFonts w:cstheme="minorHAnsi"/>
          <w:bCs/>
          <w:sz w:val="21"/>
          <w:szCs w:val="21"/>
        </w:rPr>
        <w:t>home learning or ways that you</w:t>
      </w:r>
      <w:r>
        <w:rPr>
          <w:rFonts w:cstheme="minorHAnsi"/>
          <w:bCs/>
          <w:sz w:val="21"/>
          <w:szCs w:val="21"/>
        </w:rPr>
        <w:t xml:space="preserve"> recycle, </w:t>
      </w:r>
      <w:r w:rsidR="00691759" w:rsidRPr="00691759">
        <w:rPr>
          <w:rFonts w:cstheme="minorHAnsi"/>
          <w:bCs/>
          <w:sz w:val="21"/>
          <w:szCs w:val="21"/>
        </w:rPr>
        <w:t xml:space="preserve">using the </w:t>
      </w:r>
      <w:r w:rsidR="00691759" w:rsidRPr="00691759">
        <w:rPr>
          <w:rFonts w:cstheme="minorHAnsi"/>
          <w:b/>
          <w:sz w:val="21"/>
          <w:szCs w:val="21"/>
        </w:rPr>
        <w:t>#bantrecycle</w:t>
      </w:r>
      <w:r w:rsidR="00691759" w:rsidRPr="00691759">
        <w:rPr>
          <w:rFonts w:cstheme="minorHAnsi"/>
          <w:bCs/>
          <w:sz w:val="21"/>
          <w:szCs w:val="21"/>
        </w:rPr>
        <w:t xml:space="preserve"> and tagging your child’s class teacher. </w:t>
      </w:r>
    </w:p>
    <w:p w14:paraId="50615920" w14:textId="77777777" w:rsidR="00BC337C" w:rsidRPr="00691759" w:rsidRDefault="00FA28B3" w:rsidP="00FF406A">
      <w:pPr>
        <w:rPr>
          <w:rFonts w:ascii="Calibri" w:hAnsi="Calibri"/>
          <w:sz w:val="21"/>
          <w:szCs w:val="21"/>
        </w:rPr>
      </w:pPr>
      <w:r w:rsidRPr="00691759">
        <w:rPr>
          <w:rFonts w:ascii="Calibri" w:hAnsi="Calibri"/>
          <w:sz w:val="21"/>
          <w:szCs w:val="21"/>
        </w:rPr>
        <w:t>Many thanks,</w:t>
      </w:r>
    </w:p>
    <w:p w14:paraId="41A4FCB6" w14:textId="77777777" w:rsidR="00FA28B3" w:rsidRPr="00691759" w:rsidRDefault="00FA28B3" w:rsidP="00FF406A">
      <w:pPr>
        <w:rPr>
          <w:rFonts w:ascii="Calibri" w:hAnsi="Calibri"/>
          <w:sz w:val="21"/>
          <w:szCs w:val="21"/>
        </w:rPr>
      </w:pPr>
      <w:r w:rsidRPr="00691759">
        <w:rPr>
          <w:rFonts w:ascii="Calibri" w:hAnsi="Calibri"/>
          <w:sz w:val="21"/>
          <w:szCs w:val="21"/>
        </w:rPr>
        <w:t>Steven Anderson</w:t>
      </w:r>
    </w:p>
    <w:p w14:paraId="717FB505" w14:textId="77777777" w:rsidR="00707B15" w:rsidRPr="00691759" w:rsidRDefault="00707B15" w:rsidP="00FF406A">
      <w:pPr>
        <w:rPr>
          <w:rFonts w:ascii="Calibri" w:hAnsi="Calibri"/>
          <w:sz w:val="21"/>
          <w:szCs w:val="21"/>
        </w:rPr>
      </w:pPr>
      <w:r w:rsidRPr="00691759">
        <w:rPr>
          <w:rFonts w:ascii="Calibri" w:hAnsi="Calibri"/>
          <w:sz w:val="21"/>
          <w:szCs w:val="21"/>
        </w:rPr>
        <w:t>Principal Teacher</w:t>
      </w:r>
    </w:p>
    <w:sectPr w:rsidR="00707B15" w:rsidRPr="00691759" w:rsidSect="00E70274">
      <w:headerReference w:type="default" r:id="rId7"/>
      <w:footerReference w:type="default" r:id="rId8"/>
      <w:pgSz w:w="11906" w:h="16838"/>
      <w:pgMar w:top="4111" w:right="849" w:bottom="2410" w:left="993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E02B5" w14:textId="77777777" w:rsidR="00FA28B3" w:rsidRDefault="00FA28B3" w:rsidP="00872D59">
      <w:r>
        <w:separator/>
      </w:r>
    </w:p>
  </w:endnote>
  <w:endnote w:type="continuationSeparator" w:id="0">
    <w:p w14:paraId="09C8E21C" w14:textId="77777777" w:rsidR="00FA28B3" w:rsidRDefault="00FA28B3" w:rsidP="0087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1F2F7" w14:textId="77777777" w:rsidR="00872D59" w:rsidRPr="008108BB" w:rsidRDefault="00A64056" w:rsidP="00A64056">
    <w:pPr>
      <w:pStyle w:val="Footer"/>
      <w:spacing w:after="60"/>
      <w:rPr>
        <w:rFonts w:ascii="Arial Rounded MT Bold" w:hAnsi="Arial Rounded MT Bold"/>
        <w:color w:val="CC0000"/>
        <w:sz w:val="36"/>
      </w:rPr>
    </w:pPr>
    <w:r w:rsidRPr="008108BB">
      <w:rPr>
        <w:rFonts w:ascii="Arial Rounded MT Bold" w:hAnsi="Arial Rounded MT Bold"/>
        <w:noProof/>
        <w:color w:val="CC0000"/>
        <w:sz w:val="4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F44F8D" wp14:editId="6D9C9795">
              <wp:simplePos x="0" y="0"/>
              <wp:positionH relativeFrom="column">
                <wp:posOffset>3766333</wp:posOffset>
              </wp:positionH>
              <wp:positionV relativeFrom="paragraph">
                <wp:posOffset>-360680</wp:posOffset>
              </wp:positionV>
              <wp:extent cx="236093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00E4D3" w14:textId="77777777" w:rsidR="00AA3E74" w:rsidRDefault="00AA3E74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Robert Naylor</w:t>
                          </w:r>
                        </w:p>
                        <w:p w14:paraId="09574AD9" w14:textId="77777777" w:rsidR="00A64056" w:rsidRPr="00A64056" w:rsidRDefault="00A64056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A64056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Director of Education</w:t>
                          </w:r>
                        </w:p>
                        <w:p w14:paraId="74DF124A" w14:textId="77777777" w:rsidR="00A64056" w:rsidRPr="00A64056" w:rsidRDefault="00AA3E74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Sealock House,</w:t>
                          </w:r>
                          <w:r w:rsidR="00A64056"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2 Inchyra Road </w:t>
                          </w:r>
                        </w:p>
                        <w:p w14:paraId="2CCD8836" w14:textId="77777777" w:rsidR="00A64056" w:rsidRPr="00A64056" w:rsidRDefault="00A64056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Grangemouth</w:t>
                          </w:r>
                          <w:r w:rsidR="00AA3E7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FALKIRK </w:t>
                          </w: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FK3 9XB</w:t>
                          </w:r>
                        </w:p>
                        <w:p w14:paraId="63EF45AC" w14:textId="77777777" w:rsidR="00A64056" w:rsidRPr="00A64056" w:rsidRDefault="00A64056" w:rsidP="00AA3E74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Telephone: 01324 506600</w:t>
                          </w:r>
                          <w:r w:rsidR="00AA3E7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Fax: 01324 506601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4182E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6.55pt;margin-top:-28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K3Q&#10;RdvfAAAACwEAAA8AAAAAAAAAAAAAAAAAaAQAAGRycy9kb3ducmV2LnhtbFBLBQYAAAAABAAEAPMA&#10;AAB0BQAAAAA=&#10;" filled="f" stroked="f">
              <v:textbox style="mso-fit-shape-to-text:t">
                <w:txbxContent>
                  <w:p w:rsidR="00AA3E74" w:rsidRDefault="00AA3E74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Robert Naylor</w:t>
                    </w:r>
                  </w:p>
                  <w:p w:rsidR="00A64056" w:rsidRPr="00A64056" w:rsidRDefault="00A64056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 w:rsidRPr="00A64056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Director of Education</w:t>
                    </w:r>
                  </w:p>
                  <w:p w:rsidR="00A64056" w:rsidRPr="00A64056" w:rsidRDefault="00AA3E74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Sealock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</w:t>
                    </w:r>
                    <w:r w:rsidR="00A64056" w:rsidRPr="00A64056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2 </w:t>
                    </w:r>
                    <w:proofErr w:type="spellStart"/>
                    <w:r w:rsidR="00A64056"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Inchyra</w:t>
                    </w:r>
                    <w:proofErr w:type="spellEnd"/>
                    <w:r w:rsidR="00A64056" w:rsidRPr="00A64056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Road </w:t>
                    </w:r>
                  </w:p>
                  <w:p w:rsidR="00A64056" w:rsidRPr="00A64056" w:rsidRDefault="00A64056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Grangemouth</w:t>
                    </w:r>
                    <w:r w:rsidR="00AA3E7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FALKIRK </w:t>
                    </w: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FK3 9XB</w:t>
                    </w:r>
                  </w:p>
                  <w:p w:rsidR="00A64056" w:rsidRPr="00A64056" w:rsidRDefault="00A64056" w:rsidP="00AA3E74">
                    <w:pPr>
                      <w:pStyle w:val="Header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Telephone: 01324 506600</w:t>
                    </w:r>
                    <w:r w:rsidR="00AA3E7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Fax: 01324 506601</w:t>
                    </w:r>
                  </w:p>
                </w:txbxContent>
              </v:textbox>
            </v:shape>
          </w:pict>
        </mc:Fallback>
      </mc:AlternateContent>
    </w:r>
    <w:r w:rsidR="00872D59" w:rsidRPr="008108BB">
      <w:rPr>
        <w:rFonts w:ascii="Arial Rounded MT Bold" w:hAnsi="Arial Rounded MT Bold"/>
        <w:color w:val="CC0000"/>
        <w:sz w:val="44"/>
      </w:rPr>
      <w:t>Inspiring Ambition</w:t>
    </w:r>
  </w:p>
  <w:p w14:paraId="6482C7A4" w14:textId="77777777" w:rsidR="00872D59" w:rsidRDefault="00872D59" w:rsidP="00872D59">
    <w:pPr>
      <w:pStyle w:val="Footer"/>
      <w:jc w:val="center"/>
      <w:rPr>
        <w:rFonts w:ascii="Arial Rounded MT Bold" w:hAnsi="Arial Rounded MT Bold"/>
        <w:sz w:val="32"/>
      </w:rPr>
    </w:pPr>
    <w:r w:rsidRPr="00872D59">
      <w:rPr>
        <w:rFonts w:ascii="Arial Rounded MT Bold" w:hAnsi="Arial Rounded MT Bold"/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01449" wp14:editId="05C6F064">
              <wp:simplePos x="0" y="0"/>
              <wp:positionH relativeFrom="column">
                <wp:posOffset>-50800</wp:posOffset>
              </wp:positionH>
              <wp:positionV relativeFrom="paragraph">
                <wp:posOffset>74930</wp:posOffset>
              </wp:positionV>
              <wp:extent cx="6286500" cy="0"/>
              <wp:effectExtent l="0" t="0" r="19050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1EEF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pt;margin-top:5.9pt;width:4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" strokecolor="#1f3763 [1608]"/>
          </w:pict>
        </mc:Fallback>
      </mc:AlternateContent>
    </w:r>
  </w:p>
  <w:p w14:paraId="0831DD96" w14:textId="77777777" w:rsidR="00872D59" w:rsidRPr="008108BB" w:rsidRDefault="00872D59" w:rsidP="00872D59">
    <w:pPr>
      <w:pStyle w:val="Footer"/>
      <w:tabs>
        <w:tab w:val="clear" w:pos="4513"/>
        <w:tab w:val="center" w:pos="2835"/>
        <w:tab w:val="center" w:pos="5670"/>
      </w:tabs>
      <w:ind w:left="-851" w:right="-625"/>
      <w:jc w:val="center"/>
      <w:rPr>
        <w:rFonts w:ascii="Arial Rounded MT Bold" w:hAnsi="Arial Rounded MT Bold"/>
        <w:color w:val="538135" w:themeColor="accent6" w:themeShade="BF"/>
        <w:sz w:val="28"/>
      </w:rPr>
    </w:pPr>
    <w:r w:rsidRPr="008108BB">
      <w:rPr>
        <w:rFonts w:ascii="Arial Rounded MT Bold" w:hAnsi="Arial Rounded MT Bold"/>
        <w:color w:val="538135" w:themeColor="accent6" w:themeShade="BF"/>
        <w:sz w:val="28"/>
      </w:rPr>
      <w:t>RESPECT</w:t>
    </w:r>
    <w:r w:rsidRPr="008108BB">
      <w:rPr>
        <w:rFonts w:ascii="Arial Rounded MT Bold" w:hAnsi="Arial Rounded MT Bold"/>
        <w:color w:val="538135" w:themeColor="accent6" w:themeShade="BF"/>
        <w:sz w:val="28"/>
      </w:rPr>
      <w:tab/>
      <w:t>CREATIVITY</w:t>
    </w:r>
    <w:r w:rsidRPr="008108BB">
      <w:rPr>
        <w:rFonts w:ascii="Arial Rounded MT Bold" w:hAnsi="Arial Rounded MT Bold"/>
        <w:color w:val="538135" w:themeColor="accent6" w:themeShade="BF"/>
        <w:sz w:val="28"/>
      </w:rPr>
      <w:tab/>
      <w:t xml:space="preserve">TRUST </w:t>
    </w:r>
    <w:r w:rsidRPr="008108BB">
      <w:rPr>
        <w:rFonts w:ascii="Arial Rounded MT Bold" w:hAnsi="Arial Rounded MT Bold"/>
        <w:color w:val="538135" w:themeColor="accent6" w:themeShade="BF"/>
        <w:sz w:val="28"/>
      </w:rPr>
      <w:tab/>
      <w:t>FAIRNESS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07807" w14:textId="77777777" w:rsidR="00FA28B3" w:rsidRDefault="00FA28B3" w:rsidP="00872D59">
      <w:r>
        <w:separator/>
      </w:r>
    </w:p>
  </w:footnote>
  <w:footnote w:type="continuationSeparator" w:id="0">
    <w:p w14:paraId="1206C7CB" w14:textId="77777777" w:rsidR="00FA28B3" w:rsidRDefault="00FA28B3" w:rsidP="0087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15C2" w14:textId="77777777" w:rsidR="00A64056" w:rsidRPr="00A64056" w:rsidRDefault="008108BB" w:rsidP="00A64056">
    <w:pPr>
      <w:ind w:right="141"/>
      <w:rPr>
        <w:rFonts w:ascii="Arial Rounded MT Bold" w:hAnsi="Arial Rounded MT Bold"/>
        <w:sz w:val="20"/>
        <w:szCs w:val="18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7215" behindDoc="1" locked="0" layoutInCell="1" allowOverlap="1" wp14:anchorId="3F45D256" wp14:editId="74A311F1">
          <wp:simplePos x="0" y="0"/>
          <wp:positionH relativeFrom="margin">
            <wp:posOffset>5046345</wp:posOffset>
          </wp:positionH>
          <wp:positionV relativeFrom="page">
            <wp:posOffset>438150</wp:posOffset>
          </wp:positionV>
          <wp:extent cx="1266612" cy="1562400"/>
          <wp:effectExtent l="0" t="0" r="0" b="0"/>
          <wp:wrapTight wrapText="bothSides">
            <wp:wrapPolygon edited="0">
              <wp:start x="1950" y="0"/>
              <wp:lineTo x="1950" y="8693"/>
              <wp:lineTo x="0" y="12907"/>
              <wp:lineTo x="1950" y="17122"/>
              <wp:lineTo x="5850" y="20020"/>
              <wp:lineTo x="6175" y="20546"/>
              <wp:lineTo x="14299" y="20546"/>
              <wp:lineTo x="14624" y="20020"/>
              <wp:lineTo x="18524" y="17122"/>
              <wp:lineTo x="20473" y="13961"/>
              <wp:lineTo x="20473" y="12907"/>
              <wp:lineTo x="18524" y="12907"/>
              <wp:lineTo x="18849" y="0"/>
              <wp:lineTo x="195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Desig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612" cy="15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4056" w:rsidRPr="00A64056">
      <w:rPr>
        <w:rFonts w:ascii="Arial Rounded MT Bold" w:hAnsi="Arial Rounded MT Bold"/>
        <w:szCs w:val="18"/>
      </w:rPr>
      <w:t>Bantaskin Primary School</w:t>
    </w:r>
    <w:r w:rsidR="00A64056" w:rsidRPr="00A64056">
      <w:rPr>
        <w:rFonts w:ascii="Arial Rounded MT Bold" w:hAnsi="Arial Rounded MT Bold"/>
        <w:sz w:val="20"/>
        <w:szCs w:val="18"/>
      </w:rPr>
      <w:t xml:space="preserve"> </w:t>
    </w:r>
  </w:p>
  <w:p w14:paraId="765458DD" w14:textId="77777777" w:rsidR="00872D59" w:rsidRPr="00A64056" w:rsidRDefault="00A64056" w:rsidP="00A64056">
    <w:pPr>
      <w:pStyle w:val="Header"/>
      <w:rPr>
        <w:rFonts w:ascii="Arial Rounded MT Bold" w:hAnsi="Arial Rounded MT Bold"/>
        <w:sz w:val="20"/>
        <w:szCs w:val="18"/>
      </w:rPr>
    </w:pPr>
    <w:r w:rsidRPr="00A64056">
      <w:rPr>
        <w:rFonts w:ascii="Arial Rounded MT Bold" w:hAnsi="Arial Rounded MT Bold"/>
        <w:sz w:val="20"/>
        <w:szCs w:val="18"/>
      </w:rPr>
      <w:t>Bantaskine Road, Falkirk FK1 5HT</w:t>
    </w:r>
  </w:p>
  <w:p w14:paraId="1CE208A1" w14:textId="77777777" w:rsidR="00A64056" w:rsidRPr="00A64056" w:rsidRDefault="00A64056" w:rsidP="00A64056">
    <w:pPr>
      <w:pStyle w:val="Header"/>
      <w:rPr>
        <w:rFonts w:ascii="Arial Rounded MT Bold" w:hAnsi="Arial Rounded MT Bold"/>
        <w:sz w:val="20"/>
        <w:szCs w:val="18"/>
      </w:rPr>
    </w:pPr>
    <w:r w:rsidRPr="00A64056">
      <w:rPr>
        <w:rFonts w:ascii="Arial Rounded MT Bold" w:hAnsi="Arial Rounded MT Bold"/>
        <w:sz w:val="20"/>
        <w:szCs w:val="18"/>
      </w:rPr>
      <w:t>Telephone: 01324 508500</w:t>
    </w:r>
  </w:p>
  <w:p w14:paraId="2671C329" w14:textId="77777777" w:rsidR="00A64056" w:rsidRPr="00A64056" w:rsidRDefault="00A64056" w:rsidP="00A64056">
    <w:pPr>
      <w:pStyle w:val="Header"/>
      <w:rPr>
        <w:rFonts w:ascii="Arial Rounded MT Bold" w:hAnsi="Arial Rounded MT Bold"/>
        <w:sz w:val="20"/>
        <w:szCs w:val="18"/>
      </w:rPr>
    </w:pPr>
  </w:p>
  <w:p w14:paraId="7558B7FC" w14:textId="77777777" w:rsidR="00A64056" w:rsidRPr="00A64056" w:rsidRDefault="00A64056" w:rsidP="00A64056">
    <w:pPr>
      <w:pStyle w:val="Header"/>
      <w:rPr>
        <w:sz w:val="28"/>
      </w:rPr>
    </w:pPr>
    <w:r w:rsidRPr="00A64056">
      <w:rPr>
        <w:rFonts w:ascii="Arial Rounded MT Bold" w:hAnsi="Arial Rounded MT Bold"/>
        <w:i/>
        <w:sz w:val="20"/>
        <w:szCs w:val="18"/>
      </w:rPr>
      <w:t>Head Teacher: Elaine Gallagher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B3"/>
    <w:rsid w:val="001C73F9"/>
    <w:rsid w:val="00216083"/>
    <w:rsid w:val="002438DD"/>
    <w:rsid w:val="00262B9F"/>
    <w:rsid w:val="00287D6C"/>
    <w:rsid w:val="002D2831"/>
    <w:rsid w:val="002E4CAA"/>
    <w:rsid w:val="0031036D"/>
    <w:rsid w:val="0034279C"/>
    <w:rsid w:val="003552BC"/>
    <w:rsid w:val="00364261"/>
    <w:rsid w:val="0037718B"/>
    <w:rsid w:val="003B0615"/>
    <w:rsid w:val="0041609A"/>
    <w:rsid w:val="00487709"/>
    <w:rsid w:val="004E6765"/>
    <w:rsid w:val="00534D97"/>
    <w:rsid w:val="00550C78"/>
    <w:rsid w:val="00562CC6"/>
    <w:rsid w:val="005A75A3"/>
    <w:rsid w:val="005A784D"/>
    <w:rsid w:val="0063638A"/>
    <w:rsid w:val="00636F51"/>
    <w:rsid w:val="00691759"/>
    <w:rsid w:val="006C05F5"/>
    <w:rsid w:val="006C177B"/>
    <w:rsid w:val="007067E2"/>
    <w:rsid w:val="00707B15"/>
    <w:rsid w:val="007223D9"/>
    <w:rsid w:val="00772198"/>
    <w:rsid w:val="0078156A"/>
    <w:rsid w:val="008108BB"/>
    <w:rsid w:val="008416AA"/>
    <w:rsid w:val="00872D59"/>
    <w:rsid w:val="009C02A7"/>
    <w:rsid w:val="009D5BA0"/>
    <w:rsid w:val="00A64056"/>
    <w:rsid w:val="00AA38B3"/>
    <w:rsid w:val="00AA3E74"/>
    <w:rsid w:val="00AB0837"/>
    <w:rsid w:val="00AC1FFA"/>
    <w:rsid w:val="00BC2F9B"/>
    <w:rsid w:val="00BC337C"/>
    <w:rsid w:val="00BC42D7"/>
    <w:rsid w:val="00CD04C4"/>
    <w:rsid w:val="00DD41DD"/>
    <w:rsid w:val="00DE66CD"/>
    <w:rsid w:val="00E05507"/>
    <w:rsid w:val="00E108FB"/>
    <w:rsid w:val="00E70274"/>
    <w:rsid w:val="00E9401B"/>
    <w:rsid w:val="00F945A8"/>
    <w:rsid w:val="00FA28B3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EFF30AD"/>
  <w15:chartTrackingRefBased/>
  <w15:docId w15:val="{5EF09A2C-9596-45BF-9B53-39F9E0FF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8B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62B9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link w:val="BalloonText"/>
    <w:rsid w:val="00262B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72D5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872D59"/>
    <w:rPr>
      <w:sz w:val="24"/>
      <w:szCs w:val="24"/>
    </w:rPr>
  </w:style>
  <w:style w:type="paragraph" w:styleId="Footer">
    <w:name w:val="footer"/>
    <w:basedOn w:val="Normal"/>
    <w:link w:val="FooterChar"/>
    <w:rsid w:val="00872D5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872D59"/>
    <w:rPr>
      <w:sz w:val="24"/>
      <w:szCs w:val="24"/>
    </w:rPr>
  </w:style>
  <w:style w:type="character" w:styleId="Hyperlink">
    <w:name w:val="Hyperlink"/>
    <w:basedOn w:val="DefaultParagraphFont"/>
    <w:rsid w:val="00E940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rite\New%20Bantaskin%20Logo\Bantaskin%20Letterhead%20Colou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C25E-EC52-4BED-80D2-FEA73448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Bantaskin Letterhead Colour</Template>
  <TotalTime>0</TotalTime>
  <Pages>1</Pages>
  <Words>343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Anderson</dc:creator>
  <cp:keywords/>
  <cp:lastModifiedBy>Elaine Gallagher</cp:lastModifiedBy>
  <cp:revision>2</cp:revision>
  <cp:lastPrinted>2018-09-14T12:59:00Z</cp:lastPrinted>
  <dcterms:created xsi:type="dcterms:W3CDTF">2021-09-17T08:46:00Z</dcterms:created>
  <dcterms:modified xsi:type="dcterms:W3CDTF">2021-09-17T08:46:00Z</dcterms:modified>
</cp:coreProperties>
</file>