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E9" w:rsidRDefault="00C82E2C" w:rsidP="00C82E2C">
      <w:pPr>
        <w:rPr>
          <w:rFonts w:ascii="Arial" w:hAnsi="Arial" w:cs="Arial"/>
        </w:rPr>
      </w:pPr>
      <w:r w:rsidRPr="00C82E2C">
        <w:rPr>
          <w:rFonts w:ascii="Arial" w:hAnsi="Arial" w:cs="Arial"/>
        </w:rPr>
        <w:t>Thursday 24</w:t>
      </w:r>
      <w:r w:rsidRPr="00C82E2C">
        <w:rPr>
          <w:rFonts w:ascii="Arial" w:hAnsi="Arial" w:cs="Arial"/>
          <w:vertAlign w:val="superscript"/>
        </w:rPr>
        <w:t>th</w:t>
      </w:r>
      <w:r w:rsidR="007F1812">
        <w:rPr>
          <w:rFonts w:ascii="Arial" w:hAnsi="Arial" w:cs="Arial"/>
        </w:rPr>
        <w:t xml:space="preserve"> June 2021</w:t>
      </w:r>
    </w:p>
    <w:p w:rsidR="00C82E2C" w:rsidRDefault="00C82E2C" w:rsidP="00C82E2C">
      <w:pPr>
        <w:rPr>
          <w:rFonts w:ascii="Arial" w:hAnsi="Arial" w:cs="Arial"/>
        </w:rPr>
      </w:pPr>
    </w:p>
    <w:p w:rsidR="00C82E2C" w:rsidRDefault="00C82E2C" w:rsidP="00C82E2C">
      <w:pPr>
        <w:rPr>
          <w:rFonts w:ascii="Arial" w:hAnsi="Arial" w:cs="Arial"/>
        </w:rPr>
      </w:pPr>
      <w:r>
        <w:rPr>
          <w:rFonts w:ascii="Arial" w:hAnsi="Arial" w:cs="Arial"/>
        </w:rPr>
        <w:t>Dear Parent/Carer,</w:t>
      </w:r>
    </w:p>
    <w:p w:rsidR="00C82E2C" w:rsidRDefault="00C82E2C" w:rsidP="00C82E2C">
      <w:pPr>
        <w:rPr>
          <w:rFonts w:ascii="Arial" w:hAnsi="Arial" w:cs="Arial"/>
        </w:rPr>
      </w:pPr>
    </w:p>
    <w:p w:rsidR="00C82E2C" w:rsidRDefault="00B231FC" w:rsidP="00C82E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children now know their teacher for next session and what door they will enter/exit when they return in August. </w:t>
      </w:r>
      <w:r w:rsidR="00433C44">
        <w:rPr>
          <w:rFonts w:ascii="Arial" w:hAnsi="Arial" w:cs="Arial"/>
        </w:rPr>
        <w:t>Class moves have taken place and children are also now in their new classroom</w:t>
      </w:r>
      <w:r w:rsidR="004056F4">
        <w:rPr>
          <w:rFonts w:ascii="Arial" w:hAnsi="Arial" w:cs="Arial"/>
        </w:rPr>
        <w:t>s</w:t>
      </w:r>
      <w:bookmarkStart w:id="0" w:name="_GoBack"/>
      <w:bookmarkEnd w:id="0"/>
      <w:r w:rsidR="00433C4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We will </w:t>
      </w:r>
      <w:r w:rsidR="00433C44">
        <w:rPr>
          <w:rFonts w:ascii="Arial" w:hAnsi="Arial" w:cs="Arial"/>
        </w:rPr>
        <w:t xml:space="preserve">be returning in August </w:t>
      </w:r>
      <w:r>
        <w:rPr>
          <w:rFonts w:ascii="Arial" w:hAnsi="Arial" w:cs="Arial"/>
        </w:rPr>
        <w:t xml:space="preserve">with the same safety measures </w:t>
      </w:r>
      <w:r w:rsidR="009D2A31">
        <w:rPr>
          <w:rFonts w:ascii="Arial" w:hAnsi="Arial" w:cs="Arial"/>
        </w:rPr>
        <w:t xml:space="preserve">in school as </w:t>
      </w:r>
      <w:r>
        <w:rPr>
          <w:rFonts w:ascii="Arial" w:hAnsi="Arial" w:cs="Arial"/>
        </w:rPr>
        <w:t xml:space="preserve">we currently have in place. </w:t>
      </w:r>
    </w:p>
    <w:p w:rsidR="009D2A31" w:rsidRDefault="009D2A31" w:rsidP="00C82E2C">
      <w:pPr>
        <w:rPr>
          <w:rFonts w:ascii="Arial" w:hAnsi="Arial" w:cs="Arial"/>
        </w:rPr>
      </w:pPr>
    </w:p>
    <w:p w:rsidR="009D2A31" w:rsidRDefault="009D2A31" w:rsidP="00C82E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per our </w:t>
      </w:r>
      <w:r w:rsidR="00433C44">
        <w:rPr>
          <w:rFonts w:ascii="Arial" w:hAnsi="Arial" w:cs="Arial"/>
        </w:rPr>
        <w:t>summer</w:t>
      </w:r>
      <w:r>
        <w:rPr>
          <w:rFonts w:ascii="Arial" w:hAnsi="Arial" w:cs="Arial"/>
        </w:rPr>
        <w:t xml:space="preserve"> newsletter, our staggered start will continue for all pupils between 8.50am and 9am. Primary 1, 2 and 3 will enter and exit via the infant doors in the front playground, with Primary 1 finishing at 2.50pm and Primary 2 and 3 finishing at 3pm. Primary 1, 2 and 3 will also use this playground to play in at play and lunchtimes.</w:t>
      </w:r>
    </w:p>
    <w:p w:rsidR="009D2A31" w:rsidRDefault="009D2A31" w:rsidP="00C82E2C">
      <w:pPr>
        <w:rPr>
          <w:rFonts w:ascii="Arial" w:hAnsi="Arial" w:cs="Arial"/>
        </w:rPr>
      </w:pPr>
    </w:p>
    <w:p w:rsidR="009D2A31" w:rsidRDefault="009D2A31" w:rsidP="00C82E2C">
      <w:pPr>
        <w:rPr>
          <w:rFonts w:ascii="Arial" w:hAnsi="Arial" w:cs="Arial"/>
        </w:rPr>
      </w:pPr>
      <w:r>
        <w:rPr>
          <w:rFonts w:ascii="Arial" w:hAnsi="Arial" w:cs="Arial"/>
        </w:rPr>
        <w:t>All other classes will enter and exit through the doors in the back playground and children have been shown this already. Primary 4 to Primary 7 will also finish at 3pm and use th</w:t>
      </w:r>
      <w:r w:rsidR="00433C4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back playground to play in at play and lunchtimes.</w:t>
      </w:r>
    </w:p>
    <w:p w:rsidR="009D2A31" w:rsidRDefault="009D2A31" w:rsidP="00C82E2C">
      <w:pPr>
        <w:rPr>
          <w:rFonts w:ascii="Arial" w:hAnsi="Arial" w:cs="Arial"/>
        </w:rPr>
      </w:pPr>
    </w:p>
    <w:p w:rsidR="009D2A31" w:rsidRDefault="009D2A31" w:rsidP="00C82E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is important when we finish up on Friday that you all know these arrangements for our return in August </w:t>
      </w:r>
      <w:r w:rsidR="00433C44">
        <w:rPr>
          <w:rFonts w:ascii="Arial" w:hAnsi="Arial" w:cs="Arial"/>
        </w:rPr>
        <w:t>in order to make the return as smooth as possible for everyone.</w:t>
      </w:r>
      <w:r>
        <w:rPr>
          <w:rFonts w:ascii="Arial" w:hAnsi="Arial" w:cs="Arial"/>
        </w:rPr>
        <w:t xml:space="preserve">  If you are unsure of anything can I </w:t>
      </w:r>
      <w:r w:rsidR="00433C44">
        <w:rPr>
          <w:rFonts w:ascii="Arial" w:hAnsi="Arial" w:cs="Arial"/>
        </w:rPr>
        <w:t xml:space="preserve">please </w:t>
      </w:r>
      <w:r>
        <w:rPr>
          <w:rFonts w:ascii="Arial" w:hAnsi="Arial" w:cs="Arial"/>
        </w:rPr>
        <w:t xml:space="preserve">ask that you </w:t>
      </w:r>
      <w:r w:rsidR="00433C44">
        <w:rPr>
          <w:rFonts w:ascii="Arial" w:hAnsi="Arial" w:cs="Arial"/>
        </w:rPr>
        <w:t>get in touch prior to</w:t>
      </w:r>
      <w:r>
        <w:rPr>
          <w:rFonts w:ascii="Arial" w:hAnsi="Arial" w:cs="Arial"/>
        </w:rPr>
        <w:t xml:space="preserve"> us finishing on Friday so that we can clarify any queries you may have</w:t>
      </w:r>
      <w:r w:rsidR="00433C44">
        <w:rPr>
          <w:rFonts w:ascii="Arial" w:hAnsi="Arial" w:cs="Arial"/>
        </w:rPr>
        <w:t>.</w:t>
      </w:r>
    </w:p>
    <w:p w:rsidR="009D2A31" w:rsidRDefault="009D2A31" w:rsidP="00C82E2C">
      <w:pPr>
        <w:rPr>
          <w:rFonts w:ascii="Arial" w:hAnsi="Arial" w:cs="Arial"/>
        </w:rPr>
      </w:pPr>
    </w:p>
    <w:p w:rsidR="00433C44" w:rsidRDefault="009D2A31" w:rsidP="00C82E2C">
      <w:pPr>
        <w:rPr>
          <w:rFonts w:ascii="Arial" w:hAnsi="Arial" w:cs="Arial"/>
        </w:rPr>
      </w:pPr>
      <w:r>
        <w:rPr>
          <w:rFonts w:ascii="Arial" w:hAnsi="Arial" w:cs="Arial"/>
        </w:rPr>
        <w:t>As alw</w:t>
      </w:r>
      <w:r w:rsidR="00433C44">
        <w:rPr>
          <w:rFonts w:ascii="Arial" w:hAnsi="Arial" w:cs="Arial"/>
        </w:rPr>
        <w:t>ays, thank you for your continued support of the team at Bantaskin. I wish you a lovely summer.</w:t>
      </w:r>
    </w:p>
    <w:p w:rsidR="00433C44" w:rsidRDefault="00433C44" w:rsidP="00C82E2C">
      <w:pPr>
        <w:rPr>
          <w:rFonts w:ascii="Arial" w:hAnsi="Arial" w:cs="Arial"/>
        </w:rPr>
      </w:pPr>
    </w:p>
    <w:p w:rsidR="00433C44" w:rsidRDefault="00433C44" w:rsidP="00C82E2C">
      <w:pPr>
        <w:rPr>
          <w:rFonts w:ascii="Arial" w:hAnsi="Arial" w:cs="Arial"/>
        </w:rPr>
      </w:pPr>
      <w:r>
        <w:rPr>
          <w:rFonts w:ascii="Arial" w:hAnsi="Arial" w:cs="Arial"/>
        </w:rPr>
        <w:t>Elaine Gallagher</w:t>
      </w:r>
    </w:p>
    <w:p w:rsidR="009D2A31" w:rsidRDefault="00433C44" w:rsidP="00C82E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HEADTEACHER </w:t>
      </w:r>
    </w:p>
    <w:sectPr w:rsidR="009D2A31" w:rsidSect="00E70274">
      <w:headerReference w:type="default" r:id="rId7"/>
      <w:footerReference w:type="default" r:id="rId8"/>
      <w:pgSz w:w="11906" w:h="16838"/>
      <w:pgMar w:top="4111" w:right="849" w:bottom="2410" w:left="993" w:header="708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93C" w:rsidRDefault="0010493C" w:rsidP="00872D59">
      <w:r>
        <w:separator/>
      </w:r>
    </w:p>
  </w:endnote>
  <w:endnote w:type="continuationSeparator" w:id="0">
    <w:p w:rsidR="0010493C" w:rsidRDefault="0010493C" w:rsidP="0087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A31" w:rsidRPr="008108BB" w:rsidRDefault="009D2A31" w:rsidP="00A64056">
    <w:pPr>
      <w:pStyle w:val="Footer"/>
      <w:spacing w:after="60"/>
      <w:rPr>
        <w:rFonts w:ascii="Arial Rounded MT Bold" w:hAnsi="Arial Rounded MT Bold"/>
        <w:color w:val="CC0000"/>
        <w:sz w:val="36"/>
      </w:rPr>
    </w:pPr>
    <w:r w:rsidRPr="008108BB">
      <w:rPr>
        <w:rFonts w:ascii="Arial Rounded MT Bold" w:hAnsi="Arial Rounded MT Bold"/>
        <w:noProof/>
        <w:color w:val="CC0000"/>
        <w:sz w:val="4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82E3C" wp14:editId="0EB2A22B">
              <wp:simplePos x="0" y="0"/>
              <wp:positionH relativeFrom="column">
                <wp:posOffset>3766333</wp:posOffset>
              </wp:positionH>
              <wp:positionV relativeFrom="paragraph">
                <wp:posOffset>-360680</wp:posOffset>
              </wp:positionV>
              <wp:extent cx="236093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A31" w:rsidRDefault="009D2A31" w:rsidP="00A640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>Robert Naylor</w:t>
                          </w:r>
                        </w:p>
                        <w:p w:rsidR="009D2A31" w:rsidRPr="00A64056" w:rsidRDefault="009D2A31" w:rsidP="00A640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A64056">
                            <w:rPr>
                              <w:rFonts w:ascii="Arial" w:hAnsi="Arial" w:cs="Arial"/>
                              <w:b/>
                              <w:i/>
                              <w:sz w:val="16"/>
                              <w:szCs w:val="16"/>
                            </w:rPr>
                            <w:t>Director of Education</w:t>
                          </w:r>
                        </w:p>
                        <w:p w:rsidR="009D2A31" w:rsidRPr="00A64056" w:rsidRDefault="009D2A31" w:rsidP="00A640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Sealock House,</w:t>
                          </w: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2 Inchyra Road </w:t>
                          </w:r>
                        </w:p>
                        <w:p w:rsidR="009D2A31" w:rsidRPr="00A64056" w:rsidRDefault="009D2A31" w:rsidP="00A640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Grangemouth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FALKIRK </w:t>
                          </w: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FK3 9XB</w:t>
                          </w:r>
                        </w:p>
                        <w:p w:rsidR="009D2A31" w:rsidRPr="00A64056" w:rsidRDefault="009D2A31" w:rsidP="00AA3E74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Telephone: 01324 506600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A6405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Fax: 01324 506601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82E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6.55pt;margin-top:-28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" filled="f" stroked="f">
              <v:textbox style="mso-fit-shape-to-text:t">
                <w:txbxContent>
                  <w:p w:rsidR="009D2A31" w:rsidRDefault="009D2A31" w:rsidP="00A64056">
                    <w:pPr>
                      <w:pStyle w:val="Header"/>
                      <w:jc w:val="right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>Robert Naylor</w:t>
                    </w:r>
                  </w:p>
                  <w:p w:rsidR="009D2A31" w:rsidRPr="00A64056" w:rsidRDefault="009D2A31" w:rsidP="00A64056">
                    <w:pPr>
                      <w:pStyle w:val="Header"/>
                      <w:jc w:val="right"/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</w:pPr>
                    <w:r w:rsidRPr="00A64056">
                      <w:rPr>
                        <w:rFonts w:ascii="Arial" w:hAnsi="Arial" w:cs="Arial"/>
                        <w:b/>
                        <w:i/>
                        <w:sz w:val="16"/>
                        <w:szCs w:val="16"/>
                      </w:rPr>
                      <w:t>Director of Education</w:t>
                    </w:r>
                  </w:p>
                  <w:p w:rsidR="009D2A31" w:rsidRPr="00A64056" w:rsidRDefault="009D2A31" w:rsidP="00A64056">
                    <w:pPr>
                      <w:pStyle w:val="Header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Sealock House,</w:t>
                    </w: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2 Inchyra Road </w:t>
                    </w:r>
                  </w:p>
                  <w:p w:rsidR="009D2A31" w:rsidRPr="00A64056" w:rsidRDefault="009D2A31" w:rsidP="00A64056">
                    <w:pPr>
                      <w:pStyle w:val="Header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Grangemouth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FALKIRK </w:t>
                    </w: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FK3 9XB</w:t>
                    </w:r>
                  </w:p>
                  <w:p w:rsidR="009D2A31" w:rsidRPr="00A64056" w:rsidRDefault="009D2A31" w:rsidP="00AA3E74">
                    <w:pPr>
                      <w:pStyle w:val="Header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Telephone: 01324 506600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</w:t>
                    </w:r>
                    <w:r w:rsidRPr="00A64056">
                      <w:rPr>
                        <w:rFonts w:ascii="Arial" w:hAnsi="Arial" w:cs="Arial"/>
                        <w:sz w:val="16"/>
                        <w:szCs w:val="16"/>
                      </w:rPr>
                      <w:t>Fax: 01324 506601</w:t>
                    </w:r>
                  </w:p>
                </w:txbxContent>
              </v:textbox>
            </v:shape>
          </w:pict>
        </mc:Fallback>
      </mc:AlternateContent>
    </w:r>
    <w:r w:rsidRPr="008108BB">
      <w:rPr>
        <w:rFonts w:ascii="Arial Rounded MT Bold" w:hAnsi="Arial Rounded MT Bold"/>
        <w:color w:val="CC0000"/>
        <w:sz w:val="44"/>
      </w:rPr>
      <w:t>Inspiring Ambition</w:t>
    </w:r>
  </w:p>
  <w:p w:rsidR="009D2A31" w:rsidRDefault="009D2A31" w:rsidP="00872D59">
    <w:pPr>
      <w:pStyle w:val="Footer"/>
      <w:jc w:val="center"/>
      <w:rPr>
        <w:rFonts w:ascii="Arial Rounded MT Bold" w:hAnsi="Arial Rounded MT Bold"/>
        <w:sz w:val="32"/>
      </w:rPr>
    </w:pPr>
    <w:r w:rsidRPr="00872D59">
      <w:rPr>
        <w:rFonts w:ascii="Arial Rounded MT Bold" w:hAnsi="Arial Rounded MT Bold"/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74930</wp:posOffset>
              </wp:positionV>
              <wp:extent cx="6286500" cy="0"/>
              <wp:effectExtent l="0" t="0" r="19050" b="190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5C3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pt;margin-top:5.9pt;width:4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" strokecolor="#1f3763 [1608]"/>
          </w:pict>
        </mc:Fallback>
      </mc:AlternateContent>
    </w:r>
  </w:p>
  <w:p w:rsidR="009D2A31" w:rsidRPr="008108BB" w:rsidRDefault="009D2A31" w:rsidP="00872D59">
    <w:pPr>
      <w:pStyle w:val="Footer"/>
      <w:tabs>
        <w:tab w:val="clear" w:pos="4513"/>
        <w:tab w:val="center" w:pos="2835"/>
        <w:tab w:val="center" w:pos="5670"/>
      </w:tabs>
      <w:ind w:left="-851" w:right="-625"/>
      <w:jc w:val="center"/>
      <w:rPr>
        <w:rFonts w:ascii="Arial Rounded MT Bold" w:hAnsi="Arial Rounded MT Bold"/>
        <w:color w:val="538135" w:themeColor="accent6" w:themeShade="BF"/>
        <w:sz w:val="28"/>
      </w:rPr>
    </w:pPr>
    <w:r w:rsidRPr="008108BB">
      <w:rPr>
        <w:rFonts w:ascii="Arial Rounded MT Bold" w:hAnsi="Arial Rounded MT Bold"/>
        <w:color w:val="538135" w:themeColor="accent6" w:themeShade="BF"/>
        <w:sz w:val="28"/>
      </w:rPr>
      <w:t>RESPECT</w:t>
    </w:r>
    <w:r w:rsidRPr="008108BB">
      <w:rPr>
        <w:rFonts w:ascii="Arial Rounded MT Bold" w:hAnsi="Arial Rounded MT Bold"/>
        <w:color w:val="538135" w:themeColor="accent6" w:themeShade="BF"/>
        <w:sz w:val="28"/>
      </w:rPr>
      <w:tab/>
      <w:t>CREATIVITY</w:t>
    </w:r>
    <w:r w:rsidRPr="008108BB">
      <w:rPr>
        <w:rFonts w:ascii="Arial Rounded MT Bold" w:hAnsi="Arial Rounded MT Bold"/>
        <w:color w:val="538135" w:themeColor="accent6" w:themeShade="BF"/>
        <w:sz w:val="28"/>
      </w:rPr>
      <w:tab/>
      <w:t xml:space="preserve">TRUST </w:t>
    </w:r>
    <w:r w:rsidRPr="008108BB">
      <w:rPr>
        <w:rFonts w:ascii="Arial Rounded MT Bold" w:hAnsi="Arial Rounded MT Bold"/>
        <w:color w:val="538135" w:themeColor="accent6" w:themeShade="BF"/>
        <w:sz w:val="28"/>
      </w:rPr>
      <w:tab/>
      <w:t>FAIRNESS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93C" w:rsidRDefault="0010493C" w:rsidP="00872D59">
      <w:r>
        <w:separator/>
      </w:r>
    </w:p>
  </w:footnote>
  <w:footnote w:type="continuationSeparator" w:id="0">
    <w:p w:rsidR="0010493C" w:rsidRDefault="0010493C" w:rsidP="0087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A31" w:rsidRPr="00A64056" w:rsidRDefault="009D2A31" w:rsidP="00A64056">
    <w:pPr>
      <w:ind w:right="141"/>
      <w:rPr>
        <w:rFonts w:ascii="Arial Rounded MT Bold" w:hAnsi="Arial Rounded MT Bold"/>
        <w:sz w:val="20"/>
        <w:szCs w:val="18"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7A3EF212" wp14:editId="5BD99912">
          <wp:simplePos x="0" y="0"/>
          <wp:positionH relativeFrom="margin">
            <wp:posOffset>5046345</wp:posOffset>
          </wp:positionH>
          <wp:positionV relativeFrom="page">
            <wp:posOffset>438150</wp:posOffset>
          </wp:positionV>
          <wp:extent cx="1266612" cy="1562400"/>
          <wp:effectExtent l="0" t="0" r="0" b="0"/>
          <wp:wrapTight wrapText="bothSides">
            <wp:wrapPolygon edited="0">
              <wp:start x="1950" y="0"/>
              <wp:lineTo x="1950" y="8693"/>
              <wp:lineTo x="0" y="12907"/>
              <wp:lineTo x="1950" y="17122"/>
              <wp:lineTo x="5850" y="20020"/>
              <wp:lineTo x="6175" y="20546"/>
              <wp:lineTo x="14299" y="20546"/>
              <wp:lineTo x="14624" y="20020"/>
              <wp:lineTo x="18524" y="17122"/>
              <wp:lineTo x="20473" y="13961"/>
              <wp:lineTo x="20473" y="12907"/>
              <wp:lineTo x="18524" y="12907"/>
              <wp:lineTo x="18849" y="0"/>
              <wp:lineTo x="195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Desig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612" cy="15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056">
      <w:rPr>
        <w:rFonts w:ascii="Arial Rounded MT Bold" w:hAnsi="Arial Rounded MT Bold"/>
        <w:sz w:val="22"/>
        <w:szCs w:val="18"/>
      </w:rPr>
      <w:t>Bantaskin Primary School</w:t>
    </w:r>
    <w:r w:rsidRPr="00A64056">
      <w:rPr>
        <w:rFonts w:ascii="Arial Rounded MT Bold" w:hAnsi="Arial Rounded MT Bold"/>
        <w:sz w:val="20"/>
        <w:szCs w:val="18"/>
      </w:rPr>
      <w:t xml:space="preserve"> </w:t>
    </w:r>
  </w:p>
  <w:p w:rsidR="009D2A31" w:rsidRPr="00A64056" w:rsidRDefault="009D2A31" w:rsidP="00A64056">
    <w:pPr>
      <w:pStyle w:val="Header"/>
      <w:rPr>
        <w:rFonts w:ascii="Arial Rounded MT Bold" w:hAnsi="Arial Rounded MT Bold"/>
        <w:sz w:val="20"/>
        <w:szCs w:val="18"/>
      </w:rPr>
    </w:pPr>
    <w:r w:rsidRPr="00A64056">
      <w:rPr>
        <w:rFonts w:ascii="Arial Rounded MT Bold" w:hAnsi="Arial Rounded MT Bold"/>
        <w:sz w:val="20"/>
        <w:szCs w:val="18"/>
      </w:rPr>
      <w:t>Bantaskine Road, Falkirk FK1 5HT</w:t>
    </w:r>
  </w:p>
  <w:p w:rsidR="009D2A31" w:rsidRPr="00A64056" w:rsidRDefault="009D2A31" w:rsidP="00A64056">
    <w:pPr>
      <w:pStyle w:val="Header"/>
      <w:rPr>
        <w:rFonts w:ascii="Arial Rounded MT Bold" w:hAnsi="Arial Rounded MT Bold"/>
        <w:sz w:val="20"/>
        <w:szCs w:val="18"/>
      </w:rPr>
    </w:pPr>
    <w:r w:rsidRPr="00A64056">
      <w:rPr>
        <w:rFonts w:ascii="Arial Rounded MT Bold" w:hAnsi="Arial Rounded MT Bold"/>
        <w:sz w:val="20"/>
        <w:szCs w:val="18"/>
      </w:rPr>
      <w:t>Telephone: 01324 508500</w:t>
    </w:r>
  </w:p>
  <w:p w:rsidR="009D2A31" w:rsidRPr="00A64056" w:rsidRDefault="009D2A31" w:rsidP="00A64056">
    <w:pPr>
      <w:pStyle w:val="Header"/>
      <w:rPr>
        <w:rFonts w:ascii="Arial Rounded MT Bold" w:hAnsi="Arial Rounded MT Bold"/>
        <w:sz w:val="20"/>
        <w:szCs w:val="18"/>
      </w:rPr>
    </w:pPr>
  </w:p>
  <w:p w:rsidR="009D2A31" w:rsidRPr="00A64056" w:rsidRDefault="009D2A31" w:rsidP="00A64056">
    <w:pPr>
      <w:pStyle w:val="Header"/>
      <w:rPr>
        <w:sz w:val="28"/>
      </w:rPr>
    </w:pPr>
    <w:r w:rsidRPr="00A64056">
      <w:rPr>
        <w:rFonts w:ascii="Arial Rounded MT Bold" w:hAnsi="Arial Rounded MT Bold"/>
        <w:i/>
        <w:sz w:val="20"/>
        <w:szCs w:val="18"/>
      </w:rPr>
      <w:t>Head Teacher: Elaine Gallagher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E6"/>
    <w:rsid w:val="0010493C"/>
    <w:rsid w:val="0010692A"/>
    <w:rsid w:val="00196DC2"/>
    <w:rsid w:val="00216083"/>
    <w:rsid w:val="002438DD"/>
    <w:rsid w:val="00262B9F"/>
    <w:rsid w:val="00287D6C"/>
    <w:rsid w:val="002D09E9"/>
    <w:rsid w:val="002D2831"/>
    <w:rsid w:val="002E4CAA"/>
    <w:rsid w:val="0031036D"/>
    <w:rsid w:val="0034279C"/>
    <w:rsid w:val="003552BC"/>
    <w:rsid w:val="0037718B"/>
    <w:rsid w:val="004056F4"/>
    <w:rsid w:val="0041609A"/>
    <w:rsid w:val="00433C44"/>
    <w:rsid w:val="00487709"/>
    <w:rsid w:val="004E6765"/>
    <w:rsid w:val="00534D97"/>
    <w:rsid w:val="00550C78"/>
    <w:rsid w:val="005A75A3"/>
    <w:rsid w:val="005A784D"/>
    <w:rsid w:val="00636F51"/>
    <w:rsid w:val="006C05F5"/>
    <w:rsid w:val="007F1812"/>
    <w:rsid w:val="008108BB"/>
    <w:rsid w:val="008416AA"/>
    <w:rsid w:val="00872D59"/>
    <w:rsid w:val="009C02A7"/>
    <w:rsid w:val="009D2A31"/>
    <w:rsid w:val="00A64056"/>
    <w:rsid w:val="00AA38B3"/>
    <w:rsid w:val="00AA3E74"/>
    <w:rsid w:val="00AB0837"/>
    <w:rsid w:val="00AF0C16"/>
    <w:rsid w:val="00B231FC"/>
    <w:rsid w:val="00BC2F9B"/>
    <w:rsid w:val="00BC337C"/>
    <w:rsid w:val="00BC42D7"/>
    <w:rsid w:val="00BC7336"/>
    <w:rsid w:val="00C415E6"/>
    <w:rsid w:val="00C82E2C"/>
    <w:rsid w:val="00CD04C4"/>
    <w:rsid w:val="00DD41DD"/>
    <w:rsid w:val="00DF15D3"/>
    <w:rsid w:val="00E05507"/>
    <w:rsid w:val="00E2540D"/>
    <w:rsid w:val="00E452E6"/>
    <w:rsid w:val="00E70274"/>
    <w:rsid w:val="00E95938"/>
    <w:rsid w:val="00F17CA7"/>
    <w:rsid w:val="00F945A8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3060D3"/>
  <w15:chartTrackingRefBased/>
  <w15:docId w15:val="{9C93A58B-A729-4A19-818E-D6E41424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62B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62B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872D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72D59"/>
    <w:rPr>
      <w:sz w:val="24"/>
      <w:szCs w:val="24"/>
    </w:rPr>
  </w:style>
  <w:style w:type="paragraph" w:styleId="Footer">
    <w:name w:val="footer"/>
    <w:basedOn w:val="Normal"/>
    <w:link w:val="FooterChar"/>
    <w:rsid w:val="00872D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72D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rite\New%20Bantaskin%20Logo\Bantaskin%20Letterhead%20Colou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7622D-6A4C-40A9-87E4-AB4FE22A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Bantaskin Letterhead Colour</Template>
  <TotalTime>1</TotalTime>
  <Pages>1</Pages>
  <Words>252</Words>
  <Characters>1127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Gallagher</dc:creator>
  <cp:keywords/>
  <cp:lastModifiedBy>Elaine Gallagher</cp:lastModifiedBy>
  <cp:revision>2</cp:revision>
  <cp:lastPrinted>2018-09-14T12:59:00Z</cp:lastPrinted>
  <dcterms:created xsi:type="dcterms:W3CDTF">2021-06-24T08:03:00Z</dcterms:created>
  <dcterms:modified xsi:type="dcterms:W3CDTF">2021-06-24T08:03:00Z</dcterms:modified>
</cp:coreProperties>
</file>