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CBE5B" w14:textId="2C3CF596" w:rsidR="003E1218" w:rsidRDefault="00B106A1">
      <w:pPr>
        <w:rPr>
          <w:noProof/>
          <w:lang w:val="en-GB" w:eastAsia="en-GB"/>
        </w:rPr>
      </w:pPr>
      <w:r w:rsidRPr="00647FCC">
        <w:rPr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2DBE026F" wp14:editId="39A654A8">
            <wp:simplePos x="0" y="0"/>
            <wp:positionH relativeFrom="margin">
              <wp:align>right</wp:align>
            </wp:positionH>
            <wp:positionV relativeFrom="paragraph">
              <wp:posOffset>-224155</wp:posOffset>
            </wp:positionV>
            <wp:extent cx="963297" cy="118753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esig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297" cy="1187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71549" w14:textId="073F8E26" w:rsidR="00B26B53" w:rsidRPr="00B106A1" w:rsidRDefault="003E1218">
      <w:pPr>
        <w:rPr>
          <w:rFonts w:ascii="Arial Rounded MT Bold" w:hAnsi="Arial Rounded MT Bold"/>
          <w:b/>
          <w:sz w:val="44"/>
          <w:szCs w:val="44"/>
        </w:rPr>
      </w:pPr>
      <w:r w:rsidRPr="00B106A1">
        <w:rPr>
          <w:rFonts w:ascii="Arial Rounded MT Bold" w:hAnsi="Arial Rounded MT Bold"/>
          <w:b/>
          <w:sz w:val="44"/>
          <w:szCs w:val="44"/>
        </w:rPr>
        <w:t>Bantaskin Primary</w:t>
      </w:r>
      <w:r w:rsidR="00560D6A" w:rsidRPr="00B106A1">
        <w:rPr>
          <w:rFonts w:ascii="Arial Rounded MT Bold" w:hAnsi="Arial Rounded MT Bold"/>
          <w:b/>
          <w:sz w:val="44"/>
          <w:szCs w:val="44"/>
        </w:rPr>
        <w:t xml:space="preserve"> School</w:t>
      </w:r>
    </w:p>
    <w:p w14:paraId="0818721B" w14:textId="77777777" w:rsidR="00560D6A" w:rsidRPr="00B106A1" w:rsidRDefault="00560D6A">
      <w:pPr>
        <w:rPr>
          <w:rFonts w:ascii="Arial Rounded MT Bold" w:hAnsi="Arial Rounded MT Bold"/>
          <w:i/>
          <w:sz w:val="36"/>
          <w:szCs w:val="36"/>
        </w:rPr>
      </w:pPr>
      <w:r w:rsidRPr="00B106A1">
        <w:rPr>
          <w:rFonts w:ascii="Arial Rounded MT Bold" w:hAnsi="Arial Rounded MT Bold"/>
          <w:i/>
          <w:sz w:val="36"/>
          <w:szCs w:val="36"/>
        </w:rPr>
        <w:t>COVID-19 Closure, Daily Schedule</w:t>
      </w:r>
    </w:p>
    <w:p w14:paraId="2CDE2E75" w14:textId="77777777" w:rsidR="00560D6A" w:rsidRDefault="00560D6A">
      <w:pPr>
        <w:rPr>
          <w:i/>
          <w:sz w:val="36"/>
          <w:szCs w:val="36"/>
        </w:rPr>
      </w:pPr>
    </w:p>
    <w:p w14:paraId="4F42497E" w14:textId="3A7CB258" w:rsidR="003E1218" w:rsidRDefault="003E1218" w:rsidP="00560D6A">
      <w:pPr>
        <w:jc w:val="both"/>
      </w:pPr>
    </w:p>
    <w:p w14:paraId="5C55694C" w14:textId="77777777" w:rsidR="00245D0F" w:rsidRDefault="00245D0F" w:rsidP="003E1218">
      <w:r>
        <w:t>Dear Parent/</w:t>
      </w:r>
      <w:proofErr w:type="spellStart"/>
      <w:r>
        <w:t>Carer</w:t>
      </w:r>
      <w:proofErr w:type="spellEnd"/>
      <w:r>
        <w:t>,</w:t>
      </w:r>
    </w:p>
    <w:p w14:paraId="7240B3EB" w14:textId="77777777" w:rsidR="00245D0F" w:rsidRDefault="00245D0F" w:rsidP="003E1218"/>
    <w:p w14:paraId="5CD29A7B" w14:textId="0F904C8C" w:rsidR="003E1218" w:rsidRDefault="00245D0F" w:rsidP="003E1218">
      <w:r>
        <w:t xml:space="preserve">We hope you and your family are well and keeping safe.  </w:t>
      </w:r>
      <w:r w:rsidR="003E1218">
        <w:t>During this time of uncertainty we know it is important to try and keep some sort of routine and normality</w:t>
      </w:r>
      <w:r>
        <w:t xml:space="preserve"> going. To help with this w</w:t>
      </w:r>
      <w:r w:rsidR="003E1218">
        <w:t>e have put together a suggested timetable below</w:t>
      </w:r>
      <w:r w:rsidR="00723FBD">
        <w:t>,</w:t>
      </w:r>
      <w:r w:rsidR="003E1218">
        <w:t xml:space="preserve"> </w:t>
      </w:r>
      <w:r>
        <w:t>which you may want to use to</w:t>
      </w:r>
      <w:r w:rsidR="003E1218">
        <w:t xml:space="preserve"> structure your day so </w:t>
      </w:r>
      <w:r>
        <w:t xml:space="preserve">that </w:t>
      </w:r>
      <w:r w:rsidR="003E1218">
        <w:t xml:space="preserve">there is a balance of learning </w:t>
      </w:r>
      <w:r>
        <w:t xml:space="preserve">for your child </w:t>
      </w:r>
      <w:r w:rsidR="003E1218">
        <w:t xml:space="preserve">but also free time for activities. </w:t>
      </w:r>
    </w:p>
    <w:p w14:paraId="4BCE0AAF" w14:textId="77777777" w:rsidR="003E1218" w:rsidRDefault="003E1218" w:rsidP="003E1218"/>
    <w:p w14:paraId="1D81B005" w14:textId="0B60CF87" w:rsidR="00560D6A" w:rsidRPr="003E1218" w:rsidRDefault="00560D6A" w:rsidP="003E1218">
      <w:pPr>
        <w:rPr>
          <w:rStyle w:val="css-901oao"/>
        </w:rPr>
      </w:pPr>
      <w:r>
        <w:t xml:space="preserve">We understand that everyone’s circumstances are </w:t>
      </w:r>
      <w:r w:rsidR="003E1218">
        <w:t>different</w:t>
      </w:r>
      <w:r>
        <w:t xml:space="preserve"> and </w:t>
      </w:r>
      <w:r w:rsidR="00723FBD">
        <w:t xml:space="preserve">that </w:t>
      </w:r>
      <w:r>
        <w:t xml:space="preserve">this schedule might not work for </w:t>
      </w:r>
      <w:r w:rsidR="00245D0F">
        <w:t>you</w:t>
      </w:r>
      <w:r w:rsidR="00723FBD">
        <w:t xml:space="preserve"> - i</w:t>
      </w:r>
      <w:r>
        <w:t>t</w:t>
      </w:r>
      <w:r w:rsidR="00245D0F">
        <w:t xml:space="preserve"> i</w:t>
      </w:r>
      <w:r>
        <w:t xml:space="preserve">s </w:t>
      </w:r>
      <w:r w:rsidR="003E1218">
        <w:t>only a suggestion</w:t>
      </w:r>
      <w:r w:rsidR="00245D0F">
        <w:t xml:space="preserve"> so please feel free to use it, adapt it or you may have something in place already.</w:t>
      </w:r>
      <w:r w:rsidR="003E1218">
        <w:t xml:space="preserve"> </w:t>
      </w:r>
      <w:r w:rsidR="000717FD">
        <w:rPr>
          <w:rStyle w:val="css-901oao"/>
          <w:rFonts w:eastAsia="Times New Roman"/>
        </w:rPr>
        <w:t>Remember that the time spent working at home will be different than at school – it</w:t>
      </w:r>
      <w:r w:rsidR="00723FBD">
        <w:rPr>
          <w:rStyle w:val="css-901oao"/>
          <w:rFonts w:eastAsia="Times New Roman"/>
        </w:rPr>
        <w:t xml:space="preserve"> wil</w:t>
      </w:r>
      <w:r w:rsidR="000717FD">
        <w:rPr>
          <w:rStyle w:val="css-901oao"/>
          <w:rFonts w:eastAsia="Times New Roman"/>
        </w:rPr>
        <w:t xml:space="preserve">l be more direct and focused.  </w:t>
      </w:r>
      <w:r w:rsidR="003E1218">
        <w:rPr>
          <w:rStyle w:val="css-901oao"/>
          <w:rFonts w:eastAsia="Times New Roman"/>
        </w:rPr>
        <w:t>Please do not try to replicate the school day. This will only lead to stress and a non-productive environment.</w:t>
      </w:r>
    </w:p>
    <w:p w14:paraId="134A6EC2" w14:textId="38CFEFDC" w:rsidR="000717FD" w:rsidRDefault="003E1218" w:rsidP="003E1218">
      <w:pPr>
        <w:rPr>
          <w:rStyle w:val="css-901oao"/>
          <w:rFonts w:eastAsia="Times New Roman"/>
        </w:rPr>
      </w:pPr>
      <w:r>
        <w:rPr>
          <w:rStyle w:val="css-901oao"/>
          <w:rFonts w:eastAsia="Times New Roman"/>
        </w:rPr>
        <w:t xml:space="preserve"> </w:t>
      </w:r>
    </w:p>
    <w:p w14:paraId="19A1B557" w14:textId="6BE130D9" w:rsidR="00B106A1" w:rsidRDefault="000717FD" w:rsidP="003E1218">
      <w:pPr>
        <w:rPr>
          <w:rStyle w:val="css-901oao"/>
          <w:rFonts w:eastAsia="Times New Roman"/>
        </w:rPr>
      </w:pPr>
      <w:r>
        <w:rPr>
          <w:rStyle w:val="css-901oao"/>
          <w:rFonts w:eastAsia="Times New Roman"/>
        </w:rPr>
        <w:t xml:space="preserve">Teachers </w:t>
      </w:r>
      <w:r w:rsidR="003E1218">
        <w:rPr>
          <w:rStyle w:val="css-901oao"/>
          <w:rFonts w:eastAsia="Times New Roman"/>
        </w:rPr>
        <w:t xml:space="preserve">and activities </w:t>
      </w:r>
      <w:r>
        <w:rPr>
          <w:rStyle w:val="css-901oao"/>
          <w:rFonts w:eastAsia="Times New Roman"/>
        </w:rPr>
        <w:t xml:space="preserve">will be available on </w:t>
      </w:r>
      <w:r w:rsidR="003E1218">
        <w:rPr>
          <w:rStyle w:val="css-901oao"/>
          <w:rFonts w:eastAsia="Times New Roman"/>
        </w:rPr>
        <w:t xml:space="preserve">Microsoft Teams through Glow </w:t>
      </w:r>
      <w:r>
        <w:rPr>
          <w:rStyle w:val="css-901oao"/>
          <w:rFonts w:eastAsia="Times New Roman"/>
        </w:rPr>
        <w:t>at various points throughout the day.</w:t>
      </w:r>
      <w:r w:rsidR="003E1218">
        <w:rPr>
          <w:rStyle w:val="css-901oao"/>
          <w:rFonts w:eastAsia="Times New Roman"/>
        </w:rPr>
        <w:t xml:space="preserve"> All pupils have been supplied with their log in details and a guide to logging </w:t>
      </w:r>
      <w:r w:rsidR="00B106A1">
        <w:rPr>
          <w:rStyle w:val="css-901oao"/>
          <w:rFonts w:eastAsia="Times New Roman"/>
        </w:rPr>
        <w:t>o</w:t>
      </w:r>
      <w:r w:rsidR="003E1218">
        <w:rPr>
          <w:rStyle w:val="css-901oao"/>
          <w:rFonts w:eastAsia="Times New Roman"/>
        </w:rPr>
        <w:t>n is available on our website.</w:t>
      </w:r>
      <w:r>
        <w:rPr>
          <w:rStyle w:val="css-901oao"/>
          <w:rFonts w:eastAsia="Times New Roman"/>
        </w:rPr>
        <w:t xml:space="preserve"> </w:t>
      </w:r>
      <w:r w:rsidR="00C251E9">
        <w:rPr>
          <w:rStyle w:val="css-901oao"/>
          <w:rFonts w:eastAsia="Times New Roman"/>
        </w:rPr>
        <w:t xml:space="preserve"> It is extremely important that everyone has a break from screens and this is why we’ve </w:t>
      </w:r>
      <w:r w:rsidR="003E1218">
        <w:rPr>
          <w:rStyle w:val="css-901oao"/>
          <w:rFonts w:eastAsia="Times New Roman"/>
        </w:rPr>
        <w:t>included a range of different types of activities.</w:t>
      </w:r>
      <w:r w:rsidR="00EE6BAC">
        <w:rPr>
          <w:rStyle w:val="css-901oao"/>
          <w:rFonts w:eastAsia="Times New Roman"/>
        </w:rPr>
        <w:t xml:space="preserve"> </w:t>
      </w:r>
      <w:r w:rsidR="00B106A1">
        <w:rPr>
          <w:rStyle w:val="css-901oao"/>
          <w:rFonts w:eastAsia="Times New Roman"/>
        </w:rPr>
        <w:t xml:space="preserve">You will find a more comprehensive range of activities on our website so do not be stuck for ideas. </w:t>
      </w:r>
    </w:p>
    <w:p w14:paraId="5F71097B" w14:textId="0E85976B" w:rsidR="00B106A1" w:rsidRDefault="00B106A1" w:rsidP="003E1218">
      <w:pPr>
        <w:rPr>
          <w:rStyle w:val="css-901oao"/>
          <w:rFonts w:eastAsia="Times New Roman"/>
        </w:rPr>
      </w:pPr>
    </w:p>
    <w:p w14:paraId="360E8E48" w14:textId="59C2D602" w:rsidR="00B106A1" w:rsidRDefault="00B106A1" w:rsidP="003E1218">
      <w:pPr>
        <w:rPr>
          <w:rStyle w:val="css-901oao"/>
          <w:rFonts w:eastAsia="Times New Roman"/>
        </w:rPr>
      </w:pPr>
      <w:r>
        <w:rPr>
          <w:rStyle w:val="css-901oao"/>
          <w:rFonts w:eastAsia="Times New Roman"/>
        </w:rPr>
        <w:t>Stay safe and we will hopefully see you back in school soon</w:t>
      </w:r>
      <w:r w:rsidR="00723FBD">
        <w:rPr>
          <w:rStyle w:val="css-901oao"/>
          <w:rFonts w:eastAsia="Times New Roman"/>
        </w:rPr>
        <w:t>!</w:t>
      </w:r>
    </w:p>
    <w:p w14:paraId="2298E52B" w14:textId="5E9C5F50" w:rsidR="00723FBD" w:rsidRDefault="00723FBD" w:rsidP="003E1218">
      <w:pPr>
        <w:rPr>
          <w:rStyle w:val="css-901oao"/>
          <w:rFonts w:eastAsia="Times New Roman"/>
        </w:rPr>
      </w:pPr>
    </w:p>
    <w:p w14:paraId="30015ED9" w14:textId="12AA46DA" w:rsidR="00723FBD" w:rsidRDefault="00723FBD" w:rsidP="003E1218">
      <w:pPr>
        <w:rPr>
          <w:rStyle w:val="css-901oao"/>
          <w:rFonts w:eastAsia="Times New Roman"/>
        </w:rPr>
      </w:pPr>
      <w:r>
        <w:rPr>
          <w:rStyle w:val="css-901oao"/>
          <w:rFonts w:eastAsia="Times New Roman"/>
        </w:rPr>
        <w:t>Elaine Gallagher</w:t>
      </w:r>
    </w:p>
    <w:p w14:paraId="296CD477" w14:textId="6501FB04" w:rsidR="00723FBD" w:rsidRDefault="00723FBD" w:rsidP="003E1218">
      <w:pPr>
        <w:rPr>
          <w:rStyle w:val="css-901oao"/>
          <w:rFonts w:eastAsia="Times New Roman"/>
        </w:rPr>
      </w:pPr>
      <w:r>
        <w:rPr>
          <w:rStyle w:val="css-901oao"/>
          <w:rFonts w:eastAsia="Times New Roman"/>
        </w:rPr>
        <w:t>HEADTEACHER</w:t>
      </w:r>
      <w:bookmarkStart w:id="0" w:name="_GoBack"/>
      <w:bookmarkEnd w:id="0"/>
    </w:p>
    <w:p w14:paraId="5A952B08" w14:textId="77777777" w:rsidR="00C251E9" w:rsidRDefault="00C251E9" w:rsidP="00560D6A">
      <w:pPr>
        <w:jc w:val="both"/>
        <w:rPr>
          <w:rStyle w:val="css-901oao"/>
          <w:rFonts w:eastAsia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76"/>
        <w:gridCol w:w="3386"/>
        <w:gridCol w:w="3400"/>
      </w:tblGrid>
      <w:tr w:rsidR="00C251E9" w14:paraId="68218233" w14:textId="77777777" w:rsidTr="002D5D24">
        <w:trPr>
          <w:trHeight w:val="431"/>
        </w:trPr>
        <w:tc>
          <w:tcPr>
            <w:tcW w:w="3376" w:type="dxa"/>
            <w:shd w:val="clear" w:color="auto" w:fill="0070C0"/>
            <w:vAlign w:val="center"/>
          </w:tcPr>
          <w:p w14:paraId="27A0B317" w14:textId="77777777" w:rsidR="00C251E9" w:rsidRPr="002D5D24" w:rsidRDefault="00C251E9" w:rsidP="002D5D24">
            <w:pPr>
              <w:jc w:val="center"/>
              <w:rPr>
                <w:b/>
                <w:color w:val="FFFFFF" w:themeColor="background1"/>
              </w:rPr>
            </w:pPr>
            <w:r w:rsidRPr="002D5D24">
              <w:rPr>
                <w:b/>
                <w:color w:val="FFFFFF" w:themeColor="background1"/>
              </w:rPr>
              <w:t>Time</w:t>
            </w:r>
          </w:p>
        </w:tc>
        <w:tc>
          <w:tcPr>
            <w:tcW w:w="3386" w:type="dxa"/>
            <w:shd w:val="clear" w:color="auto" w:fill="0070C0"/>
            <w:vAlign w:val="center"/>
          </w:tcPr>
          <w:p w14:paraId="5B034362" w14:textId="77777777" w:rsidR="00C251E9" w:rsidRPr="002D5D24" w:rsidRDefault="00C251E9" w:rsidP="002D5D24">
            <w:pPr>
              <w:jc w:val="center"/>
              <w:rPr>
                <w:b/>
                <w:color w:val="FFFFFF" w:themeColor="background1"/>
              </w:rPr>
            </w:pPr>
            <w:r w:rsidRPr="002D5D24">
              <w:rPr>
                <w:b/>
                <w:color w:val="FFFFFF" w:themeColor="background1"/>
              </w:rPr>
              <w:t>Type of Activity</w:t>
            </w:r>
          </w:p>
        </w:tc>
        <w:tc>
          <w:tcPr>
            <w:tcW w:w="3400" w:type="dxa"/>
            <w:shd w:val="clear" w:color="auto" w:fill="0070C0"/>
            <w:vAlign w:val="center"/>
          </w:tcPr>
          <w:p w14:paraId="273CF220" w14:textId="77777777" w:rsidR="00C251E9" w:rsidRPr="002D5D24" w:rsidRDefault="00C251E9" w:rsidP="002D5D24">
            <w:pPr>
              <w:jc w:val="center"/>
              <w:rPr>
                <w:b/>
                <w:color w:val="FFFFFF" w:themeColor="background1"/>
              </w:rPr>
            </w:pPr>
            <w:r w:rsidRPr="002D5D24">
              <w:rPr>
                <w:b/>
                <w:color w:val="FFFFFF" w:themeColor="background1"/>
              </w:rPr>
              <w:t>Notes</w:t>
            </w:r>
          </w:p>
        </w:tc>
      </w:tr>
      <w:tr w:rsidR="002E6928" w14:paraId="619E679C" w14:textId="77777777" w:rsidTr="002D5D24">
        <w:trPr>
          <w:trHeight w:val="530"/>
        </w:trPr>
        <w:tc>
          <w:tcPr>
            <w:tcW w:w="3376" w:type="dxa"/>
            <w:shd w:val="clear" w:color="auto" w:fill="95B3D7" w:themeFill="accent1" w:themeFillTint="99"/>
            <w:vAlign w:val="center"/>
          </w:tcPr>
          <w:p w14:paraId="688CD0CA" w14:textId="77777777" w:rsidR="002E6928" w:rsidRDefault="002E6928" w:rsidP="00EE6BAC">
            <w:pPr>
              <w:jc w:val="center"/>
            </w:pPr>
            <w:r>
              <w:t>Before 0900</w:t>
            </w:r>
          </w:p>
        </w:tc>
        <w:tc>
          <w:tcPr>
            <w:tcW w:w="3386" w:type="dxa"/>
            <w:shd w:val="clear" w:color="auto" w:fill="95B3D7" w:themeFill="accent1" w:themeFillTint="99"/>
            <w:vAlign w:val="center"/>
          </w:tcPr>
          <w:p w14:paraId="7D32D5A8" w14:textId="77777777" w:rsidR="002E6928" w:rsidRDefault="002E6928" w:rsidP="00EE6BAC">
            <w:pPr>
              <w:jc w:val="center"/>
            </w:pPr>
            <w:r>
              <w:t>Wake Up!</w:t>
            </w:r>
          </w:p>
        </w:tc>
        <w:tc>
          <w:tcPr>
            <w:tcW w:w="3400" w:type="dxa"/>
            <w:shd w:val="clear" w:color="auto" w:fill="95B3D7" w:themeFill="accent1" w:themeFillTint="99"/>
            <w:vAlign w:val="center"/>
          </w:tcPr>
          <w:p w14:paraId="223B8D09" w14:textId="77777777" w:rsidR="002E6928" w:rsidRDefault="002E6928" w:rsidP="00EE6BAC">
            <w:pPr>
              <w:jc w:val="center"/>
            </w:pPr>
            <w:r>
              <w:t>Breakfast and get ready</w:t>
            </w:r>
          </w:p>
        </w:tc>
      </w:tr>
      <w:tr w:rsidR="00C251E9" w14:paraId="49666F83" w14:textId="77777777" w:rsidTr="00EE6BAC">
        <w:trPr>
          <w:trHeight w:val="2975"/>
        </w:trPr>
        <w:tc>
          <w:tcPr>
            <w:tcW w:w="3376" w:type="dxa"/>
            <w:shd w:val="clear" w:color="auto" w:fill="FFFFFF" w:themeFill="background1"/>
            <w:vAlign w:val="center"/>
          </w:tcPr>
          <w:p w14:paraId="14F9C79B" w14:textId="77777777" w:rsidR="00C251E9" w:rsidRDefault="00C251E9" w:rsidP="00EE6BAC">
            <w:pPr>
              <w:jc w:val="center"/>
            </w:pPr>
            <w:r>
              <w:t>0900-0930</w:t>
            </w:r>
          </w:p>
        </w:tc>
        <w:tc>
          <w:tcPr>
            <w:tcW w:w="3386" w:type="dxa"/>
            <w:shd w:val="clear" w:color="auto" w:fill="FFFFFF" w:themeFill="background1"/>
            <w:vAlign w:val="center"/>
          </w:tcPr>
          <w:p w14:paraId="4D6B496B" w14:textId="77777777" w:rsidR="00C251E9" w:rsidRDefault="00C251E9" w:rsidP="00EE6BAC">
            <w:pPr>
              <w:jc w:val="center"/>
            </w:pPr>
            <w:r>
              <w:t>Active Time</w:t>
            </w:r>
          </w:p>
        </w:tc>
        <w:tc>
          <w:tcPr>
            <w:tcW w:w="3400" w:type="dxa"/>
            <w:shd w:val="clear" w:color="auto" w:fill="FFFFFF" w:themeFill="background1"/>
            <w:vAlign w:val="center"/>
          </w:tcPr>
          <w:p w14:paraId="27EC6BFC" w14:textId="40E6C4D9" w:rsidR="00C251E9" w:rsidRDefault="00723FBD" w:rsidP="00EE6BAC">
            <w:pPr>
              <w:jc w:val="center"/>
              <w:rPr>
                <w:rStyle w:val="Hyperlink"/>
              </w:rPr>
            </w:pPr>
            <w:hyperlink r:id="rId5" w:history="1">
              <w:r w:rsidR="00C251E9" w:rsidRPr="00C251E9">
                <w:rPr>
                  <w:rStyle w:val="Hyperlink"/>
                </w:rPr>
                <w:t>PE with Joe</w:t>
              </w:r>
            </w:hyperlink>
          </w:p>
          <w:p w14:paraId="701A90F2" w14:textId="137DFC72" w:rsidR="003E1218" w:rsidRDefault="00723FBD" w:rsidP="00EE6BAC">
            <w:pPr>
              <w:jc w:val="center"/>
              <w:rPr>
                <w:rStyle w:val="Hyperlink"/>
              </w:rPr>
            </w:pPr>
            <w:hyperlink r:id="rId6" w:history="1">
              <w:r w:rsidR="003E1218" w:rsidRPr="00D33050">
                <w:rPr>
                  <w:rStyle w:val="Hyperlink"/>
                </w:rPr>
                <w:t>Cosmic Kids</w:t>
              </w:r>
            </w:hyperlink>
          </w:p>
          <w:p w14:paraId="301291E0" w14:textId="0EFD4A95" w:rsidR="003E1218" w:rsidRDefault="00723FBD" w:rsidP="00EE6BAC">
            <w:pPr>
              <w:jc w:val="center"/>
            </w:pPr>
            <w:hyperlink r:id="rId7" w:history="1">
              <w:r w:rsidR="003E1218" w:rsidRPr="00D33050">
                <w:rPr>
                  <w:rStyle w:val="Hyperlink"/>
                </w:rPr>
                <w:t>Go Noodle</w:t>
              </w:r>
            </w:hyperlink>
          </w:p>
          <w:p w14:paraId="5F1E199F" w14:textId="39433140" w:rsidR="003E1218" w:rsidRDefault="00723FBD" w:rsidP="00EE6BAC">
            <w:pPr>
              <w:jc w:val="center"/>
            </w:pPr>
            <w:hyperlink r:id="rId8" w:history="1">
              <w:r w:rsidR="003E1218" w:rsidRPr="00D33050">
                <w:rPr>
                  <w:rStyle w:val="Hyperlink"/>
                </w:rPr>
                <w:t>Jump Start Jonny</w:t>
              </w:r>
            </w:hyperlink>
          </w:p>
          <w:p w14:paraId="52971E85" w14:textId="29A60462" w:rsidR="00D33050" w:rsidRDefault="00D33050" w:rsidP="00EE6BAC">
            <w:pPr>
              <w:jc w:val="center"/>
            </w:pPr>
            <w:r>
              <w:t xml:space="preserve">Try </w:t>
            </w:r>
            <w:proofErr w:type="spellStart"/>
            <w:r>
              <w:t>Mrs</w:t>
            </w:r>
            <w:proofErr w:type="spellEnd"/>
            <w:r>
              <w:t xml:space="preserve"> Murray’s PE </w:t>
            </w:r>
            <w:r w:rsidR="00B106A1">
              <w:t>challenges</w:t>
            </w:r>
          </w:p>
          <w:p w14:paraId="5B5E4916" w14:textId="77777777" w:rsidR="003E1218" w:rsidRDefault="003E1218" w:rsidP="00EE6BAC">
            <w:pPr>
              <w:jc w:val="center"/>
            </w:pPr>
          </w:p>
          <w:p w14:paraId="33F75B6B" w14:textId="77777777" w:rsidR="0064243D" w:rsidRPr="0064243D" w:rsidRDefault="0064243D" w:rsidP="00EE6BAC">
            <w:pPr>
              <w:jc w:val="center"/>
              <w:rPr>
                <w:sz w:val="4"/>
                <w:szCs w:val="4"/>
              </w:rPr>
            </w:pPr>
          </w:p>
          <w:p w14:paraId="062EB871" w14:textId="7D8767BF" w:rsidR="00C251E9" w:rsidRDefault="002E6928" w:rsidP="00EE6BAC">
            <w:pPr>
              <w:jc w:val="center"/>
            </w:pPr>
            <w:r>
              <w:t>… or anything else to get active</w:t>
            </w:r>
            <w:r w:rsidR="00785AD2">
              <w:t xml:space="preserve"> (lots on Twitter</w:t>
            </w:r>
            <w:r w:rsidR="00D33050">
              <w:t xml:space="preserve"> or Facebook or You Tube</w:t>
            </w:r>
            <w:r w:rsidR="00785AD2">
              <w:t>)</w:t>
            </w:r>
          </w:p>
        </w:tc>
      </w:tr>
      <w:tr w:rsidR="00C251E9" w14:paraId="3654BC6A" w14:textId="77777777" w:rsidTr="00EE6BAC">
        <w:trPr>
          <w:trHeight w:val="2253"/>
        </w:trPr>
        <w:tc>
          <w:tcPr>
            <w:tcW w:w="3376" w:type="dxa"/>
            <w:shd w:val="clear" w:color="auto" w:fill="FFFFFF" w:themeFill="background1"/>
            <w:vAlign w:val="center"/>
          </w:tcPr>
          <w:p w14:paraId="79D0D1B9" w14:textId="77777777" w:rsidR="00C251E9" w:rsidRDefault="002E6928" w:rsidP="00EE6BAC">
            <w:pPr>
              <w:jc w:val="center"/>
            </w:pPr>
            <w:r>
              <w:t>0930-1030</w:t>
            </w:r>
          </w:p>
        </w:tc>
        <w:tc>
          <w:tcPr>
            <w:tcW w:w="3386" w:type="dxa"/>
            <w:shd w:val="clear" w:color="auto" w:fill="FFFFFF" w:themeFill="background1"/>
            <w:vAlign w:val="center"/>
          </w:tcPr>
          <w:p w14:paraId="5B0A9DF1" w14:textId="77777777" w:rsidR="00C251E9" w:rsidRDefault="002E6928" w:rsidP="00EE6BAC">
            <w:pPr>
              <w:jc w:val="center"/>
            </w:pPr>
            <w:r>
              <w:t>Academic Time 1</w:t>
            </w:r>
          </w:p>
        </w:tc>
        <w:tc>
          <w:tcPr>
            <w:tcW w:w="3400" w:type="dxa"/>
            <w:shd w:val="clear" w:color="auto" w:fill="FFFFFF" w:themeFill="background1"/>
            <w:vAlign w:val="center"/>
          </w:tcPr>
          <w:p w14:paraId="415A0A95" w14:textId="5B41418C" w:rsidR="00C251E9" w:rsidRDefault="002E6928" w:rsidP="00EE6BAC">
            <w:pPr>
              <w:jc w:val="center"/>
            </w:pPr>
            <w:r>
              <w:t xml:space="preserve">Log in to </w:t>
            </w:r>
            <w:r w:rsidR="003E1218">
              <w:t>Microsoft Teams</w:t>
            </w:r>
            <w:r>
              <w:t xml:space="preserve"> to</w:t>
            </w:r>
            <w:r w:rsidR="003E1218">
              <w:t xml:space="preserve"> see if you have any feedback from your teacher on previous tasks and</w:t>
            </w:r>
            <w:r w:rsidR="00B106A1">
              <w:t xml:space="preserve"> start to</w:t>
            </w:r>
            <w:r>
              <w:t xml:space="preserve"> complete some of the </w:t>
            </w:r>
            <w:r w:rsidR="003E1218">
              <w:t xml:space="preserve">new </w:t>
            </w:r>
            <w:r>
              <w:t>tasks set by your teachers.</w:t>
            </w:r>
          </w:p>
        </w:tc>
      </w:tr>
      <w:tr w:rsidR="00C251E9" w14:paraId="12C4EF27" w14:textId="77777777" w:rsidTr="002D5D24">
        <w:trPr>
          <w:trHeight w:val="1284"/>
        </w:trPr>
        <w:tc>
          <w:tcPr>
            <w:tcW w:w="3376" w:type="dxa"/>
            <w:shd w:val="clear" w:color="auto" w:fill="95B3D7" w:themeFill="accent1" w:themeFillTint="99"/>
            <w:vAlign w:val="center"/>
          </w:tcPr>
          <w:p w14:paraId="6BCCF084" w14:textId="77777777" w:rsidR="00C251E9" w:rsidRDefault="002E6928" w:rsidP="00EE6BAC">
            <w:pPr>
              <w:jc w:val="center"/>
            </w:pPr>
            <w:r>
              <w:lastRenderedPageBreak/>
              <w:t>1030-1100</w:t>
            </w:r>
          </w:p>
        </w:tc>
        <w:tc>
          <w:tcPr>
            <w:tcW w:w="3386" w:type="dxa"/>
            <w:shd w:val="clear" w:color="auto" w:fill="95B3D7" w:themeFill="accent1" w:themeFillTint="99"/>
            <w:vAlign w:val="center"/>
          </w:tcPr>
          <w:p w14:paraId="3033F921" w14:textId="77777777" w:rsidR="00C251E9" w:rsidRDefault="002E6928" w:rsidP="00EE6BAC">
            <w:pPr>
              <w:jc w:val="center"/>
            </w:pPr>
            <w:r>
              <w:t>Break Time</w:t>
            </w:r>
          </w:p>
        </w:tc>
        <w:tc>
          <w:tcPr>
            <w:tcW w:w="3400" w:type="dxa"/>
            <w:shd w:val="clear" w:color="auto" w:fill="95B3D7" w:themeFill="accent1" w:themeFillTint="99"/>
            <w:vAlign w:val="center"/>
          </w:tcPr>
          <w:p w14:paraId="54E94685" w14:textId="4660B8DC" w:rsidR="002E6928" w:rsidRDefault="002E6928" w:rsidP="00EE6BAC">
            <w:pPr>
              <w:jc w:val="center"/>
            </w:pPr>
            <w:r>
              <w:t>Have a snack and a drink.</w:t>
            </w:r>
          </w:p>
          <w:p w14:paraId="14434CDD" w14:textId="07A0A425" w:rsidR="002E6928" w:rsidRDefault="002E6928" w:rsidP="00EE6BAC">
            <w:pPr>
              <w:jc w:val="center"/>
            </w:pPr>
            <w:r>
              <w:t>No screens!</w:t>
            </w:r>
          </w:p>
          <w:p w14:paraId="74E86704" w14:textId="77777777" w:rsidR="00C251E9" w:rsidRDefault="002E6928" w:rsidP="00EE6BAC">
            <w:pPr>
              <w:jc w:val="center"/>
            </w:pPr>
            <w:r>
              <w:t>Get some fresh air if you can.</w:t>
            </w:r>
          </w:p>
        </w:tc>
      </w:tr>
      <w:tr w:rsidR="00C251E9" w14:paraId="72BB40F3" w14:textId="77777777" w:rsidTr="00EE6BAC">
        <w:trPr>
          <w:trHeight w:val="1269"/>
        </w:trPr>
        <w:tc>
          <w:tcPr>
            <w:tcW w:w="3376" w:type="dxa"/>
            <w:shd w:val="clear" w:color="auto" w:fill="FFFFFF" w:themeFill="background1"/>
            <w:vAlign w:val="center"/>
          </w:tcPr>
          <w:p w14:paraId="281777D2" w14:textId="77777777" w:rsidR="00C251E9" w:rsidRDefault="002E6928" w:rsidP="00EE6BAC">
            <w:pPr>
              <w:jc w:val="center"/>
            </w:pPr>
            <w:r>
              <w:t>1100-1200</w:t>
            </w:r>
          </w:p>
        </w:tc>
        <w:tc>
          <w:tcPr>
            <w:tcW w:w="3386" w:type="dxa"/>
            <w:shd w:val="clear" w:color="auto" w:fill="FFFFFF" w:themeFill="background1"/>
            <w:vAlign w:val="center"/>
          </w:tcPr>
          <w:p w14:paraId="275C8629" w14:textId="77777777" w:rsidR="00C251E9" w:rsidRDefault="002E6928" w:rsidP="00EE6BAC">
            <w:pPr>
              <w:jc w:val="center"/>
            </w:pPr>
            <w:r>
              <w:t>Academic Time 2</w:t>
            </w:r>
          </w:p>
        </w:tc>
        <w:tc>
          <w:tcPr>
            <w:tcW w:w="3400" w:type="dxa"/>
            <w:shd w:val="clear" w:color="auto" w:fill="FFFFFF" w:themeFill="background1"/>
            <w:vAlign w:val="center"/>
          </w:tcPr>
          <w:p w14:paraId="2393A8B1" w14:textId="369B4DCE" w:rsidR="00C251E9" w:rsidRDefault="003E1218" w:rsidP="00EE6BAC">
            <w:pPr>
              <w:jc w:val="center"/>
            </w:pPr>
            <w:r>
              <w:t>Log in to Microsoft Teams to complete some of the tasks set by your teachers.</w:t>
            </w:r>
          </w:p>
        </w:tc>
      </w:tr>
      <w:tr w:rsidR="00C251E9" w14:paraId="3C2F6E78" w14:textId="77777777" w:rsidTr="002D5D24">
        <w:trPr>
          <w:trHeight w:val="1116"/>
        </w:trPr>
        <w:tc>
          <w:tcPr>
            <w:tcW w:w="3376" w:type="dxa"/>
            <w:shd w:val="clear" w:color="auto" w:fill="95B3D7" w:themeFill="accent1" w:themeFillTint="99"/>
            <w:vAlign w:val="center"/>
          </w:tcPr>
          <w:p w14:paraId="14B7A264" w14:textId="77777777" w:rsidR="00C251E9" w:rsidRDefault="00F01CA9" w:rsidP="00EE6BAC">
            <w:pPr>
              <w:jc w:val="center"/>
            </w:pPr>
            <w:r>
              <w:t>1200-1230</w:t>
            </w:r>
          </w:p>
        </w:tc>
        <w:tc>
          <w:tcPr>
            <w:tcW w:w="3386" w:type="dxa"/>
            <w:shd w:val="clear" w:color="auto" w:fill="95B3D7" w:themeFill="accent1" w:themeFillTint="99"/>
            <w:vAlign w:val="center"/>
          </w:tcPr>
          <w:p w14:paraId="63DD9065" w14:textId="77777777" w:rsidR="00C251E9" w:rsidRDefault="00F01CA9" w:rsidP="00EE6BAC">
            <w:pPr>
              <w:jc w:val="center"/>
            </w:pPr>
            <w:r>
              <w:t>Lunch</w:t>
            </w:r>
          </w:p>
        </w:tc>
        <w:tc>
          <w:tcPr>
            <w:tcW w:w="3400" w:type="dxa"/>
            <w:shd w:val="clear" w:color="auto" w:fill="95B3D7" w:themeFill="accent1" w:themeFillTint="99"/>
            <w:vAlign w:val="center"/>
          </w:tcPr>
          <w:p w14:paraId="45F96A21" w14:textId="38C5D936" w:rsidR="00F01CA9" w:rsidRDefault="00F01CA9" w:rsidP="00EE6BAC">
            <w:pPr>
              <w:jc w:val="center"/>
            </w:pPr>
            <w:r>
              <w:t>No screens!</w:t>
            </w:r>
          </w:p>
          <w:p w14:paraId="7254C930" w14:textId="3D0F368B" w:rsidR="003E1218" w:rsidRDefault="003E1218" w:rsidP="00EE6BAC">
            <w:pPr>
              <w:jc w:val="center"/>
            </w:pPr>
            <w:r>
              <w:t>Can you help prepare lunch?</w:t>
            </w:r>
          </w:p>
          <w:p w14:paraId="0C693BFF" w14:textId="77777777" w:rsidR="00C251E9" w:rsidRDefault="00F01CA9" w:rsidP="00EE6BAC">
            <w:pPr>
              <w:jc w:val="center"/>
            </w:pPr>
            <w:r>
              <w:t>Get some fresh air if you can.</w:t>
            </w:r>
          </w:p>
        </w:tc>
      </w:tr>
      <w:tr w:rsidR="00C251E9" w14:paraId="1B06958B" w14:textId="77777777" w:rsidTr="00EE6BAC">
        <w:trPr>
          <w:trHeight w:val="1274"/>
        </w:trPr>
        <w:tc>
          <w:tcPr>
            <w:tcW w:w="3376" w:type="dxa"/>
            <w:shd w:val="clear" w:color="auto" w:fill="FFFFFF" w:themeFill="background1"/>
            <w:vAlign w:val="center"/>
          </w:tcPr>
          <w:p w14:paraId="02ADBA5A" w14:textId="77777777" w:rsidR="00C251E9" w:rsidRDefault="00F01CA9" w:rsidP="00EE6BAC">
            <w:pPr>
              <w:jc w:val="center"/>
            </w:pPr>
            <w:r>
              <w:t>1230-1300</w:t>
            </w:r>
          </w:p>
        </w:tc>
        <w:tc>
          <w:tcPr>
            <w:tcW w:w="3386" w:type="dxa"/>
            <w:shd w:val="clear" w:color="auto" w:fill="FFFFFF" w:themeFill="background1"/>
            <w:vAlign w:val="center"/>
          </w:tcPr>
          <w:p w14:paraId="5DD2D07B" w14:textId="77777777" w:rsidR="00C251E9" w:rsidRDefault="00F01CA9" w:rsidP="00EE6BAC">
            <w:pPr>
              <w:jc w:val="center"/>
            </w:pPr>
            <w:r>
              <w:t>Does anyone need any help?</w:t>
            </w:r>
          </w:p>
        </w:tc>
        <w:tc>
          <w:tcPr>
            <w:tcW w:w="3400" w:type="dxa"/>
            <w:shd w:val="clear" w:color="auto" w:fill="FFFFFF" w:themeFill="background1"/>
            <w:vAlign w:val="center"/>
          </w:tcPr>
          <w:p w14:paraId="7B94EAF4" w14:textId="603A917B" w:rsidR="00C251E9" w:rsidRDefault="00F01CA9" w:rsidP="00EE6BAC">
            <w:pPr>
              <w:jc w:val="center"/>
            </w:pPr>
            <w:r>
              <w:t>Use this time to help others out</w:t>
            </w:r>
            <w:r w:rsidR="00EE6BAC">
              <w:t>, do a non-screen activity</w:t>
            </w:r>
            <w:r>
              <w:t xml:space="preserve"> or go for a walk (taking into account the latest advice).</w:t>
            </w:r>
          </w:p>
        </w:tc>
      </w:tr>
      <w:tr w:rsidR="00F01CA9" w14:paraId="4EB1B287" w14:textId="77777777" w:rsidTr="00EE6BAC">
        <w:trPr>
          <w:trHeight w:val="1264"/>
        </w:trPr>
        <w:tc>
          <w:tcPr>
            <w:tcW w:w="3376" w:type="dxa"/>
            <w:shd w:val="clear" w:color="auto" w:fill="FFFFFF" w:themeFill="background1"/>
            <w:vAlign w:val="center"/>
          </w:tcPr>
          <w:p w14:paraId="66A3B58F" w14:textId="77777777" w:rsidR="00F01CA9" w:rsidRDefault="00F01CA9" w:rsidP="00EE6BAC">
            <w:pPr>
              <w:jc w:val="center"/>
            </w:pPr>
            <w:r>
              <w:t>1300-1400</w:t>
            </w:r>
          </w:p>
        </w:tc>
        <w:tc>
          <w:tcPr>
            <w:tcW w:w="3386" w:type="dxa"/>
            <w:shd w:val="clear" w:color="auto" w:fill="FFFFFF" w:themeFill="background1"/>
            <w:vAlign w:val="center"/>
          </w:tcPr>
          <w:p w14:paraId="31791467" w14:textId="77777777" w:rsidR="00F01CA9" w:rsidRDefault="00F01CA9" w:rsidP="00EE6BAC">
            <w:pPr>
              <w:jc w:val="center"/>
            </w:pPr>
            <w:r>
              <w:t>Academic Time 3</w:t>
            </w:r>
          </w:p>
        </w:tc>
        <w:tc>
          <w:tcPr>
            <w:tcW w:w="3400" w:type="dxa"/>
            <w:shd w:val="clear" w:color="auto" w:fill="FFFFFF" w:themeFill="background1"/>
            <w:vAlign w:val="center"/>
          </w:tcPr>
          <w:p w14:paraId="0D108B03" w14:textId="6C160F9E" w:rsidR="00F01CA9" w:rsidRDefault="003E1218" w:rsidP="00EE6BAC">
            <w:pPr>
              <w:jc w:val="center"/>
            </w:pPr>
            <w:r>
              <w:t>Log in to Microsoft Teams to complete some of the tasks set by your teachers.</w:t>
            </w:r>
          </w:p>
        </w:tc>
      </w:tr>
      <w:tr w:rsidR="00F01CA9" w14:paraId="664B5BE9" w14:textId="77777777" w:rsidTr="00EE6BAC">
        <w:trPr>
          <w:trHeight w:val="1836"/>
        </w:trPr>
        <w:tc>
          <w:tcPr>
            <w:tcW w:w="3376" w:type="dxa"/>
            <w:shd w:val="clear" w:color="auto" w:fill="FFFFFF" w:themeFill="background1"/>
            <w:vAlign w:val="center"/>
          </w:tcPr>
          <w:p w14:paraId="121AC6FA" w14:textId="77777777" w:rsidR="00F01CA9" w:rsidRDefault="00F01CA9" w:rsidP="00EE6BAC">
            <w:pPr>
              <w:jc w:val="center"/>
            </w:pPr>
            <w:r>
              <w:t>1400-1500</w:t>
            </w:r>
          </w:p>
        </w:tc>
        <w:tc>
          <w:tcPr>
            <w:tcW w:w="3386" w:type="dxa"/>
            <w:shd w:val="clear" w:color="auto" w:fill="FFFFFF" w:themeFill="background1"/>
            <w:vAlign w:val="center"/>
          </w:tcPr>
          <w:p w14:paraId="285027CF" w14:textId="77777777" w:rsidR="00F01CA9" w:rsidRDefault="00F01CA9" w:rsidP="00EE6BAC">
            <w:pPr>
              <w:jc w:val="center"/>
            </w:pPr>
            <w:r>
              <w:t>Chill Out Time</w:t>
            </w:r>
          </w:p>
        </w:tc>
        <w:tc>
          <w:tcPr>
            <w:tcW w:w="3400" w:type="dxa"/>
            <w:shd w:val="clear" w:color="auto" w:fill="FFFFFF" w:themeFill="background1"/>
            <w:vAlign w:val="center"/>
          </w:tcPr>
          <w:p w14:paraId="2613F283" w14:textId="592F59FD" w:rsidR="00F01CA9" w:rsidRDefault="00F01CA9" w:rsidP="00EE6BAC">
            <w:pPr>
              <w:jc w:val="center"/>
            </w:pPr>
            <w:r>
              <w:t>Use this time to relax and practice some ‘mindfulness’. Read a book, complete a puzzle</w:t>
            </w:r>
            <w:r w:rsidR="00B106A1">
              <w:t>, draw a picture</w:t>
            </w:r>
            <w:r w:rsidR="00EE6BAC">
              <w:t xml:space="preserve"> or learn a new skill.</w:t>
            </w:r>
            <w:r>
              <w:t xml:space="preserve"> </w:t>
            </w:r>
            <w:r w:rsidR="003E1218">
              <w:t>Try and avoid screens.</w:t>
            </w:r>
          </w:p>
        </w:tc>
      </w:tr>
    </w:tbl>
    <w:p w14:paraId="403E2660" w14:textId="77777777" w:rsidR="00C251E9" w:rsidRPr="00560D6A" w:rsidRDefault="00C251E9" w:rsidP="00560D6A">
      <w:pPr>
        <w:jc w:val="both"/>
      </w:pPr>
    </w:p>
    <w:sectPr w:rsidR="00C251E9" w:rsidRPr="00560D6A" w:rsidSect="004B0F6D">
      <w:pgSz w:w="11900" w:h="16840"/>
      <w:pgMar w:top="864" w:right="864" w:bottom="864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D6A"/>
    <w:rsid w:val="00045417"/>
    <w:rsid w:val="000717FD"/>
    <w:rsid w:val="00245D0F"/>
    <w:rsid w:val="002D5D24"/>
    <w:rsid w:val="002E6928"/>
    <w:rsid w:val="003E1218"/>
    <w:rsid w:val="004B0F6D"/>
    <w:rsid w:val="00560D6A"/>
    <w:rsid w:val="005C2512"/>
    <w:rsid w:val="0064243D"/>
    <w:rsid w:val="00723FBD"/>
    <w:rsid w:val="00785AD2"/>
    <w:rsid w:val="00B106A1"/>
    <w:rsid w:val="00B26B53"/>
    <w:rsid w:val="00C251E9"/>
    <w:rsid w:val="00D33050"/>
    <w:rsid w:val="00EE6BAC"/>
    <w:rsid w:val="00F0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E77E3A"/>
  <w14:defaultImageDpi w14:val="300"/>
  <w15:docId w15:val="{A7CFD793-CFA6-E340-82CC-045E30DD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EastAsia" w:hAnsiTheme="maj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ss-901oao">
    <w:name w:val="css-901oao"/>
    <w:basedOn w:val="DefaultParagraphFont"/>
    <w:rsid w:val="000717FD"/>
  </w:style>
  <w:style w:type="table" w:styleId="TableGrid">
    <w:name w:val="Table Grid"/>
    <w:basedOn w:val="TableNormal"/>
    <w:uiPriority w:val="59"/>
    <w:rsid w:val="00C25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51E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330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8PDFwCV0HHcl08-1SzdiBw/video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user/GoNoodleGam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user/CosmicKidsYoga" TargetMode="External"/><Relationship Id="rId5" Type="http://schemas.openxmlformats.org/officeDocument/2006/relationships/hyperlink" Target="https://www.youtube.com/channel/UCAxW1XT0iEJo0TYlRfn6rYQ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77906AD4</Template>
  <TotalTime>1</TotalTime>
  <Pages>2</Pages>
  <Words>431</Words>
  <Characters>2463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Larbert High School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Reid</dc:creator>
  <cp:keywords/>
  <dc:description/>
  <cp:lastModifiedBy>Elaine Gallagher</cp:lastModifiedBy>
  <cp:revision>2</cp:revision>
  <dcterms:created xsi:type="dcterms:W3CDTF">2020-04-16T08:33:00Z</dcterms:created>
  <dcterms:modified xsi:type="dcterms:W3CDTF">2020-04-16T08:33:00Z</dcterms:modified>
</cp:coreProperties>
</file>